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27E" w:rsidRPr="009E6F10" w:rsidRDefault="009E6F10" w:rsidP="009E6F10">
      <w:pPr>
        <w:pStyle w:val="11"/>
        <w:shd w:val="clear" w:color="auto" w:fill="0070C0"/>
        <w:rPr>
          <w:color w:val="FFFFFF" w:themeColor="background1"/>
        </w:rPr>
      </w:pPr>
      <w:r w:rsidRPr="009E6F10">
        <w:rPr>
          <w:color w:val="FFFFFF" w:themeColor="background1"/>
        </w:rPr>
        <w:t xml:space="preserve">6. </w:t>
      </w:r>
      <w:r w:rsidR="003C483E" w:rsidRPr="009E6F10">
        <w:rPr>
          <w:color w:val="FFFFFF" w:themeColor="background1"/>
        </w:rPr>
        <w:t>Επαναληπτικά θέματα. Ομάδα Β.</w:t>
      </w:r>
    </w:p>
    <w:p w:rsidR="003C483E" w:rsidRDefault="003C483E" w:rsidP="003C483E">
      <w:pPr>
        <w:pStyle w:val="a1"/>
      </w:pPr>
      <w:r>
        <w:t>Απώλεια μηχανικής ενέργειας σε κρούση.</w:t>
      </w:r>
    </w:p>
    <w:p w:rsidR="003C483E" w:rsidRDefault="003C483E" w:rsidP="00F30162">
      <w:pPr>
        <w:jc w:val="center"/>
      </w:pPr>
      <w:r>
        <w:object w:dxaOrig="6091" w:dyaOrig="2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8pt;height:115.2pt" o:ole="" filled="t">
            <v:imagedata r:id="rId7" o:title=""/>
          </v:shape>
          <o:OLEObject Type="Embed" ProgID="Visio.Drawing.11" ShapeID="_x0000_i1025" DrawAspect="Content" ObjectID="_1681379666" r:id="rId8"/>
        </w:object>
      </w:r>
    </w:p>
    <w:p w:rsidR="003C483E" w:rsidRDefault="003C483E" w:rsidP="00F30162">
      <w:r>
        <w:t>Ένα  βλήμα μάζας 0,1kg που κινείται οριζόντια με ταχύτητα υ=100m/s σφηνώνεται σε ακίνητο ξύλο μάζας 1,9kg. Να βρεθεί η απώλεια της μηχανικής ενέργειας που οφείλεται στην κρούση, όταν το ξύλο είναι:</w:t>
      </w:r>
    </w:p>
    <w:p w:rsidR="003C483E" w:rsidRDefault="003C483E" w:rsidP="003C483E">
      <w:pPr>
        <w:pStyle w:val="a0"/>
      </w:pPr>
      <w:r>
        <w:t>πακτωμένο στο έδαφος.</w:t>
      </w:r>
    </w:p>
    <w:p w:rsidR="003C483E" w:rsidRDefault="003C483E" w:rsidP="003C483E">
      <w:pPr>
        <w:pStyle w:val="a0"/>
      </w:pPr>
      <w:r>
        <w:t>κρέμεται στο άκρο νήματος μήκους ℓ.</w:t>
      </w:r>
    </w:p>
    <w:p w:rsidR="003C483E" w:rsidRDefault="003C483E" w:rsidP="003C483E">
      <w:pPr>
        <w:pStyle w:val="a0"/>
      </w:pPr>
      <w:r>
        <w:t>κρέμεται στο άκρο αβαρούς ράβδου μήκους ℓ, το άλλο άκρο της οποίας μπορεί να στρέφεται γύρω από οριζόντιο άξονα..</w:t>
      </w:r>
    </w:p>
    <w:p w:rsidR="003C483E" w:rsidRDefault="003C483E" w:rsidP="003C483E">
      <w:pPr>
        <w:pStyle w:val="a0"/>
      </w:pPr>
      <w:r>
        <w:t>κρέμεται στο άκρο της παραπάνω ράβδου, η οποία έχει μάζα 3kg.</w:t>
      </w:r>
    </w:p>
    <w:p w:rsidR="003C483E" w:rsidRDefault="003C483E" w:rsidP="00F30162">
      <w:r>
        <w:t>Σε ποια από τις παραπάνω περιπτώσεις το έργο της δύναμης που δέχτηκε το βλήμα από το ξύλο, είναι μεγαλύτερο (κατά απόλυτο τιμή);</w:t>
      </w:r>
    </w:p>
    <w:p w:rsidR="003C483E" w:rsidRDefault="003C483E" w:rsidP="00F30162">
      <w:r>
        <w:t>Δίνεται για την ράβδο ως προς τον άξονα περιστροφής της Ι= 1/3 m</w:t>
      </w:r>
      <w:r>
        <w:rPr>
          <w:vertAlign w:val="subscript"/>
        </w:rPr>
        <w:t>1</w:t>
      </w:r>
      <w:r>
        <w:t>∙ℓ</w:t>
      </w:r>
      <w:r>
        <w:rPr>
          <w:vertAlign w:val="superscript"/>
        </w:rPr>
        <w:t>2</w:t>
      </w:r>
      <w:r>
        <w:t>.</w:t>
      </w:r>
    </w:p>
    <w:p w:rsidR="003C483E" w:rsidRPr="00644459" w:rsidRDefault="003C483E" w:rsidP="003C483E">
      <w:pPr>
        <w:pStyle w:val="a1"/>
      </w:pPr>
      <w:r w:rsidRPr="00644459">
        <w:t>Μια κρούση σφαίρας και αυτή…. η τριβή….</w:t>
      </w:r>
    </w:p>
    <w:p w:rsidR="003C483E" w:rsidRPr="00644459" w:rsidRDefault="003C483E" w:rsidP="00F30162">
      <w:pPr>
        <w:jc w:val="center"/>
        <w:rPr>
          <w:szCs w:val="22"/>
        </w:rPr>
      </w:pPr>
      <w:r>
        <w:rPr>
          <w:noProof/>
          <w:szCs w:val="22"/>
        </w:rPr>
        <w:drawing>
          <wp:inline distT="0" distB="0" distL="0" distR="0">
            <wp:extent cx="2568575" cy="782320"/>
            <wp:effectExtent l="19050" t="0" r="3175"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srcRect/>
                    <a:stretch>
                      <a:fillRect/>
                    </a:stretch>
                  </pic:blipFill>
                  <pic:spPr bwMode="auto">
                    <a:xfrm>
                      <a:off x="0" y="0"/>
                      <a:ext cx="2568575" cy="782320"/>
                    </a:xfrm>
                    <a:prstGeom prst="rect">
                      <a:avLst/>
                    </a:prstGeom>
                    <a:solidFill>
                      <a:srgbClr val="FFFFFF"/>
                    </a:solidFill>
                    <a:ln w="9525">
                      <a:noFill/>
                      <a:miter lim="800000"/>
                      <a:headEnd/>
                      <a:tailEnd/>
                    </a:ln>
                  </pic:spPr>
                </pic:pic>
              </a:graphicData>
            </a:graphic>
          </wp:inline>
        </w:drawing>
      </w:r>
    </w:p>
    <w:p w:rsidR="003C483E" w:rsidRPr="00644459" w:rsidRDefault="003C483E" w:rsidP="00F30162">
      <w:pPr>
        <w:rPr>
          <w:szCs w:val="22"/>
        </w:rPr>
      </w:pPr>
      <w:r w:rsidRPr="00644459">
        <w:rPr>
          <w:szCs w:val="22"/>
        </w:rPr>
        <w:t>Ένα σώμα Σ μάζας Μ=20kg ηρεμεί σ’ οριζόντιο επίπεδο, με το οποίο παρουσιάζει συντελεστές τριβής μ=μ</w:t>
      </w:r>
      <w:r w:rsidRPr="00644459">
        <w:rPr>
          <w:szCs w:val="22"/>
          <w:vertAlign w:val="subscript"/>
        </w:rPr>
        <w:t>s</w:t>
      </w:r>
      <w:r w:rsidRPr="00644459">
        <w:rPr>
          <w:szCs w:val="22"/>
        </w:rPr>
        <w:t>=0,075, δεμένο στο άκρο οριζόντιου ελατηρίου σταθεράς k=50Ν/m που έχει το φυσικό του μήκος. Μια σφαίρα μάζας m</w:t>
      </w:r>
      <w:r w:rsidRPr="00644459">
        <w:rPr>
          <w:szCs w:val="22"/>
          <w:vertAlign w:val="subscript"/>
        </w:rPr>
        <w:t>1</w:t>
      </w:r>
      <w:r w:rsidRPr="00644459">
        <w:rPr>
          <w:szCs w:val="22"/>
        </w:rPr>
        <w:t>=10kg και διαμέτρου 2R=h, όπου h το ύψος του σώματος Σ, η οποία δεν παρουσιάζει τριβή με το επίπεδο, κυλίεται χωρίς να ολισθαίνει με ταχύτητα κέντρου μάζας υ</w:t>
      </w:r>
      <w:r w:rsidRPr="00644459">
        <w:rPr>
          <w:szCs w:val="22"/>
          <w:vertAlign w:val="subscript"/>
        </w:rPr>
        <w:t>0</w:t>
      </w:r>
      <w:r w:rsidRPr="00644459">
        <w:rPr>
          <w:szCs w:val="22"/>
        </w:rPr>
        <w:t>=1,5m/s και με κατεύθυνση τον άξονα του ελατηρίου, όπως στο σχήμα. Σε μια στιγμή η σφαίρα συγκρούεται μετωπικά και ελαστικά με το σώμα Σ. Στη διάρκεια της κρούσης δεν αναπτύσσεται δύναμη τριβής μεταξύ σφαίρας και σώματος Σ.</w:t>
      </w:r>
    </w:p>
    <w:p w:rsidR="003C483E" w:rsidRPr="00644459" w:rsidRDefault="003C483E" w:rsidP="00C67BB6">
      <w:pPr>
        <w:pStyle w:val="a0"/>
        <w:numPr>
          <w:ilvl w:val="0"/>
          <w:numId w:val="15"/>
        </w:numPr>
      </w:pPr>
      <w:r w:rsidRPr="00644459">
        <w:t>Πόσο τοις εκατό μειώνεται η κινητική ενέργεια της σφαίρας λόγω κρούσης;</w:t>
      </w:r>
    </w:p>
    <w:p w:rsidR="003C483E" w:rsidRPr="00644459" w:rsidRDefault="003C483E" w:rsidP="00F30162">
      <w:pPr>
        <w:pStyle w:val="a0"/>
      </w:pPr>
      <w:r w:rsidRPr="00644459">
        <w:t>Ποια είναι η μέγιστη συσπείρωση του ελατηρίου, μέχρι τη θέση που  μηδενίζεται η ταχύτητα του σώματος Σ;</w:t>
      </w:r>
    </w:p>
    <w:p w:rsidR="003C483E" w:rsidRPr="00644459" w:rsidRDefault="003C483E" w:rsidP="00F30162">
      <w:pPr>
        <w:pStyle w:val="a0"/>
      </w:pPr>
      <w:r w:rsidRPr="00644459">
        <w:t>Πόσο συνολικά διάστημα θα διανύσει το σώμα Σ μέχρι να σταματήσει και ποια τα μέτρα των δυνάμεων που ασκούνται πάνω του στην θέση που σταματά;</w:t>
      </w:r>
    </w:p>
    <w:p w:rsidR="003C483E" w:rsidRDefault="003C483E" w:rsidP="003C483E">
      <w:pPr>
        <w:ind w:left="567" w:hanging="425"/>
        <w:rPr>
          <w:szCs w:val="22"/>
        </w:rPr>
      </w:pPr>
      <w:r w:rsidRPr="00644459">
        <w:rPr>
          <w:szCs w:val="22"/>
        </w:rPr>
        <w:t xml:space="preserve">Δίνεται η ροπή αδράνειας της σφαίρας ως προς μια διάμετρό της Ι= </w:t>
      </w:r>
      <w:r w:rsidRPr="00644459">
        <w:rPr>
          <w:position w:val="-22"/>
          <w:szCs w:val="22"/>
        </w:rPr>
        <w:object w:dxaOrig="220" w:dyaOrig="580">
          <v:shape id="_x0000_i1026" type="#_x0000_t75" style="width:10.8pt;height:28.8pt" o:ole="">
            <v:imagedata r:id="rId10" o:title=""/>
          </v:shape>
          <o:OLEObject Type="Embed" ProgID="Equation.DSMT4" ShapeID="_x0000_i1026" DrawAspect="Content" ObjectID="_1681379667" r:id="rId11"/>
        </w:object>
      </w:r>
      <w:r w:rsidRPr="00644459">
        <w:rPr>
          <w:szCs w:val="22"/>
        </w:rPr>
        <w:t xml:space="preserve"> m</w:t>
      </w:r>
      <w:r w:rsidRPr="00644459">
        <w:rPr>
          <w:szCs w:val="22"/>
          <w:vertAlign w:val="subscript"/>
        </w:rPr>
        <w:t>1</w:t>
      </w:r>
      <w:r w:rsidRPr="00644459">
        <w:rPr>
          <w:szCs w:val="22"/>
        </w:rPr>
        <w:t>·R</w:t>
      </w:r>
      <w:r w:rsidRPr="00644459">
        <w:rPr>
          <w:szCs w:val="22"/>
          <w:vertAlign w:val="superscript"/>
        </w:rPr>
        <w:t>2</w:t>
      </w:r>
      <w:r w:rsidRPr="00644459">
        <w:rPr>
          <w:szCs w:val="22"/>
        </w:rPr>
        <w:t xml:space="preserve"> και g=10m/s</w:t>
      </w:r>
      <w:r w:rsidRPr="00644459">
        <w:rPr>
          <w:szCs w:val="22"/>
          <w:vertAlign w:val="superscript"/>
        </w:rPr>
        <w:t>2</w:t>
      </w:r>
      <w:r w:rsidRPr="00644459">
        <w:rPr>
          <w:szCs w:val="22"/>
        </w:rPr>
        <w:t>.</w:t>
      </w:r>
    </w:p>
    <w:p w:rsidR="00E23185" w:rsidRPr="00E23185" w:rsidRDefault="00E23185" w:rsidP="00E23185">
      <w:pPr>
        <w:pStyle w:val="a1"/>
        <w:rPr>
          <w:szCs w:val="22"/>
        </w:rPr>
      </w:pPr>
      <w:r w:rsidRPr="00E23185">
        <w:lastRenderedPageBreak/>
        <w:t>Κ</w:t>
      </w:r>
      <w:r w:rsidRPr="00C449B9">
        <w:t xml:space="preserve">υκλικός Δίσκος ο οποίος </w:t>
      </w:r>
      <w:r>
        <w:t xml:space="preserve"> </w:t>
      </w:r>
      <w:r w:rsidRPr="00E23185">
        <w:t xml:space="preserve">Δέχεται Εξωτερική Δύναμη </w:t>
      </w:r>
      <w:r>
        <w:t xml:space="preserve"> </w:t>
      </w:r>
      <w:r w:rsidRPr="00C449B9">
        <w:t>&amp; Εκτελεί Κύλιση Χωρίς Ολίσθηση</w:t>
      </w:r>
    </w:p>
    <w:p w:rsidR="00E23185" w:rsidRPr="00C449B9" w:rsidRDefault="00E23185" w:rsidP="00E23185">
      <w:r w:rsidRPr="00C449B9">
        <w:t>Ένας κυκλικός δίσκος μάζας m=4Kg και ακτίνας R=0,2m ισορροπεί σε οριζόντιο επίπεδο. Την χρονική στιγμή t=0, ασκείται στον κυκλικό δίσκο σταθερή οριζόντια δύναμη μέτρου F=15Ν &amp; αρχίζει να κυλίεται χωρίς να ολισθαίνει (ο συντελεστής τριβής μ σε κάθε περίπτωση παίρνει την ελάχιστη δυνατή τιμή) κατά μήκος του οριζοντίου επιπέδου. Εάν ο φορέας της δύναμης βρίσκεται στο επίπεδο του δίσκου και απέχει απόσταση y από το οριζόντιο επίπεδο, όπως φαίνεται στο παρακάτω σχήμα:</w:t>
      </w:r>
    </w:p>
    <w:p w:rsidR="00E23185" w:rsidRPr="00C449B9" w:rsidRDefault="00E23185" w:rsidP="00E23185">
      <w:pPr>
        <w:spacing w:after="120" w:line="240" w:lineRule="auto"/>
        <w:jc w:val="center"/>
      </w:pPr>
      <w:r w:rsidRPr="00C449B9">
        <w:object w:dxaOrig="3495" w:dyaOrig="3404">
          <v:shape id="_x0000_i1027" type="#_x0000_t75" style="width:138pt;height:134.4pt" o:ole="">
            <v:imagedata r:id="rId12" o:title=""/>
          </v:shape>
          <o:OLEObject Type="Embed" ProgID="Visio.Drawing.11" ShapeID="_x0000_i1027" DrawAspect="Content" ObjectID="_1681379668" r:id="rId13"/>
        </w:object>
      </w:r>
    </w:p>
    <w:p w:rsidR="00E23185" w:rsidRPr="00C449B9" w:rsidRDefault="00E23185" w:rsidP="00E23185">
      <w:pPr>
        <w:pStyle w:val="1"/>
      </w:pPr>
      <w:r w:rsidRPr="00C449B9">
        <w:t>1. Να προσδιορίσετε τις παρακάτω συναρτήσεις και να κατασκευάσετε τις αντίστοιχες γραφικές παραστάσεις.</w:t>
      </w:r>
    </w:p>
    <w:p w:rsidR="00E23185" w:rsidRPr="00C449B9" w:rsidRDefault="00E23185" w:rsidP="00E23185">
      <w:pPr>
        <w:pStyle w:val="1"/>
        <w:rPr>
          <w:sz w:val="24"/>
        </w:rPr>
      </w:pPr>
      <w:r w:rsidRPr="00C449B9">
        <w:rPr>
          <w:sz w:val="24"/>
        </w:rPr>
        <w:t xml:space="preserve">α) </w:t>
      </w:r>
      <m:oMath>
        <m:r>
          <m:rPr>
            <m:nor/>
          </m:rPr>
          <w:rPr>
            <w:sz w:val="24"/>
          </w:rPr>
          <m:t>α =</m:t>
        </m:r>
        <m:r>
          <m:rPr>
            <m:sty m:val="p"/>
          </m:rPr>
          <w:rPr>
            <w:rFonts w:ascii="Cambria Math"/>
            <w:sz w:val="24"/>
          </w:rPr>
          <m:t>f(y)</m:t>
        </m:r>
      </m:oMath>
      <w:r w:rsidRPr="00C449B9">
        <w:rPr>
          <w:sz w:val="24"/>
        </w:rPr>
        <w:t xml:space="preserve">    β) </w:t>
      </w:r>
      <m:oMath>
        <m:r>
          <m:rPr>
            <m:nor/>
          </m:rPr>
          <w:rPr>
            <w:sz w:val="24"/>
          </w:rPr>
          <m:t xml:space="preserve">Τ = </m:t>
        </m:r>
        <m:r>
          <m:rPr>
            <m:sty m:val="p"/>
          </m:rPr>
          <w:rPr>
            <w:rFonts w:ascii="Cambria Math"/>
            <w:sz w:val="24"/>
          </w:rPr>
          <m:t>f(y)</m:t>
        </m:r>
      </m:oMath>
      <w:r w:rsidRPr="00C449B9">
        <w:rPr>
          <w:sz w:val="24"/>
        </w:rPr>
        <w:t xml:space="preserve">   γ)</w:t>
      </w:r>
      <m:oMath>
        <m:r>
          <m:rPr>
            <m:sty m:val="p"/>
          </m:rPr>
          <w:rPr>
            <w:rFonts w:ascii="Cambria Math"/>
            <w:sz w:val="24"/>
          </w:rPr>
          <m:t xml:space="preserve"> </m:t>
        </m:r>
        <m:sSub>
          <m:sSubPr>
            <m:ctrlPr>
              <w:rPr>
                <w:rFonts w:ascii="Cambria Math" w:hAnsi="Cambria Math"/>
                <w:sz w:val="24"/>
              </w:rPr>
            </m:ctrlPr>
          </m:sSubPr>
          <m:e>
            <m:r>
              <m:rPr>
                <m:sty m:val="p"/>
              </m:rPr>
              <w:rPr>
                <w:rFonts w:ascii="Cambria Math"/>
                <w:sz w:val="24"/>
              </w:rPr>
              <m:t>μ</m:t>
            </m:r>
          </m:e>
          <m:sub>
            <m:r>
              <m:rPr>
                <m:sty m:val="p"/>
              </m:rPr>
              <w:rPr>
                <w:rFonts w:ascii="Cambria Math"/>
                <w:sz w:val="24"/>
              </w:rPr>
              <m:t>min</m:t>
            </m:r>
          </m:sub>
        </m:sSub>
        <m:r>
          <m:rPr>
            <m:sty m:val="p"/>
          </m:rPr>
          <w:rPr>
            <w:rFonts w:ascii="Cambria Math"/>
            <w:sz w:val="24"/>
          </w:rPr>
          <m:t>=f(y)</m:t>
        </m:r>
      </m:oMath>
    </w:p>
    <w:p w:rsidR="00E23185" w:rsidRPr="00C449B9" w:rsidRDefault="00E23185" w:rsidP="00E23185">
      <w:pPr>
        <w:pStyle w:val="1"/>
      </w:pPr>
      <w:r w:rsidRPr="00C449B9">
        <w:t xml:space="preserve">2. Ποια η φόρα και ποιο το μέτρο της τριβής, όταν η δύναμη </w:t>
      </w:r>
      <m:oMath>
        <m:r>
          <m:rPr>
            <m:sty m:val="p"/>
          </m:rPr>
          <w:rPr>
            <w:rFonts w:ascii="Cambria Math"/>
          </w:rPr>
          <m:t>F</m:t>
        </m:r>
      </m:oMath>
      <w:r w:rsidRPr="00C449B9">
        <w:t xml:space="preserve"> ασκειται στα σημεια </w:t>
      </w:r>
      <w:r w:rsidRPr="00C449B9">
        <w:rPr>
          <w:lang w:val="en-US"/>
        </w:rPr>
        <w:t>C</w:t>
      </w:r>
      <w:r w:rsidRPr="00C449B9">
        <w:t>, Ρ;</w:t>
      </w:r>
    </w:p>
    <w:p w:rsidR="00E23185" w:rsidRPr="00C449B9" w:rsidRDefault="00E23185" w:rsidP="00E23185">
      <w:pPr>
        <w:pStyle w:val="1"/>
      </w:pPr>
      <w:r w:rsidRPr="00C449B9">
        <w:t>3. Σε πόση απόσταση (</w:t>
      </w:r>
      <w:r w:rsidRPr="00C449B9">
        <w:rPr>
          <w:lang w:val="en-US"/>
        </w:rPr>
        <w:t>y</w:t>
      </w:r>
      <w:r w:rsidRPr="00C449B9">
        <w:t>) από το οριζόντιο επίπεδο πρέπει να ασκηθεί η δύναμη F, ώστε η συνολική δύναμη που δέχεται ο κυκλικός δίσκος από αυτό να είναι ίση με το βάρος του;</w:t>
      </w:r>
    </w:p>
    <w:p w:rsidR="00E23185" w:rsidRPr="00C449B9" w:rsidRDefault="00E23185" w:rsidP="00E23185">
      <w:pPr>
        <w:pStyle w:val="1"/>
      </w:pPr>
      <w:r w:rsidRPr="00C449B9">
        <w:t xml:space="preserve">4. Αν σε κάποια χρονική στιγμή η κινητική ενέργεια του κυκλικού δίσκου είναι Κ=90π </w:t>
      </w:r>
      <w:r w:rsidRPr="00C449B9">
        <w:rPr>
          <w:lang w:val="en-US"/>
        </w:rPr>
        <w:t>J</w:t>
      </w:r>
      <w:r w:rsidRPr="00C449B9">
        <w:t xml:space="preserve"> και η δύναμη </w:t>
      </w:r>
      <w:r w:rsidRPr="00C449B9">
        <w:rPr>
          <w:lang w:val="en-US"/>
        </w:rPr>
        <w:t>F</w:t>
      </w:r>
      <w:r w:rsidRPr="00C449B9">
        <w:t xml:space="preserve"> ασκείται σε απόσταση από το οριζόντιο επίπεδο ίση με εκείνη που προκύπτει από το ερώτημα 3, να προσδιορίσετε τον αριθμό των περιστροφών που έχει εκτελέσει ο κυκλικός δίσκος καθώς και το διάστημα που έχει διανύσει ως αυτή τη χρονική στιγμή.</w:t>
      </w:r>
    </w:p>
    <w:p w:rsidR="00C67BB6" w:rsidRDefault="00E23185" w:rsidP="00E23185">
      <w:pPr>
        <w:ind w:left="360"/>
      </w:pPr>
      <w:r w:rsidRPr="00E23185">
        <w:rPr>
          <w:szCs w:val="22"/>
        </w:rPr>
        <w:t>Δίνεται:</w:t>
      </w:r>
      <w:r w:rsidRPr="00E23185">
        <w:rPr>
          <w:sz w:val="28"/>
          <w:szCs w:val="28"/>
        </w:rPr>
        <w:t xml:space="preserve"> </w:t>
      </w:r>
      <m:oMath>
        <m:sSub>
          <m:sSubPr>
            <m:ctrlPr>
              <w:rPr>
                <w:rFonts w:ascii="Cambria Math" w:hAnsi="Cambria Math"/>
              </w:rPr>
            </m:ctrlPr>
          </m:sSubPr>
          <m:e>
            <m:r>
              <m:rPr>
                <m:sty m:val="p"/>
              </m:rPr>
              <w:rPr>
                <w:rFonts w:ascii="Cambria Math" w:hAnsi="Cambria Math"/>
              </w:rPr>
              <m:t>Ι</m:t>
            </m:r>
          </m:e>
          <m:sub>
            <m:r>
              <m:rPr>
                <m:sty m:val="p"/>
              </m:rPr>
              <w:rPr>
                <w:rFonts w:ascii="Cambria Math" w:hAnsi="Cambria Math"/>
                <w:lang w:val="en-US"/>
              </w:rPr>
              <m:t>cm</m:t>
            </m:r>
            <m:r>
              <m:rPr>
                <m:sty m:val="p"/>
              </m:rPr>
              <w:rPr>
                <w:rFonts w:ascii="Cambria Math" w:hAnsi="Cambria Math"/>
              </w:rPr>
              <m:t xml:space="preserve"> (κυκλικού δίσκου)</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lang w:val="en-US"/>
          </w:rPr>
          <m:t>m</m:t>
        </m:r>
        <m:sSup>
          <m:sSupPr>
            <m:ctrlPr>
              <w:rPr>
                <w:rFonts w:ascii="Cambria Math" w:hAnsi="Cambria Math"/>
                <w:lang w:val="en-US"/>
              </w:rPr>
            </m:ctrlPr>
          </m:sSupPr>
          <m:e>
            <m:r>
              <m:rPr>
                <m:sty m:val="p"/>
              </m:rPr>
              <w:rPr>
                <w:rFonts w:ascii="Cambria Math" w:hAnsi="Cambria Math"/>
              </w:rPr>
              <m:t>r</m:t>
            </m:r>
          </m:e>
          <m:sup>
            <m:r>
              <m:rPr>
                <m:sty m:val="p"/>
              </m:rPr>
              <w:rPr>
                <w:rFonts w:ascii="Cambria Math" w:hAnsi="Cambria Math"/>
              </w:rPr>
              <m:t>2</m:t>
            </m:r>
          </m:sup>
        </m:sSup>
      </m:oMath>
      <w:r w:rsidRPr="00C449B9">
        <w:t xml:space="preserve">, </w:t>
      </w:r>
      <m:oMath>
        <m:r>
          <m:rPr>
            <m:sty m:val="p"/>
          </m:rPr>
          <w:rPr>
            <w:rFonts w:ascii="Cambria Math" w:hAnsi="Cambria Math"/>
          </w:rPr>
          <m:t>g=10</m:t>
        </m:r>
        <m:f>
          <m:fPr>
            <m:type m:val="lin"/>
            <m:ctrlPr>
              <w:rPr>
                <w:rFonts w:ascii="Cambria Math" w:hAnsi="Cambria Math"/>
              </w:rPr>
            </m:ctrlPr>
          </m:fPr>
          <m:num>
            <m:r>
              <m:rPr>
                <m:sty m:val="p"/>
              </m:rPr>
              <w:rPr>
                <w:rFonts w:ascii="Cambria Math" w:hAnsi="Cambria Math"/>
              </w:rPr>
              <m:t>m</m:t>
            </m:r>
          </m:num>
          <m:den>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den>
        </m:f>
      </m:oMath>
    </w:p>
    <w:p w:rsidR="00E23185" w:rsidRPr="00E23185" w:rsidRDefault="00E23185" w:rsidP="00E23185">
      <w:pPr>
        <w:pStyle w:val="a1"/>
      </w:pPr>
      <w:r w:rsidRPr="00E23185">
        <w:t>Μια τροχαλία σε ισορροπία, αλλά και σε περιστροφή</w:t>
      </w:r>
    </w:p>
    <w:p w:rsidR="00E23185" w:rsidRPr="00C26FD0" w:rsidRDefault="009E6F10" w:rsidP="00F30162">
      <w:r>
        <w:rPr>
          <w:noProof/>
        </w:rPr>
        <w:drawing>
          <wp:anchor distT="0" distB="0" distL="114300" distR="114300" simplePos="0" relativeHeight="251660288" behindDoc="0" locked="0" layoutInCell="1" allowOverlap="1">
            <wp:simplePos x="0" y="0"/>
            <wp:positionH relativeFrom="column">
              <wp:posOffset>3745230</wp:posOffset>
            </wp:positionH>
            <wp:positionV relativeFrom="paragraph">
              <wp:posOffset>31750</wp:posOffset>
            </wp:positionV>
            <wp:extent cx="2374900" cy="1835150"/>
            <wp:effectExtent l="0" t="0" r="0" b="0"/>
            <wp:wrapSquare wrapText="bothSides"/>
            <wp:docPr id="206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900" cy="1835150"/>
                    </a:xfrm>
                    <a:prstGeom prst="rect">
                      <a:avLst/>
                    </a:prstGeom>
                    <a:noFill/>
                  </pic:spPr>
                </pic:pic>
              </a:graphicData>
            </a:graphic>
            <wp14:sizeRelH relativeFrom="page">
              <wp14:pctWidth>0</wp14:pctWidth>
            </wp14:sizeRelH>
            <wp14:sizeRelV relativeFrom="page">
              <wp14:pctHeight>0</wp14:pctHeight>
            </wp14:sizeRelV>
          </wp:anchor>
        </w:drawing>
      </w:r>
      <w:r w:rsidR="00E23185" w:rsidRPr="00C26FD0">
        <w:rPr>
          <w:color w:val="0D0D0D"/>
        </w:rPr>
        <w:t xml:space="preserve"> Δίνεται η διάταξη του παρακάτω σχήματος:</w:t>
      </w:r>
      <w:r w:rsidR="00E23185" w:rsidRPr="00C26FD0">
        <w:t xml:space="preserve">  </w:t>
      </w:r>
      <w:r w:rsidR="00E23185" w:rsidRPr="00C26FD0">
        <w:rPr>
          <w:lang w:val="en-US"/>
        </w:rPr>
        <w:t>H</w:t>
      </w:r>
      <w:r w:rsidR="00E23185" w:rsidRPr="00C26FD0">
        <w:t xml:space="preserve"> ράβδος ΑΒ, μάζας Μ=2kg και μήκους L=1m ισορροπεί σε οριζόντια θέση με τη βοήθεια της άρθρωσης Α και του κατακόρυφου ελατηρίου, σταθεράς k=100N/m. Στο άνω άκρο του ελατηρίου είναι στερεωμένο μικρό σώμα, μάζας m=1kg, το οποίο με τη σειρά του είναι δεμένο στο ένα άκρο αβαρούς και μη ελαστικού νήματος, το οποίο διέρχεται από το αυλάκι του δίσκου της σταθερής τροχαλίας, ακτίνας R. Στο άλλο άκρο του νήματος ασκείται σταθερή δύναμη μέτρου F. Να βρεθούν:</w:t>
      </w:r>
    </w:p>
    <w:p w:rsidR="00E23185" w:rsidRPr="00C26FD0" w:rsidRDefault="00E23185" w:rsidP="00E23185">
      <w:pPr>
        <w:pStyle w:val="a0"/>
        <w:numPr>
          <w:ilvl w:val="0"/>
          <w:numId w:val="17"/>
        </w:numPr>
        <w:tabs>
          <w:tab w:val="clear" w:pos="397"/>
          <w:tab w:val="num" w:pos="454"/>
        </w:tabs>
      </w:pPr>
      <w:r w:rsidRPr="00C26FD0">
        <w:lastRenderedPageBreak/>
        <w:t>Η δύναμη F και η παραμόρφωση του ελατηρίου.</w:t>
      </w:r>
    </w:p>
    <w:p w:rsidR="00E23185" w:rsidRPr="00C26FD0" w:rsidRDefault="00E23185" w:rsidP="00E23185">
      <w:pPr>
        <w:pStyle w:val="1"/>
        <w:widowControl w:val="0"/>
        <w:numPr>
          <w:ilvl w:val="0"/>
          <w:numId w:val="12"/>
        </w:numPr>
        <w:tabs>
          <w:tab w:val="clear" w:pos="397"/>
          <w:tab w:val="num" w:pos="454"/>
        </w:tabs>
        <w:ind w:left="454" w:hanging="341"/>
        <w:jc w:val="both"/>
      </w:pPr>
      <w:r w:rsidRPr="00C26FD0">
        <w:t>Κάποια στιγμή το νήμα κόβεται ελάχιστα πιο πάνω από το άκρο Β της ράβδου, έτσι ώστε το ελατήριο να μη συνδέεται πλέον με τη ράβδο. Πόσος είναι ο ρυθμός μεταβολής της στροφορμής της ράβδου τη στιγμή που η ράβδος σχηματίζει γωνία φ=30</w:t>
      </w:r>
      <w:r w:rsidRPr="00C26FD0">
        <w:rPr>
          <w:vertAlign w:val="superscript"/>
        </w:rPr>
        <w:t>ο</w:t>
      </w:r>
      <w:r w:rsidRPr="00C26FD0">
        <w:t xml:space="preserve"> με την κατακόρυφη και πόση είναι η δύναμη από την άρθρωση τη στιγμή εκείνη</w:t>
      </w:r>
      <w:r>
        <w:t>, στη διεύθυνση της ράβδου</w:t>
      </w:r>
      <w:r w:rsidRPr="00C26FD0">
        <w:t>;</w:t>
      </w:r>
    </w:p>
    <w:p w:rsidR="00E23185" w:rsidRPr="00C26FD0" w:rsidRDefault="00E23185" w:rsidP="00E23185">
      <w:pPr>
        <w:pStyle w:val="1"/>
        <w:widowControl w:val="0"/>
        <w:numPr>
          <w:ilvl w:val="0"/>
          <w:numId w:val="12"/>
        </w:numPr>
        <w:tabs>
          <w:tab w:val="clear" w:pos="397"/>
          <w:tab w:val="num" w:pos="454"/>
        </w:tabs>
        <w:ind w:left="454" w:hanging="341"/>
        <w:jc w:val="both"/>
      </w:pPr>
      <w:r w:rsidRPr="00C26FD0">
        <w:t xml:space="preserve"> Ο ρυθμός αύξησης της κινητικής ενέργειας της ράβδου τη στιγμή που η ράβδος σχηματίζει γωνία φ΄=60</w:t>
      </w:r>
      <w:r w:rsidRPr="00C26FD0">
        <w:rPr>
          <w:vertAlign w:val="superscript"/>
        </w:rPr>
        <w:t>ο</w:t>
      </w:r>
      <w:r w:rsidRPr="00C26FD0">
        <w:t xml:space="preserve"> με την κατακόρυφη.</w:t>
      </w:r>
    </w:p>
    <w:p w:rsidR="00E23185" w:rsidRDefault="00E23185" w:rsidP="00F30162">
      <w:r w:rsidRPr="00C26FD0">
        <w:t xml:space="preserve">       Δίνονται: g=10m/s</w:t>
      </w:r>
      <w:r w:rsidRPr="00C26FD0">
        <w:rPr>
          <w:vertAlign w:val="superscript"/>
        </w:rPr>
        <w:t>2</w:t>
      </w:r>
      <w:r w:rsidRPr="00C26FD0">
        <w:t xml:space="preserve"> και για τη ράβδο I</w:t>
      </w:r>
      <w:r w:rsidRPr="00C26FD0">
        <w:rPr>
          <w:vertAlign w:val="subscript"/>
          <w:lang w:val="en-US"/>
        </w:rPr>
        <w:t>cm</w:t>
      </w:r>
      <w:r w:rsidRPr="00C26FD0">
        <w:t>=</w:t>
      </w:r>
      <w:r w:rsidRPr="00C26FD0">
        <w:rPr>
          <w:lang w:val="en-US"/>
        </w:rPr>
        <w:t>ML</w:t>
      </w:r>
      <w:r w:rsidRPr="00C26FD0">
        <w:rPr>
          <w:vertAlign w:val="superscript"/>
        </w:rPr>
        <w:t>2</w:t>
      </w:r>
      <w:r w:rsidRPr="00C26FD0">
        <w:t>/12.</w:t>
      </w:r>
    </w:p>
    <w:p w:rsidR="00E23185" w:rsidRPr="00350D68" w:rsidRDefault="00E23185" w:rsidP="00E23185">
      <w:pPr>
        <w:pStyle w:val="a1"/>
      </w:pPr>
      <w:r>
        <w:t>Η δύναμη του ελατηρίου σε μια ΑΑΤ.</w:t>
      </w:r>
    </w:p>
    <w:p w:rsidR="00E23185" w:rsidRDefault="00E23185" w:rsidP="00F30162">
      <w:r>
        <w:t xml:space="preserve">Με τη βοήθεια του </w:t>
      </w:r>
      <w:r>
        <w:rPr>
          <w:lang w:val="en-US"/>
        </w:rPr>
        <w:t>MultiLog</w:t>
      </w:r>
      <w:r>
        <w:t xml:space="preserve"> πήραμε τη γραφική παράσταση της  δύναμης του ελατηρίου στην περίπτωση ενός σώματος που ταλαντώνεται κατακόρυφα, στο άκρο ελατηρίου, η οποία είναι αυτή του παρακάτω σχήματος.  </w:t>
      </w:r>
    </w:p>
    <w:p w:rsidR="00E23185" w:rsidRDefault="00531120" w:rsidP="00F30162">
      <w:pPr>
        <w:jc w:val="center"/>
      </w:pPr>
      <w:r>
        <w:rPr>
          <w:noProof/>
        </w:rPr>
        <w:object w:dxaOrig="954" w:dyaOrig="940">
          <v:shape id="_x0000_s1031" type="#_x0000_t75" style="position:absolute;left:0;text-align:left;margin-left:271.75pt;margin-top:5.6pt;width:183.1pt;height:133.5pt;z-index:251663360" filled="t">
            <v:imagedata r:id="rId15" o:title=""/>
          </v:shape>
          <o:OLEObject Type="Embed" ProgID="Visio.Drawing.11" ShapeID="_x0000_s1031" DrawAspect="Content" ObjectID="_1681379703" r:id="rId16"/>
        </w:object>
      </w:r>
      <w:r>
        <w:rPr>
          <w:noProof/>
        </w:rPr>
        <w:object w:dxaOrig="954" w:dyaOrig="940">
          <v:shape id="_x0000_s1030" type="#_x0000_t75" style="position:absolute;left:0;text-align:left;margin-left:345.2pt;margin-top:114.5pt;width:34pt;height:15.5pt;z-index:251662336">
            <v:imagedata r:id="rId17" o:title=""/>
          </v:shape>
          <o:OLEObject Type="Embed" ProgID="Visio.Drawing.11" ShapeID="_x0000_s1030" DrawAspect="Content" ObjectID="_1681379704" r:id="rId18"/>
        </w:object>
      </w:r>
      <w:r w:rsidR="009E6F10">
        <w:rPr>
          <w:noProof/>
        </w:rPr>
        <w:drawing>
          <wp:inline distT="0" distB="0" distL="0" distR="0">
            <wp:extent cx="5562600" cy="198882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1988820"/>
                    </a:xfrm>
                    <a:prstGeom prst="rect">
                      <a:avLst/>
                    </a:prstGeom>
                    <a:noFill/>
                    <a:ln>
                      <a:noFill/>
                    </a:ln>
                  </pic:spPr>
                </pic:pic>
              </a:graphicData>
            </a:graphic>
          </wp:inline>
        </w:drawing>
      </w:r>
    </w:p>
    <w:p w:rsidR="00E23185" w:rsidRDefault="00E23185" w:rsidP="00E23185">
      <w:pPr>
        <w:pStyle w:val="a0"/>
        <w:numPr>
          <w:ilvl w:val="0"/>
          <w:numId w:val="18"/>
        </w:numPr>
      </w:pPr>
      <w:r>
        <w:t>Με βάση πληροφορίες που μπορείτε να αντλήσετε από τη γραφική παράσταση, χαρακτηρίστε τις παρακάτω προτάσεις ως σωστές ή λανθασμένες.</w:t>
      </w:r>
    </w:p>
    <w:p w:rsidR="00E23185" w:rsidRDefault="00E23185" w:rsidP="00F30162">
      <w:pPr>
        <w:ind w:left="426"/>
      </w:pPr>
      <w:r>
        <w:t>α)  Το ελατήριο είναι σε όλη τη διάρκεια της ταλάντωσης τεντωμένο.</w:t>
      </w:r>
    </w:p>
    <w:p w:rsidR="00E23185" w:rsidRDefault="00E23185" w:rsidP="00F30162">
      <w:pPr>
        <w:ind w:left="426"/>
      </w:pPr>
      <w:r>
        <w:t>β)  Τη στιγμή t=0 το σώμα βρίσκεται στην πάνω ακραία θέση της ταλάντωσής του.</w:t>
      </w:r>
    </w:p>
    <w:p w:rsidR="00E23185" w:rsidRDefault="00E23185" w:rsidP="00F30162">
      <w:pPr>
        <w:ind w:left="426"/>
      </w:pPr>
      <w:r>
        <w:t>γ)  Τη στιγμή t΄=0,25s το σώμα περνά από τη θέση ισορροπίας του.</w:t>
      </w:r>
    </w:p>
    <w:p w:rsidR="00E23185" w:rsidRPr="00F00EB2" w:rsidRDefault="00E23185" w:rsidP="00F30162">
      <w:pPr>
        <w:ind w:left="426"/>
      </w:pPr>
      <w:r>
        <w:t>δ)  Τη στιγμή t</w:t>
      </w:r>
      <w:r>
        <w:rPr>
          <w:vertAlign w:val="subscript"/>
        </w:rPr>
        <w:t>1</w:t>
      </w:r>
      <w:r>
        <w:t>=0,5s το σώμα έχει επιτάχυνση με φορά προς τα κάτω.</w:t>
      </w:r>
    </w:p>
    <w:p w:rsidR="00E23185" w:rsidRDefault="00E23185" w:rsidP="00F30162">
      <w:pPr>
        <w:pStyle w:val="a0"/>
      </w:pPr>
      <w:r>
        <w:t>Να βρεθεί η μάζα του σώματος που ταλαντώνεται, καθώς και η περίοδος ταλάντωσης.</w:t>
      </w:r>
    </w:p>
    <w:p w:rsidR="00E23185" w:rsidRDefault="00E23185" w:rsidP="00F30162">
      <w:pPr>
        <w:pStyle w:val="a0"/>
      </w:pPr>
      <w:r>
        <w:t>Να βρεθεί η σταθερά του ελατηρίου.</w:t>
      </w:r>
    </w:p>
    <w:p w:rsidR="00E23185" w:rsidRDefault="00E23185" w:rsidP="00F30162">
      <w:pPr>
        <w:pStyle w:val="a0"/>
      </w:pPr>
      <w:r>
        <w:t>Ποια η ταχύτητα του σώματος τη χρονική στιγμή t</w:t>
      </w:r>
      <w:r>
        <w:rPr>
          <w:vertAlign w:val="subscript"/>
        </w:rPr>
        <w:t>1</w:t>
      </w:r>
      <w:r>
        <w:t>=0,25s και ποιος ο ρυθμός μεταβολής της ορμής του τη στιγμή που το σώμα βρίσκεται στο ανώτερο σημείο της τροχιάς του;</w:t>
      </w:r>
    </w:p>
    <w:p w:rsidR="00E23185" w:rsidRDefault="00E23185" w:rsidP="00F30162">
      <w:pPr>
        <w:rPr>
          <w:szCs w:val="22"/>
        </w:rPr>
      </w:pPr>
      <w:r w:rsidRPr="00300BB1">
        <w:rPr>
          <w:szCs w:val="22"/>
        </w:rPr>
        <w:t>Δίνονται ότι η μάζα του ελατηρίου θεωρείται αμελητέα g=10m/s</w:t>
      </w:r>
      <w:r w:rsidRPr="00300BB1">
        <w:rPr>
          <w:szCs w:val="22"/>
          <w:vertAlign w:val="superscript"/>
        </w:rPr>
        <w:t>2</w:t>
      </w:r>
      <w:r w:rsidRPr="00300BB1">
        <w:rPr>
          <w:szCs w:val="22"/>
        </w:rPr>
        <w:t xml:space="preserve"> και π</w:t>
      </w:r>
      <w:r w:rsidRPr="00300BB1">
        <w:rPr>
          <w:szCs w:val="22"/>
          <w:vertAlign w:val="superscript"/>
        </w:rPr>
        <w:t>2</w:t>
      </w:r>
      <w:r w:rsidRPr="00300BB1">
        <w:rPr>
          <w:szCs w:val="22"/>
        </w:rPr>
        <w:t>≈10.</w:t>
      </w:r>
    </w:p>
    <w:p w:rsidR="00E23185" w:rsidRPr="00E55730" w:rsidRDefault="00E23185" w:rsidP="00E23185">
      <w:pPr>
        <w:pStyle w:val="a1"/>
      </w:pPr>
      <w:r>
        <w:t>Ένα γιο-γιο και μια ταλάντωση</w:t>
      </w:r>
    </w:p>
    <w:p w:rsidR="00E23185" w:rsidRPr="00E55730" w:rsidRDefault="00E23185" w:rsidP="00F30162">
      <w:pPr>
        <w:rPr>
          <w:szCs w:val="22"/>
        </w:rPr>
      </w:pPr>
      <w:r w:rsidRPr="00E55730">
        <w:rPr>
          <w:szCs w:val="22"/>
        </w:rPr>
        <w:t xml:space="preserve">Μικρό σώμα (Σ) μάζας </w:t>
      </w:r>
      <w:r w:rsidRPr="00E55730">
        <w:rPr>
          <w:szCs w:val="22"/>
          <w:lang w:val="en-US"/>
        </w:rPr>
        <w:t>m</w:t>
      </w:r>
      <w:r w:rsidRPr="00E55730">
        <w:rPr>
          <w:szCs w:val="22"/>
        </w:rPr>
        <w:t>=1</w:t>
      </w:r>
      <w:r w:rsidRPr="00E55730">
        <w:rPr>
          <w:szCs w:val="22"/>
          <w:lang w:val="en-US"/>
        </w:rPr>
        <w:t>kg</w:t>
      </w:r>
      <w:r w:rsidRPr="00E55730">
        <w:rPr>
          <w:szCs w:val="22"/>
        </w:rPr>
        <w:t xml:space="preserve"> ηρεμεί δεμένο στο κάτω άκρο κατακόρυφου ιδανικού ελατηρίου σταθεράς </w:t>
      </w:r>
      <w:r w:rsidRPr="00E55730">
        <w:rPr>
          <w:szCs w:val="22"/>
          <w:lang w:val="en-US"/>
        </w:rPr>
        <w:t>K</w:t>
      </w:r>
      <w:r w:rsidRPr="00E55730">
        <w:rPr>
          <w:szCs w:val="22"/>
        </w:rPr>
        <w:t>=100</w:t>
      </w:r>
      <w:r w:rsidRPr="00E55730">
        <w:rPr>
          <w:szCs w:val="22"/>
          <w:lang w:val="en-US"/>
        </w:rPr>
        <w:t>N</w:t>
      </w:r>
      <w:r w:rsidRPr="00E55730">
        <w:rPr>
          <w:szCs w:val="22"/>
        </w:rPr>
        <w:t>/</w:t>
      </w:r>
      <w:r w:rsidRPr="00E55730">
        <w:rPr>
          <w:szCs w:val="22"/>
          <w:lang w:val="en-US"/>
        </w:rPr>
        <w:t>m</w:t>
      </w:r>
      <w:r w:rsidRPr="00E55730">
        <w:rPr>
          <w:szCs w:val="22"/>
        </w:rPr>
        <w:t xml:space="preserve"> το άνω άκρο του οποίου είναι δέσμιο. Γιογιό αποτελείται από κυκλική λεπτή ομογενή άκαμπτη στεφάνη (Δ), μάζας </w:t>
      </w:r>
      <w:r w:rsidRPr="00E55730">
        <w:rPr>
          <w:szCs w:val="22"/>
          <w:lang w:val="en-US"/>
        </w:rPr>
        <w:t>M</w:t>
      </w:r>
      <w:r w:rsidRPr="00E55730">
        <w:rPr>
          <w:szCs w:val="22"/>
        </w:rPr>
        <w:t>=3</w:t>
      </w:r>
      <w:r w:rsidRPr="00E55730">
        <w:rPr>
          <w:szCs w:val="22"/>
          <w:lang w:val="en-US"/>
        </w:rPr>
        <w:t>kg</w:t>
      </w:r>
      <w:r w:rsidRPr="00E55730">
        <w:rPr>
          <w:szCs w:val="22"/>
        </w:rPr>
        <w:t>, τυλιγμένη με αβαρές μη εκτατό νήμα.</w:t>
      </w:r>
      <w:r w:rsidRPr="00E55730">
        <w:rPr>
          <w:szCs w:val="22"/>
          <w:lang w:val="en-US"/>
        </w:rPr>
        <w:t>T</w:t>
      </w:r>
      <w:r w:rsidRPr="00E55730">
        <w:rPr>
          <w:szCs w:val="22"/>
        </w:rPr>
        <w:t xml:space="preserve">ο ελεύθερο άκρο του νήματος είναι δεμένο. Προσδίδουμε στη στεφάνη (Δ) κατακόρυφη μεταφορική ταχύτητα </w:t>
      </w:r>
      <w:r w:rsidRPr="00E55730">
        <w:rPr>
          <w:szCs w:val="22"/>
          <w:lang w:val="en-US"/>
        </w:rPr>
        <w:t>u</w:t>
      </w:r>
      <w:r w:rsidRPr="00E55730">
        <w:rPr>
          <w:szCs w:val="22"/>
          <w:vertAlign w:val="subscript"/>
        </w:rPr>
        <w:t>0</w:t>
      </w:r>
      <w:r w:rsidRPr="00E55730">
        <w:rPr>
          <w:szCs w:val="22"/>
        </w:rPr>
        <w:t xml:space="preserve"> και αυτή ανέρχεται </w:t>
      </w:r>
      <w:r w:rsidRPr="00E55730">
        <w:rPr>
          <w:szCs w:val="22"/>
        </w:rPr>
        <w:lastRenderedPageBreak/>
        <w:t>περιστρεφόμενη περί του κέντρου της καθώς  το νήμα τυλίγεται χωρίς ολίσθηση παραμένοντας κατακόρυφο. Το κέντρο της κινείται στη διεύθυνση του άξονα του ελατηρίου, όπως στο σχήμα. Όλες οι κινήσεις γίνονται στο ίδιο κατακόρυφο επίπεδο. Αντίσταση αέρα δεν υπάρχει. Δίνεται g=10m/s</w:t>
      </w:r>
      <w:r w:rsidRPr="00E55730">
        <w:rPr>
          <w:szCs w:val="22"/>
          <w:vertAlign w:val="superscript"/>
        </w:rPr>
        <w:t>2</w:t>
      </w:r>
      <w:r w:rsidRPr="00E55730">
        <w:rPr>
          <w:szCs w:val="22"/>
        </w:rPr>
        <w:t>.</w:t>
      </w:r>
    </w:p>
    <w:p w:rsidR="00E23185" w:rsidRPr="00E55730" w:rsidRDefault="00E23185" w:rsidP="00E23185">
      <w:pPr>
        <w:pStyle w:val="a0"/>
        <w:numPr>
          <w:ilvl w:val="0"/>
          <w:numId w:val="21"/>
        </w:numPr>
      </w:pPr>
      <w:r>
        <w:rPr>
          <w:noProof/>
        </w:rPr>
        <w:drawing>
          <wp:anchor distT="0" distB="0" distL="114300" distR="114300" simplePos="0" relativeHeight="251664384" behindDoc="0" locked="0" layoutInCell="1" allowOverlap="1">
            <wp:simplePos x="0" y="0"/>
            <wp:positionH relativeFrom="column">
              <wp:align>right</wp:align>
            </wp:positionH>
            <wp:positionV relativeFrom="paragraph">
              <wp:posOffset>-495935</wp:posOffset>
            </wp:positionV>
            <wp:extent cx="1645285" cy="2420620"/>
            <wp:effectExtent l="19050" t="0" r="0" b="0"/>
            <wp:wrapSquare wrapText="bothSides"/>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srcRect/>
                    <a:stretch>
                      <a:fillRect/>
                    </a:stretch>
                  </pic:blipFill>
                  <pic:spPr bwMode="auto">
                    <a:xfrm>
                      <a:off x="0" y="0"/>
                      <a:ext cx="1645285" cy="242062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pic:spPr>
                </pic:pic>
              </a:graphicData>
            </a:graphic>
          </wp:anchor>
        </w:drawing>
      </w:r>
      <w:r w:rsidRPr="00E55730">
        <w:t>Η στεφάνη (Δ) έχει μηδενική ταχύτητα τη στιγμή που φτάνει στο σώμα (Σ).</w:t>
      </w:r>
      <w:r>
        <w:t xml:space="preserve"> </w:t>
      </w:r>
      <w:r w:rsidRPr="00E55730">
        <w:t>Αν η διάρκεια της ανοδικής κίνησής της είναι Δt=2s να υπολογίσετε την αρχική κατακόρυφη απόσταση h με</w:t>
      </w:r>
      <w:r>
        <w:t>ταξύ στεφάνης (Δ) και σώ</w:t>
      </w:r>
      <w:r w:rsidRPr="00E55730">
        <w:t>ματος (Σ).</w:t>
      </w:r>
    </w:p>
    <w:p w:rsidR="00E23185" w:rsidRPr="00E55730" w:rsidRDefault="00E23185" w:rsidP="00F30162">
      <w:pPr>
        <w:pStyle w:val="a0"/>
      </w:pPr>
      <w:r w:rsidRPr="00E55730">
        <w:t>Να υπολογίσετε την ακτίνα R της στεφάνης (Δ) αν το μέτρο της στροφορμής είναι L</w:t>
      </w:r>
      <w:r w:rsidRPr="00E55730">
        <w:rPr>
          <w:vertAlign w:val="subscript"/>
        </w:rPr>
        <w:t>1</w:t>
      </w:r>
      <w:r w:rsidRPr="00E55730">
        <w:t>=15</w:t>
      </w:r>
      <w:r w:rsidRPr="00E55730">
        <w:rPr>
          <w:lang w:val="en-US"/>
        </w:rPr>
        <w:t>Kgm</w:t>
      </w:r>
      <w:r w:rsidRPr="00E55730">
        <w:rPr>
          <w:vertAlign w:val="superscript"/>
        </w:rPr>
        <w:t>2</w:t>
      </w:r>
      <w:r w:rsidRPr="00E55730">
        <w:t xml:space="preserve"> όταν η κινητική της ενέργεια είναι </w:t>
      </w:r>
      <w:r w:rsidRPr="00E55730">
        <w:rPr>
          <w:lang w:val="en-US"/>
        </w:rPr>
        <w:t>K</w:t>
      </w:r>
      <w:r w:rsidRPr="00E55730">
        <w:rPr>
          <w:vertAlign w:val="subscript"/>
        </w:rPr>
        <w:t>1</w:t>
      </w:r>
      <w:r w:rsidRPr="00E55730">
        <w:t>75</w:t>
      </w:r>
      <w:r w:rsidRPr="00E55730">
        <w:rPr>
          <w:lang w:val="en-US"/>
        </w:rPr>
        <w:t>J</w:t>
      </w:r>
      <w:r w:rsidRPr="00E55730">
        <w:t>.</w:t>
      </w:r>
    </w:p>
    <w:p w:rsidR="00E23185" w:rsidRPr="00E55730" w:rsidRDefault="00E23185" w:rsidP="00F30162">
      <w:pPr>
        <w:pStyle w:val="a0"/>
      </w:pPr>
      <w:r w:rsidRPr="00E55730">
        <w:t xml:space="preserve">Η στεφάνη (Δ) προσκολλάται στο σώμα (Σ) και την ίδια στιγμή κόβουμε το νήμα. Να γράψετε την εξίσωση απομάκρυνσης ταλάντωσης θεωρώντας </w:t>
      </w:r>
      <w:r w:rsidRPr="00E55730">
        <w:rPr>
          <w:lang w:val="en-US"/>
        </w:rPr>
        <w:t>t</w:t>
      </w:r>
      <w:r w:rsidRPr="00E55730">
        <w:rPr>
          <w:vertAlign w:val="subscript"/>
        </w:rPr>
        <w:t>0</w:t>
      </w:r>
      <w:r w:rsidRPr="00E55730">
        <w:t xml:space="preserve">=0 τη στιγμή επαφής. Θεωρήστε τον ημιάξονα </w:t>
      </w:r>
      <w:r w:rsidRPr="00E55730">
        <w:rPr>
          <w:lang w:val="en-US"/>
        </w:rPr>
        <w:t>Oy</w:t>
      </w:r>
      <w:r w:rsidRPr="00E55730">
        <w:t xml:space="preserve"> προσανατολισμένο κατακόρυφα προς τα επάνω και το συσσωμάτωμα σημειακό αντικείμενο.</w:t>
      </w:r>
    </w:p>
    <w:p w:rsidR="00D27196" w:rsidRDefault="00D27196" w:rsidP="00D27196">
      <w:pPr>
        <w:pStyle w:val="a1"/>
      </w:pPr>
      <w:r>
        <w:t>Ελαστική κρούση σφαίρας με ταλαντούμενο κύβο.</w:t>
      </w:r>
    </w:p>
    <w:p w:rsidR="00D27196" w:rsidRDefault="00D27196" w:rsidP="00F30162">
      <w:r>
        <w:t>Σε λείο οριζόντιο επίπεδο κυλίεται χωρίς να ολισθαίνει μια σφαίρα ακτίνας R και μάζας 1kg με ταχύτητα κέντρου μάζας υ</w:t>
      </w:r>
      <w:r>
        <w:rPr>
          <w:vertAlign w:val="subscript"/>
        </w:rPr>
        <w:t>1</w:t>
      </w:r>
      <w:r>
        <w:t xml:space="preserve">=3m/s, κατευθυνόμενη προς έναν κύβο πλευράς α=2R και μάζας 2kg ο οποίος ταλαντώνεται με  πλάτος 0,5m, στο άκρο οριζόντιου ελατηρίου, σταθεράς k=800Ν/m. Η ταχύτητα του κέντρου Ο της σφαίρας έχει τη διεύθυνση του άξονα του ελατηρίου, όπως στο σχήμα. </w:t>
      </w:r>
    </w:p>
    <w:p w:rsidR="00D27196" w:rsidRDefault="00D27196" w:rsidP="00F30162">
      <w:pPr>
        <w:jc w:val="center"/>
      </w:pPr>
      <w:r>
        <w:object w:dxaOrig="4146" w:dyaOrig="1056">
          <v:shape id="_x0000_i1030" type="#_x0000_t75" style="width:207.6pt;height:52.8pt" o:ole="" filled="t">
            <v:imagedata r:id="rId21" o:title=""/>
          </v:shape>
          <o:OLEObject Type="Embed" ProgID="Visio.Drawing.11" ShapeID="_x0000_i1030" DrawAspect="Content" ObjectID="_1681379669" r:id="rId22"/>
        </w:object>
      </w:r>
    </w:p>
    <w:p w:rsidR="00D27196" w:rsidRDefault="00D27196" w:rsidP="00F30162">
      <w:r>
        <w:t>Μετά την μετωπική ελαστική κρούση των δύο σωμάτων, η σφαίρα κινείται προς τα δεξιά με ταχύτητα κέντρου μάζας μέτρου υ</w:t>
      </w:r>
      <w:r>
        <w:rPr>
          <w:vertAlign w:val="subscript"/>
        </w:rPr>
        <w:t>1</w:t>
      </w:r>
      <w:r>
        <w:t>΄=9m/s.</w:t>
      </w:r>
    </w:p>
    <w:p w:rsidR="00D27196" w:rsidRDefault="00D27196" w:rsidP="00D27196">
      <w:pPr>
        <w:pStyle w:val="a0"/>
        <w:numPr>
          <w:ilvl w:val="0"/>
          <w:numId w:val="23"/>
        </w:numPr>
      </w:pPr>
      <w:r>
        <w:t>Να βρεθεί η ταχύτητα του κύβου πριν την κρούση.</w:t>
      </w:r>
    </w:p>
    <w:p w:rsidR="00D27196" w:rsidRDefault="00D27196" w:rsidP="00D27196">
      <w:pPr>
        <w:pStyle w:val="a0"/>
      </w:pPr>
      <w:r>
        <w:t>Κατά ποιο ποσοστό αυξήθηκε η κινητική ενέργεια της σφαίρας κατά την κρούση;</w:t>
      </w:r>
    </w:p>
    <w:p w:rsidR="00D27196" w:rsidRDefault="00D27196" w:rsidP="00D27196">
      <w:pPr>
        <w:pStyle w:val="a0"/>
      </w:pPr>
      <w:r>
        <w:t>Κατά ποιο κλάσμα μειώθηκε η ενέργεια ταλάντωσης του κύβου;</w:t>
      </w:r>
    </w:p>
    <w:p w:rsidR="00D27196" w:rsidRDefault="00D27196" w:rsidP="00D27196">
      <w:pPr>
        <w:pStyle w:val="a0"/>
      </w:pPr>
      <w:r>
        <w:t>Να βρεθεί η ταχύτητα του σημείου επαφής της σφαίρας με το έδαφος, μετά την κρούση.</w:t>
      </w:r>
    </w:p>
    <w:p w:rsidR="00D27196" w:rsidRDefault="007503C3" w:rsidP="00F30162">
      <w:r>
        <w:rPr>
          <w:noProof/>
        </w:rPr>
        <w:object w:dxaOrig="954" w:dyaOrig="940">
          <v:shape id="_x0000_s1084" type="#_x0000_t75" style="position:absolute;margin-left:414.8pt;margin-top:47.5pt;width:78.5pt;height:112.5pt;z-index:251668480" filled="t">
            <v:imagedata r:id="rId23" o:title=""/>
            <w10:wrap type="square"/>
          </v:shape>
          <o:OLEObject Type="Embed" ProgID="Visio.Drawing.11" ShapeID="_x0000_s1084" DrawAspect="Content" ObjectID="_1681379705" r:id="rId24"/>
        </w:object>
      </w:r>
      <w:r w:rsidR="00D27196">
        <w:t>Δίνεται η ροπή αδράνειας της σφαίρας ως προς μια διάμετρό της Ι= 2/5 ΜR</w:t>
      </w:r>
      <w:r w:rsidR="00D27196">
        <w:rPr>
          <w:vertAlign w:val="superscript"/>
        </w:rPr>
        <w:t>2</w:t>
      </w:r>
      <w:r w:rsidR="00D27196" w:rsidRPr="0055695F">
        <w:t xml:space="preserve"> </w:t>
      </w:r>
      <w:r w:rsidR="00D27196" w:rsidRPr="008A3BFA">
        <w:t>και ότι κατά την κρούση μεταξύ σφαίρας και κύβου δεν αναπτύσσεται τριβή.</w:t>
      </w:r>
    </w:p>
    <w:p w:rsidR="00D27196" w:rsidRDefault="00D27196" w:rsidP="00D27196">
      <w:pPr>
        <w:pStyle w:val="a1"/>
      </w:pPr>
      <w:r>
        <w:t>Μια σύνθετη κίνηση και μια κρούση.</w:t>
      </w:r>
    </w:p>
    <w:p w:rsidR="00D27196" w:rsidRDefault="00D27196" w:rsidP="00F30162">
      <w:r>
        <w:t>Μια ομογενής ράβδος  μήκους ℓ=1m και μάζας 1kg κινείται οριζόντια στην επιφάνεια μιας παγωμένης λίμνης, χωρίς τριβές και σε μια στιγμή, όπου τα άκρα της έχουν ταχύτητες της ίδιας φοράς με μέτρα υ</w:t>
      </w:r>
      <w:r>
        <w:rPr>
          <w:vertAlign w:val="subscript"/>
        </w:rPr>
        <w:t>Α</w:t>
      </w:r>
      <w:r>
        <w:t>=6m/s και υ</w:t>
      </w:r>
      <w:r>
        <w:rPr>
          <w:vertAlign w:val="subscript"/>
        </w:rPr>
        <w:t>Β</w:t>
      </w:r>
      <w:r>
        <w:t>=2m/s, συγκρούεται ελαστικά με μια μικρή σφα</w:t>
      </w:r>
      <w:bookmarkStart w:id="0" w:name="_GoBack"/>
      <w:bookmarkEnd w:id="0"/>
      <w:r>
        <w:t>ίρα Σ, που θεωρείται υλικό σημείο, μάζας 1kg, η οποία ήταν ακίνητη, όπως στο σχήμα. Η σφαίρα Σ κτυπά τη ράβδο στο μέσον της Ο.</w:t>
      </w:r>
    </w:p>
    <w:p w:rsidR="00D27196" w:rsidRDefault="00D27196" w:rsidP="00D27196">
      <w:pPr>
        <w:pStyle w:val="a0"/>
        <w:numPr>
          <w:ilvl w:val="0"/>
          <w:numId w:val="24"/>
        </w:numPr>
      </w:pPr>
      <w:r>
        <w:lastRenderedPageBreak/>
        <w:t>Υπολογίστε την ταχύτητα του μέσου Ο, καθώς και την κινητική ενέργεια της ράβδου</w:t>
      </w:r>
      <w:r w:rsidRPr="009A3B56">
        <w:t xml:space="preserve">, </w:t>
      </w:r>
      <w:r>
        <w:t>πριν την κρούση.</w:t>
      </w:r>
    </w:p>
    <w:p w:rsidR="00D27196" w:rsidRDefault="00D27196" w:rsidP="00D27196">
      <w:pPr>
        <w:pStyle w:val="a0"/>
      </w:pPr>
      <w:r>
        <w:t>Να βρεθούν οι κινήσεις που θα εκτελέσουν τα δυο σώματα μετά την κρούση.</w:t>
      </w:r>
    </w:p>
    <w:p w:rsidR="00D27196" w:rsidRPr="009A3B56" w:rsidRDefault="00D27196" w:rsidP="00F30162">
      <w:r>
        <w:t>Δίνεται η ροπή αδράνειας της ράβδου ως προς κάθετο άξονα που περνά από το μέσον της Ι=Μℓ</w:t>
      </w:r>
      <w:r>
        <w:rPr>
          <w:vertAlign w:val="superscript"/>
        </w:rPr>
        <w:t>2</w:t>
      </w:r>
      <w:r>
        <w:t>/12.</w:t>
      </w:r>
    </w:p>
    <w:p w:rsidR="00D27196" w:rsidRPr="00B856D3" w:rsidRDefault="00D27196" w:rsidP="00D27196">
      <w:pPr>
        <w:pStyle w:val="a1"/>
      </w:pPr>
      <w:r w:rsidRPr="00B856D3">
        <w:t>Αρμονικό κύμα και ταλάντωση.</w:t>
      </w:r>
    </w:p>
    <w:p w:rsidR="00D27196" w:rsidRPr="00B856D3" w:rsidRDefault="00D27196" w:rsidP="00F30162">
      <w:pPr>
        <w:rPr>
          <w:szCs w:val="22"/>
        </w:rPr>
      </w:pPr>
      <w:r w:rsidRPr="00B856D3">
        <w:rPr>
          <w:szCs w:val="22"/>
        </w:rPr>
        <w:t>Σε γραμμικό ελαστικό μέσο που ταυτίζεται με το θετικό ημιάξονα Ο</w:t>
      </w:r>
      <w:r w:rsidRPr="00B856D3">
        <w:rPr>
          <w:szCs w:val="22"/>
          <w:lang w:val="en-US"/>
        </w:rPr>
        <w:t>x</w:t>
      </w:r>
      <w:r w:rsidRPr="00B856D3">
        <w:rPr>
          <w:szCs w:val="22"/>
        </w:rPr>
        <w:t xml:space="preserve">, διαδίδεται εγκάρσιο αρμονικό κύμα προς τη θετική κατεύθυνση του άξονα. </w:t>
      </w:r>
      <w:r w:rsidRPr="00B856D3">
        <w:rPr>
          <w:szCs w:val="22"/>
          <w:lang w:val="en-US"/>
        </w:rPr>
        <w:t>H</w:t>
      </w:r>
      <w:r w:rsidRPr="00B856D3">
        <w:rPr>
          <w:szCs w:val="22"/>
        </w:rPr>
        <w:t xml:space="preserve">  πηγή του κύματος, που βρίσκεται στο αριστερό άκρο Ο του ελαστικού μέσου, την χρονική στιγμή </w:t>
      </w:r>
      <w:r w:rsidRPr="00B856D3">
        <w:rPr>
          <w:szCs w:val="22"/>
          <w:lang w:val="en-US"/>
        </w:rPr>
        <w:t>t</w:t>
      </w:r>
      <w:r w:rsidRPr="00B856D3">
        <w:rPr>
          <w:szCs w:val="22"/>
        </w:rPr>
        <w:t xml:space="preserve">=0 βρίσκεται στην Θ.Ι. κινούμενη με </w:t>
      </w:r>
      <w:r w:rsidRPr="00B856D3">
        <w:rPr>
          <w:szCs w:val="22"/>
          <w:lang w:val="en-US"/>
        </w:rPr>
        <w:t>u</w:t>
      </w:r>
      <w:r w:rsidRPr="00B856D3">
        <w:rPr>
          <w:szCs w:val="22"/>
        </w:rPr>
        <w:t>&gt;0 και ταλαντώνεται με πλάτος 10</w:t>
      </w:r>
      <w:r w:rsidRPr="00B856D3">
        <w:rPr>
          <w:szCs w:val="22"/>
          <w:lang w:val="en-US"/>
        </w:rPr>
        <w:t>cm</w:t>
      </w:r>
      <w:r w:rsidRPr="00B856D3">
        <w:rPr>
          <w:szCs w:val="22"/>
        </w:rPr>
        <w:t xml:space="preserve">. Τα κύματα που παράγει έχουν συχνότητα 20 </w:t>
      </w:r>
      <w:r w:rsidRPr="00B856D3">
        <w:rPr>
          <w:szCs w:val="22"/>
          <w:lang w:val="en-US"/>
        </w:rPr>
        <w:t>Hz</w:t>
      </w:r>
      <w:r w:rsidRPr="00B856D3">
        <w:rPr>
          <w:szCs w:val="22"/>
        </w:rPr>
        <w:t xml:space="preserve">, ενώ η απόσταση μεταξύ των θέσεων ισορροπίας δύο υλικών σημείων του μέσου που οι ταλαντώσεις τους έχουν διαφορά φάσης 2π </w:t>
      </w:r>
      <w:r w:rsidRPr="00B856D3">
        <w:rPr>
          <w:szCs w:val="22"/>
          <w:lang w:val="en-US"/>
        </w:rPr>
        <w:t>rad</w:t>
      </w:r>
      <w:r w:rsidRPr="00B856D3">
        <w:rPr>
          <w:szCs w:val="22"/>
        </w:rPr>
        <w:t xml:space="preserve"> ισούται με 0.2</w:t>
      </w:r>
      <w:r w:rsidRPr="00B856D3">
        <w:rPr>
          <w:szCs w:val="22"/>
          <w:lang w:val="en-US"/>
        </w:rPr>
        <w:t>m</w:t>
      </w:r>
      <w:r w:rsidRPr="00B856D3">
        <w:rPr>
          <w:szCs w:val="22"/>
        </w:rPr>
        <w:t>.</w:t>
      </w:r>
    </w:p>
    <w:p w:rsidR="00D27196" w:rsidRPr="00B856D3" w:rsidRDefault="00D27196" w:rsidP="00D27196">
      <w:pPr>
        <w:pStyle w:val="a0"/>
        <w:numPr>
          <w:ilvl w:val="0"/>
          <w:numId w:val="25"/>
        </w:numPr>
      </w:pPr>
      <w:r w:rsidRPr="00B856D3">
        <w:t>Να υπολογίσετε το μήκος κύματος και την ταχύτητα διάδοσης του κύματος.</w:t>
      </w:r>
    </w:p>
    <w:p w:rsidR="00D27196" w:rsidRPr="00B856D3" w:rsidRDefault="00D27196" w:rsidP="00F30162">
      <w:pPr>
        <w:pStyle w:val="a0"/>
      </w:pPr>
      <w:r w:rsidRPr="00B856D3">
        <w:t>Να γράψετε την εξίσωση του αρμονικού κύματος που διαδίδεται στον θετικό ημιάξονα Ο</w:t>
      </w:r>
      <w:r w:rsidRPr="00B856D3">
        <w:rPr>
          <w:lang w:val="en-US"/>
        </w:rPr>
        <w:t>x</w:t>
      </w:r>
      <w:r w:rsidRPr="00B856D3">
        <w:t>.</w:t>
      </w:r>
    </w:p>
    <w:p w:rsidR="00D27196" w:rsidRPr="00B856D3" w:rsidRDefault="00D27196" w:rsidP="00F30162">
      <w:pPr>
        <w:pStyle w:val="a0"/>
      </w:pPr>
      <w:r w:rsidRPr="00B856D3">
        <w:t xml:space="preserve">Να παραστήσετε γραφικά τη φάση των σημείων του μέσου σε συνάρτηση με την απόσταση </w:t>
      </w:r>
      <w:r w:rsidRPr="00B856D3">
        <w:rPr>
          <w:lang w:val="en-US"/>
        </w:rPr>
        <w:t>x</w:t>
      </w:r>
      <w:r w:rsidRPr="00B856D3">
        <w:t xml:space="preserve"> από την πηγή Ο την χρονική στιγμή 1</w:t>
      </w:r>
      <w:r w:rsidRPr="00B856D3">
        <w:rPr>
          <w:lang w:val="en-US"/>
        </w:rPr>
        <w:t>s</w:t>
      </w:r>
      <w:r w:rsidRPr="00B856D3">
        <w:t xml:space="preserve">. </w:t>
      </w:r>
    </w:p>
    <w:p w:rsidR="00D27196" w:rsidRPr="00B856D3" w:rsidRDefault="00D27196" w:rsidP="00F30162">
      <w:pPr>
        <w:rPr>
          <w:szCs w:val="22"/>
        </w:rPr>
      </w:pPr>
      <w:r w:rsidRPr="00B856D3">
        <w:rPr>
          <w:szCs w:val="22"/>
        </w:rPr>
        <w:t>Σε απόσταση 6</w:t>
      </w:r>
      <w:r w:rsidRPr="00B856D3">
        <w:rPr>
          <w:szCs w:val="22"/>
          <w:lang w:val="en-US"/>
        </w:rPr>
        <w:t>m</w:t>
      </w:r>
      <w:r w:rsidRPr="00B856D3">
        <w:rPr>
          <w:szCs w:val="22"/>
        </w:rPr>
        <w:t xml:space="preserve"> από το Ο βρίσκεται ένα υλικό σημείο Σ μάζας 10</w:t>
      </w:r>
      <w:r w:rsidRPr="00B856D3">
        <w:rPr>
          <w:szCs w:val="22"/>
          <w:lang w:val="en-US"/>
        </w:rPr>
        <w:t>gr</w:t>
      </w:r>
      <w:r w:rsidRPr="00B856D3">
        <w:rPr>
          <w:szCs w:val="22"/>
        </w:rPr>
        <w:t xml:space="preserve"> που είναι δεμένο στο άκρο κατακόρυφου ελατηρίου όπως  φαίνεται στο σχήμα.</w:t>
      </w:r>
    </w:p>
    <w:p w:rsidR="00D27196" w:rsidRPr="00B856D3" w:rsidRDefault="009E6F10" w:rsidP="00F30162">
      <w:pPr>
        <w:jc w:val="center"/>
        <w:rPr>
          <w:szCs w:val="22"/>
          <w:lang w:val="en-US"/>
        </w:rPr>
      </w:pPr>
      <w:r>
        <w:rPr>
          <w:noProof/>
          <w:szCs w:val="22"/>
        </w:rPr>
        <w:drawing>
          <wp:inline distT="0" distB="0" distL="0" distR="0">
            <wp:extent cx="2606040" cy="115824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6040" cy="1158240"/>
                    </a:xfrm>
                    <a:prstGeom prst="rect">
                      <a:avLst/>
                    </a:prstGeom>
                    <a:solidFill>
                      <a:srgbClr val="FFFFFF"/>
                    </a:solidFill>
                    <a:ln>
                      <a:noFill/>
                    </a:ln>
                  </pic:spPr>
                </pic:pic>
              </a:graphicData>
            </a:graphic>
          </wp:inline>
        </w:drawing>
      </w:r>
    </w:p>
    <w:p w:rsidR="00D27196" w:rsidRPr="00B856D3" w:rsidRDefault="00D27196" w:rsidP="00F30162">
      <w:pPr>
        <w:pStyle w:val="a0"/>
      </w:pPr>
      <w:r w:rsidRPr="00B856D3">
        <w:t>Να βρείτε ποια χρονική στιγμή ξεκινά να ταλαντώνεται και ποια είναι η σταθερά του ελατηρίου ώστε το   σύστημα  ελατηρίου-μάζας να ταλαντώνεται σε συντονισμό με την πηγή Ο.</w:t>
      </w:r>
    </w:p>
    <w:p w:rsidR="00D27196" w:rsidRPr="00B856D3" w:rsidRDefault="00D27196" w:rsidP="00F30162">
      <w:pPr>
        <w:pStyle w:val="a0"/>
      </w:pPr>
      <w:r w:rsidRPr="00B856D3">
        <w:t>Να βρείτε το πλάτος του διαμήκους κύματος, που διαδίδεται στο ελατήριο.</w:t>
      </w:r>
    </w:p>
    <w:p w:rsidR="00D27196" w:rsidRDefault="00D27196" w:rsidP="00F30162">
      <w:pPr>
        <w:rPr>
          <w:szCs w:val="22"/>
        </w:rPr>
      </w:pPr>
      <w:r>
        <w:rPr>
          <w:szCs w:val="22"/>
        </w:rPr>
        <w:t>Δίνεται : π²≈</w:t>
      </w:r>
      <w:r w:rsidRPr="00B856D3">
        <w:rPr>
          <w:szCs w:val="22"/>
        </w:rPr>
        <w:t>10.</w:t>
      </w:r>
    </w:p>
    <w:p w:rsidR="00D27196" w:rsidRPr="003037E9" w:rsidRDefault="00D27196" w:rsidP="00D27196">
      <w:pPr>
        <w:pStyle w:val="a1"/>
        <w:rPr>
          <w:szCs w:val="25"/>
        </w:rPr>
      </w:pPr>
      <w:r>
        <w:t>Μια μετωπική κρούση και μια ταλάντωση με περίεργη αρχική φάση.</w:t>
      </w:r>
    </w:p>
    <w:p w:rsidR="00D27196" w:rsidRDefault="009E6F10" w:rsidP="00F30162">
      <w:r>
        <w:rPr>
          <w:noProof/>
        </w:rPr>
        <w:drawing>
          <wp:anchor distT="0" distB="0" distL="114300" distR="114300" simplePos="0" relativeHeight="251670528" behindDoc="0" locked="0" layoutInCell="1" allowOverlap="1">
            <wp:simplePos x="0" y="0"/>
            <wp:positionH relativeFrom="column">
              <wp:posOffset>4316095</wp:posOffset>
            </wp:positionH>
            <wp:positionV relativeFrom="paragraph">
              <wp:posOffset>10160</wp:posOffset>
            </wp:positionV>
            <wp:extent cx="1804035" cy="759460"/>
            <wp:effectExtent l="0" t="0" r="0" b="0"/>
            <wp:wrapSquare wrapText="bothSides"/>
            <wp:docPr id="2065" name="BLOGGER_PHOTO_ID_5188762854875433618" descr="image00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88762854875433618" descr="image00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4035" cy="759460"/>
                    </a:xfrm>
                    <a:prstGeom prst="rect">
                      <a:avLst/>
                    </a:prstGeom>
                    <a:noFill/>
                  </pic:spPr>
                </pic:pic>
              </a:graphicData>
            </a:graphic>
            <wp14:sizeRelH relativeFrom="page">
              <wp14:pctWidth>0</wp14:pctWidth>
            </wp14:sizeRelH>
            <wp14:sizeRelV relativeFrom="page">
              <wp14:pctHeight>0</wp14:pctHeight>
            </wp14:sizeRelV>
          </wp:anchor>
        </w:drawing>
      </w:r>
      <w:r w:rsidR="00D27196" w:rsidRPr="003037E9">
        <w:t>Μια σφαίρα μάζας m=1kg εκτοξεύεται για t=0 με ταχύτητα υ</w:t>
      </w:r>
      <w:r w:rsidR="00D27196" w:rsidRPr="003037E9">
        <w:rPr>
          <w:vertAlign w:val="subscript"/>
        </w:rPr>
        <w:t>1</w:t>
      </w:r>
      <w:r w:rsidR="00D27196" w:rsidRPr="003037E9">
        <w:t> από το σημείο Β, το οποίο απέχει απόσταση s=3m από ακίνητο σώμα Σ, το οποίο ηρεμεί δεμένο στο άκρο οριζόντιου ελατηρίου σταθεράς k=20Ν/m. Μετά από λίγο η σφαίρα συγκρούεται μετωπικά με το σώμα Σ, το οποίο μετά την κρούση εκτελεί α.α.τ. με εξίσωση</w:t>
      </w:r>
      <w:r w:rsidR="00D27196">
        <w:t>:</w:t>
      </w:r>
    </w:p>
    <w:p w:rsidR="00D27196" w:rsidRDefault="00D27196" w:rsidP="00F30162">
      <w:pPr>
        <w:jc w:val="center"/>
      </w:pPr>
      <w:r w:rsidRPr="003037E9">
        <w:t>x=</w:t>
      </w:r>
      <w:r w:rsidRPr="002F69C1">
        <w:rPr>
          <w:position w:val="-26"/>
        </w:rPr>
        <w:object w:dxaOrig="440" w:dyaOrig="639">
          <v:shape id="_x0000_i1032" type="#_x0000_t75" style="width:22.2pt;height:31.8pt" o:ole="">
            <v:imagedata r:id="rId28" o:title=""/>
          </v:shape>
          <o:OLEObject Type="Embed" ProgID="Equation.DSMT4" ShapeID="_x0000_i1032" DrawAspect="Content" ObjectID="_1681379670" r:id="rId29"/>
        </w:object>
      </w:r>
      <w:r w:rsidRPr="003037E9">
        <w:t xml:space="preserve"> </w:t>
      </w:r>
      <w:r>
        <w:t>·</w:t>
      </w:r>
      <w:proofErr w:type="spellStart"/>
      <w:r w:rsidRPr="003037E9">
        <w:t>ημ</w:t>
      </w:r>
      <w:proofErr w:type="spellEnd"/>
      <w:r w:rsidRPr="003037E9">
        <w:t>(</w:t>
      </w:r>
      <w:proofErr w:type="spellStart"/>
      <w:r w:rsidRPr="003037E9">
        <w:t>πt</w:t>
      </w:r>
      <w:proofErr w:type="spellEnd"/>
      <w:r w:rsidRPr="003037E9">
        <w:t>-π) (μονάδες S.Ι.).</w:t>
      </w:r>
    </w:p>
    <w:p w:rsidR="00D27196" w:rsidRPr="003037E9" w:rsidRDefault="00D27196" w:rsidP="00F30162">
      <w:r w:rsidRPr="003037E9">
        <w:t>Αν το επίπεδο είναι λείο και η διάρκεια της κρούσεως αμελητέα, η προς τα δεξιά κατεύθυνση θετική, ενώ π</w:t>
      </w:r>
      <w:r w:rsidRPr="003037E9">
        <w:rPr>
          <w:vertAlign w:val="superscript"/>
        </w:rPr>
        <w:t>2</w:t>
      </w:r>
      <w:r w:rsidRPr="003037E9">
        <w:t>≈10, ζητούνται:</w:t>
      </w:r>
    </w:p>
    <w:p w:rsidR="00D27196" w:rsidRPr="003037E9" w:rsidRDefault="00D27196" w:rsidP="00D27196">
      <w:pPr>
        <w:pStyle w:val="a0"/>
        <w:numPr>
          <w:ilvl w:val="0"/>
          <w:numId w:val="26"/>
        </w:numPr>
      </w:pPr>
      <w:r w:rsidRPr="003037E9">
        <w:t>Η ταχύτητα υ</w:t>
      </w:r>
      <w:r w:rsidRPr="00D27196">
        <w:rPr>
          <w:vertAlign w:val="subscript"/>
        </w:rPr>
        <w:t>1</w:t>
      </w:r>
      <w:r w:rsidRPr="003037E9">
        <w:t> της σφαίρας.</w:t>
      </w:r>
    </w:p>
    <w:p w:rsidR="00D27196" w:rsidRPr="003037E9" w:rsidRDefault="00D27196" w:rsidP="00F30162">
      <w:pPr>
        <w:pStyle w:val="a0"/>
      </w:pPr>
      <w:r w:rsidRPr="003037E9">
        <w:lastRenderedPageBreak/>
        <w:t>Ποια χρονική στιγμή η σφαίρα θα ξαναπεράσει από το σημείο Β.</w:t>
      </w:r>
    </w:p>
    <w:p w:rsidR="00D27196" w:rsidRPr="003037E9" w:rsidRDefault="00D27196" w:rsidP="00F30162">
      <w:pPr>
        <w:pStyle w:val="a0"/>
      </w:pPr>
      <w:r w:rsidRPr="003037E9">
        <w:t>Πόσο θα απέχουν μεταξύ τους τη στιγμή αυτή τα δύο σώματα;</w:t>
      </w:r>
    </w:p>
    <w:p w:rsidR="00D27196" w:rsidRPr="00013970" w:rsidRDefault="00D27196" w:rsidP="00D27196">
      <w:pPr>
        <w:pStyle w:val="a1"/>
      </w:pPr>
      <w:r w:rsidRPr="00013970">
        <w:t>Σύνθεση Ταλαντώσεων και κύμα.</w:t>
      </w:r>
    </w:p>
    <w:p w:rsidR="00D27196" w:rsidRPr="00013970" w:rsidRDefault="00D27196" w:rsidP="00F30162">
      <w:pPr>
        <w:rPr>
          <w:szCs w:val="22"/>
        </w:rPr>
      </w:pPr>
      <w:r w:rsidRPr="00013970">
        <w:rPr>
          <w:szCs w:val="22"/>
        </w:rPr>
        <w:t xml:space="preserve">Το σημείο Ο γραμμικού ελαστικού μέσου το οποίο ταυτίζεται με τον άξονα χ΄Οχ, εκτελεί ταυτόχρονα δύο Α. Α. Τ που γίνονται στην ίδια διεύθυνση, κάθετα στον άξονα χ΄χ και γύρω από την ίδια θέση ισορροπίας. Οι ταλαντώσεις περιγράφονται από τις εξισώσεις: </w:t>
      </w:r>
    </w:p>
    <w:p w:rsidR="00D27196" w:rsidRPr="00013970" w:rsidRDefault="00D27196" w:rsidP="00F30162">
      <w:pPr>
        <w:jc w:val="center"/>
        <w:rPr>
          <w:szCs w:val="22"/>
        </w:rPr>
      </w:pPr>
      <w:r w:rsidRPr="00013970">
        <w:rPr>
          <w:position w:val="-22"/>
          <w:szCs w:val="22"/>
        </w:rPr>
        <w:object w:dxaOrig="2360" w:dyaOrig="580">
          <v:shape id="_x0000_i1033" type="#_x0000_t75" style="width:118.2pt;height:28.8pt" o:ole="">
            <v:imagedata r:id="rId30" o:title=""/>
          </v:shape>
          <o:OLEObject Type="Embed" ProgID="Equation.DSMT4" ShapeID="_x0000_i1033" DrawAspect="Content" ObjectID="_1681379671" r:id="rId31"/>
        </w:object>
      </w:r>
      <w:r w:rsidRPr="00013970">
        <w:rPr>
          <w:szCs w:val="22"/>
        </w:rPr>
        <w:t>και</w:t>
      </w:r>
      <w:r w:rsidRPr="00013970">
        <w:rPr>
          <w:position w:val="-22"/>
          <w:szCs w:val="22"/>
        </w:rPr>
        <w:object w:dxaOrig="2620" w:dyaOrig="580">
          <v:shape id="_x0000_i1034" type="#_x0000_t75" style="width:131.4pt;height:28.8pt" o:ole="">
            <v:imagedata r:id="rId32" o:title=""/>
          </v:shape>
          <o:OLEObject Type="Embed" ProgID="Equation.DSMT4" ShapeID="_x0000_i1034" DrawAspect="Content" ObjectID="_1681379672" r:id="rId33"/>
        </w:object>
      </w:r>
      <w:r w:rsidRPr="00013970">
        <w:rPr>
          <w:szCs w:val="22"/>
        </w:rPr>
        <w:t>.</w:t>
      </w:r>
    </w:p>
    <w:p w:rsidR="00D27196" w:rsidRPr="00013970" w:rsidRDefault="00D27196" w:rsidP="00D27196">
      <w:pPr>
        <w:pStyle w:val="1"/>
      </w:pPr>
      <w:r w:rsidRPr="00013970">
        <w:t>Να γράψετε την εξίσωση της συνισταμένης ταλάντωσης που εκτελεί το σημείο Ο.</w:t>
      </w:r>
    </w:p>
    <w:p w:rsidR="00D27196" w:rsidRPr="00013970" w:rsidRDefault="00D27196" w:rsidP="00D27196">
      <w:pPr>
        <w:pStyle w:val="1"/>
      </w:pPr>
      <w:r w:rsidRPr="00013970">
        <w:t xml:space="preserve">Θεωρούμε το σημείο Ο σαν πηγή αρμονικού κύματος που διαδίδεται κατά μήκος του Οχ ημιάξονα. Αν τη χρονική στιγμή </w:t>
      </w:r>
      <w:r w:rsidRPr="00013970">
        <w:rPr>
          <w:position w:val="-12"/>
        </w:rPr>
        <w:object w:dxaOrig="180" w:dyaOrig="360">
          <v:shape id="_x0000_i1035" type="#_x0000_t75" style="width:9pt;height:18pt" o:ole="">
            <v:imagedata r:id="rId34" o:title=""/>
          </v:shape>
          <o:OLEObject Type="Embed" ProgID="Equation.DSMT4" ShapeID="_x0000_i1035" DrawAspect="Content" ObjectID="_1681379673" r:id="rId35"/>
        </w:object>
      </w:r>
      <w:r w:rsidRPr="00013970">
        <w:t xml:space="preserve"> που η πηγή ολοκληρώνει δύο ταλαντώσεις το κύμα φθάνει σε ένα σημείο Γ που απέχει από την πηγή </w:t>
      </w:r>
      <w:r w:rsidRPr="00013970">
        <w:rPr>
          <w:position w:val="-12"/>
        </w:rPr>
        <w:object w:dxaOrig="1060" w:dyaOrig="360">
          <v:shape id="_x0000_i1036" type="#_x0000_t75" style="width:52.8pt;height:18pt" o:ole="">
            <v:imagedata r:id="rId36" o:title=""/>
          </v:shape>
          <o:OLEObject Type="Embed" ProgID="Equation.DSMT4" ShapeID="_x0000_i1036" DrawAspect="Content" ObjectID="_1681379674" r:id="rId37"/>
        </w:object>
      </w:r>
      <w:r w:rsidRPr="00013970">
        <w:t>, να γράψετε την εξίσωση του αρμονικού κύματος που διαδίδεται κατά μήκος της χορδής.</w:t>
      </w:r>
    </w:p>
    <w:p w:rsidR="00D27196" w:rsidRPr="00013970" w:rsidRDefault="00D27196" w:rsidP="00D27196">
      <w:pPr>
        <w:pStyle w:val="1"/>
      </w:pPr>
      <w:r w:rsidRPr="00013970">
        <w:t xml:space="preserve">Η φάση της ταλάντωσης ενός σημείου Κ του ελαστικού μέσου την ίδια χρονική στιγμή </w:t>
      </w:r>
      <w:r w:rsidRPr="00013970">
        <w:rPr>
          <w:position w:val="-12"/>
        </w:rPr>
        <w:object w:dxaOrig="180" w:dyaOrig="360">
          <v:shape id="_x0000_i1037" type="#_x0000_t75" style="width:9pt;height:18pt" o:ole="">
            <v:imagedata r:id="rId34" o:title=""/>
          </v:shape>
          <o:OLEObject Type="Embed" ProgID="Equation.DSMT4" ShapeID="_x0000_i1037" DrawAspect="Content" ObjectID="_1681379675" r:id="rId38"/>
        </w:object>
      </w:r>
      <w:r w:rsidRPr="00013970">
        <w:t xml:space="preserve"> ισούται με </w:t>
      </w:r>
      <w:r w:rsidRPr="00013970">
        <w:rPr>
          <w:position w:val="-22"/>
        </w:rPr>
        <w:object w:dxaOrig="820" w:dyaOrig="580">
          <v:shape id="_x0000_i1038" type="#_x0000_t75" style="width:41.4pt;height:28.8pt" o:ole="">
            <v:imagedata r:id="rId39" o:title=""/>
          </v:shape>
          <o:OLEObject Type="Embed" ProgID="Equation.DSMT4" ShapeID="_x0000_i1038" DrawAspect="Content" ObjectID="_1681379676" r:id="rId40"/>
        </w:object>
      </w:r>
      <w:r w:rsidRPr="00013970">
        <w:t xml:space="preserve">. Ποια χρονική στιγμή ξεκίνησε να ταλαντώνεται το σημείο αυτό; Να εξετάσετε προς τα πού θα κινηθεί το σημείο Κ αμέσως μετά τη στιγμή </w:t>
      </w:r>
      <w:r w:rsidRPr="00013970">
        <w:rPr>
          <w:position w:val="-12"/>
        </w:rPr>
        <w:object w:dxaOrig="180" w:dyaOrig="360">
          <v:shape id="_x0000_i1039" type="#_x0000_t75" style="width:9pt;height:18pt" o:ole="">
            <v:imagedata r:id="rId41" o:title=""/>
          </v:shape>
          <o:OLEObject Type="Embed" ProgID="Equation.DSMT4" ShapeID="_x0000_i1039" DrawAspect="Content" ObjectID="_1681379677" r:id="rId42"/>
        </w:object>
      </w:r>
      <w:r w:rsidRPr="00013970">
        <w:t xml:space="preserve">. </w:t>
      </w:r>
    </w:p>
    <w:p w:rsidR="00D27196" w:rsidRPr="00013970" w:rsidRDefault="00D27196" w:rsidP="00D27196">
      <w:pPr>
        <w:pStyle w:val="1"/>
      </w:pPr>
      <w:r w:rsidRPr="00013970">
        <w:t xml:space="preserve">Να υπολογίσετε τη διαφορά φάσης μεταξύ του σημείου Κ και του πιο μακρινού σημείου Η (από την πηγή Ο) του ελαστικού μέσου που αρχίζει να ταλαντώνεται τη στιγμή </w:t>
      </w:r>
      <w:r w:rsidRPr="00013970">
        <w:rPr>
          <w:position w:val="-10"/>
        </w:rPr>
        <w:object w:dxaOrig="840" w:dyaOrig="320">
          <v:shape id="_x0000_i1040" type="#_x0000_t75" style="width:42pt;height:15.6pt" o:ole="">
            <v:imagedata r:id="rId43" o:title=""/>
          </v:shape>
          <o:OLEObject Type="Embed" ProgID="Equation.DSMT4" ShapeID="_x0000_i1040" DrawAspect="Content" ObjectID="_1681379678" r:id="rId44"/>
        </w:object>
      </w:r>
      <w:r w:rsidRPr="00013970">
        <w:t>.</w:t>
      </w:r>
    </w:p>
    <w:p w:rsidR="00D27196" w:rsidRPr="00013970" w:rsidRDefault="00D27196" w:rsidP="00D27196">
      <w:pPr>
        <w:pStyle w:val="1"/>
      </w:pPr>
      <w:r w:rsidRPr="00013970">
        <w:t xml:space="preserve">Να βρείτε τον αριθμό των υλικών σημείων του μέσου, μεταξύ των Κ, Η που έχουν την ίδια απομάκρυνση και την ίδια ταχύτητα με την πηγή κάθε στιγμή. </w:t>
      </w:r>
    </w:p>
    <w:p w:rsidR="00D27196" w:rsidRPr="00013970" w:rsidRDefault="00D27196" w:rsidP="00D27196">
      <w:pPr>
        <w:pStyle w:val="1"/>
      </w:pPr>
      <w:r w:rsidRPr="00013970">
        <w:t xml:space="preserve">Να βρείτε πόσα υλικά σημεία του ελαστικού μέσου, τη χρονική στιγμή </w:t>
      </w:r>
      <w:r w:rsidRPr="00013970">
        <w:rPr>
          <w:position w:val="-10"/>
        </w:rPr>
        <w:object w:dxaOrig="840" w:dyaOrig="320">
          <v:shape id="_x0000_i1041" type="#_x0000_t75" style="width:42pt;height:15.6pt" o:ole="">
            <v:imagedata r:id="rId45" o:title=""/>
          </v:shape>
          <o:OLEObject Type="Embed" ProgID="Equation.DSMT4" ShapeID="_x0000_i1041" DrawAspect="Content" ObjectID="_1681379679" r:id="rId46"/>
        </w:object>
      </w:r>
      <w:r w:rsidRPr="00013970">
        <w:t xml:space="preserve">, έχουν μέγιστη κινητική και πόσα έχουν δυναμική ίση με </w:t>
      </w:r>
      <w:r w:rsidRPr="00013970">
        <w:rPr>
          <w:position w:val="-22"/>
        </w:rPr>
        <w:object w:dxaOrig="520" w:dyaOrig="580">
          <v:shape id="_x0000_i1042" type="#_x0000_t75" style="width:25.8pt;height:28.8pt" o:ole="">
            <v:imagedata r:id="rId47" o:title=""/>
          </v:shape>
          <o:OLEObject Type="Embed" ProgID="Equation.DSMT4" ShapeID="_x0000_i1042" DrawAspect="Content" ObjectID="_1681379680" r:id="rId48"/>
        </w:object>
      </w:r>
      <w:r w:rsidRPr="00013970">
        <w:t>.</w:t>
      </w:r>
    </w:p>
    <w:p w:rsidR="00D27196" w:rsidRPr="00AE2851" w:rsidRDefault="00D27196" w:rsidP="00D27196">
      <w:pPr>
        <w:pStyle w:val="a1"/>
      </w:pPr>
      <w:r>
        <w:t>Ελαστική κρούση και ΑΑΤ.</w:t>
      </w:r>
    </w:p>
    <w:p w:rsidR="00D27196" w:rsidRPr="007132D0" w:rsidRDefault="00D27196" w:rsidP="00F30162">
      <w:r w:rsidRPr="007132D0">
        <w:t>Ένα σώ</w:t>
      </w:r>
      <w:r w:rsidRPr="007132D0">
        <w:softHyphen/>
        <w:t>μα Α μά</w:t>
      </w:r>
      <w:r w:rsidRPr="007132D0">
        <w:softHyphen/>
        <w:t xml:space="preserve">ζας 1,2kg για t=0 </w:t>
      </w:r>
      <w:r w:rsidR="00531120">
        <w:rPr>
          <w:noProof/>
        </w:rPr>
        <w:object w:dxaOrig="954" w:dyaOrig="940">
          <v:shape id="_x0000_s1087" type="#_x0000_t75" style="position:absolute;margin-left:583.95pt;margin-top:5.65pt;width:80.2pt;height:112.75pt;z-index:-251643904;mso-wrap-distance-left:2.85pt;mso-wrap-distance-right:0;mso-position-horizontal:right;mso-position-horizontal-relative:margin;mso-position-vertical-relative:text" filled="t">
            <v:imagedata r:id="rId49" o:title=""/>
            <w10:wrap type="square" anchorx="margin"/>
            <w10:anchorlock/>
          </v:shape>
          <o:OLEObject Type="Embed" ProgID="Visio.Drawing.11" ShapeID="_x0000_s1087" DrawAspect="Content" ObjectID="_1681379706" r:id="rId50"/>
        </w:object>
      </w:r>
      <w:r w:rsidRPr="007132D0">
        <w:t>α</w:t>
      </w:r>
      <w:r w:rsidRPr="007132D0">
        <w:softHyphen/>
        <w:t>φή</w:t>
      </w:r>
      <w:r w:rsidRPr="007132D0">
        <w:softHyphen/>
        <w:t>νε</w:t>
      </w:r>
      <w:r w:rsidRPr="007132D0">
        <w:softHyphen/>
        <w:t>ται να πέ</w:t>
      </w:r>
      <w:r w:rsidRPr="007132D0">
        <w:softHyphen/>
        <w:t>σει α</w:t>
      </w:r>
      <w:r w:rsidRPr="007132D0">
        <w:softHyphen/>
        <w:t>πό ύ</w:t>
      </w:r>
      <w:r w:rsidRPr="007132D0">
        <w:softHyphen/>
        <w:t xml:space="preserve">ψος </w:t>
      </w:r>
      <w:r>
        <w:t>h=</w:t>
      </w:r>
      <w:r w:rsidRPr="007132D0">
        <w:t>5m πά</w:t>
      </w:r>
      <w:r w:rsidRPr="007132D0">
        <w:softHyphen/>
        <w:t>νω σε δεύ</w:t>
      </w:r>
      <w:r w:rsidRPr="007132D0">
        <w:softHyphen/>
        <w:t>τε</w:t>
      </w:r>
      <w:r w:rsidRPr="007132D0">
        <w:softHyphen/>
        <w:t>ρο σώ</w:t>
      </w:r>
      <w:r w:rsidRPr="007132D0">
        <w:softHyphen/>
        <w:t xml:space="preserve">μα </w:t>
      </w:r>
      <w:r>
        <w:rPr>
          <w:lang w:val="en-US"/>
        </w:rPr>
        <w:t>B</w:t>
      </w:r>
      <w:r w:rsidRPr="007132D0">
        <w:t xml:space="preserve"> μά</w:t>
      </w:r>
      <w:r w:rsidRPr="007132D0">
        <w:softHyphen/>
        <w:t>ζας 2kg, που η</w:t>
      </w:r>
      <w:r w:rsidRPr="007132D0">
        <w:softHyphen/>
        <w:t>ρε</w:t>
      </w:r>
      <w:r w:rsidRPr="007132D0">
        <w:softHyphen/>
        <w:t>μεί στο α</w:t>
      </w:r>
      <w:r w:rsidRPr="007132D0">
        <w:softHyphen/>
        <w:t>νώ</w:t>
      </w:r>
      <w:r w:rsidRPr="007132D0">
        <w:softHyphen/>
        <w:t>τε</w:t>
      </w:r>
      <w:r w:rsidRPr="007132D0">
        <w:softHyphen/>
        <w:t>ρο ά</w:t>
      </w:r>
      <w:r w:rsidRPr="007132D0">
        <w:softHyphen/>
        <w:t>κρο κα</w:t>
      </w:r>
      <w:r w:rsidRPr="007132D0">
        <w:softHyphen/>
        <w:t>τα</w:t>
      </w:r>
      <w:r w:rsidRPr="007132D0">
        <w:softHyphen/>
        <w:t>κό</w:t>
      </w:r>
      <w:r w:rsidRPr="007132D0">
        <w:softHyphen/>
        <w:t>ρυ</w:t>
      </w:r>
      <w:r w:rsidRPr="007132D0">
        <w:softHyphen/>
        <w:t>φου ε</w:t>
      </w:r>
      <w:r w:rsidRPr="007132D0">
        <w:softHyphen/>
        <w:t>λα</w:t>
      </w:r>
      <w:r w:rsidRPr="007132D0">
        <w:softHyphen/>
        <w:t>τη</w:t>
      </w:r>
      <w:r w:rsidRPr="007132D0">
        <w:softHyphen/>
        <w:t>ρί</w:t>
      </w:r>
      <w:r w:rsidRPr="007132D0">
        <w:softHyphen/>
        <w:t>ου στα</w:t>
      </w:r>
      <w:r w:rsidRPr="007132D0">
        <w:softHyphen/>
        <w:t>θε</w:t>
      </w:r>
      <w:r w:rsidRPr="007132D0">
        <w:softHyphen/>
        <w:t>ράς k=8π</w:t>
      </w:r>
      <w:r w:rsidRPr="007132D0">
        <w:rPr>
          <w:vertAlign w:val="superscript"/>
        </w:rPr>
        <w:t>2</w:t>
      </w:r>
      <w:r w:rsidRPr="007132D0">
        <w:t>= 80N/m. Αν η κρού</w:t>
      </w:r>
      <w:r w:rsidRPr="007132D0">
        <w:softHyphen/>
        <w:t>ση εί</w:t>
      </w:r>
      <w:r w:rsidRPr="007132D0">
        <w:softHyphen/>
        <w:t>ναι με</w:t>
      </w:r>
      <w:r w:rsidRPr="007132D0">
        <w:softHyphen/>
        <w:t>τω</w:t>
      </w:r>
      <w:r w:rsidRPr="007132D0">
        <w:softHyphen/>
        <w:t>πι</w:t>
      </w:r>
      <w:r w:rsidRPr="007132D0">
        <w:softHyphen/>
        <w:t>κή και ε</w:t>
      </w:r>
      <w:r w:rsidRPr="007132D0">
        <w:softHyphen/>
        <w:t>λα</w:t>
      </w:r>
      <w:r w:rsidRPr="007132D0">
        <w:softHyphen/>
        <w:t>στι</w:t>
      </w:r>
      <w:r w:rsidRPr="007132D0">
        <w:softHyphen/>
        <w:t>κή και διαρ</w:t>
      </w:r>
      <w:r w:rsidRPr="007132D0">
        <w:softHyphen/>
        <w:t>κεί α</w:t>
      </w:r>
      <w:r w:rsidRPr="007132D0">
        <w:softHyphen/>
        <w:t>πει</w:t>
      </w:r>
      <w:r w:rsidRPr="007132D0">
        <w:softHyphen/>
        <w:t>ρο</w:t>
      </w:r>
      <w:r w:rsidRPr="007132D0">
        <w:softHyphen/>
        <w:t>ε</w:t>
      </w:r>
      <w:r w:rsidRPr="007132D0">
        <w:softHyphen/>
        <w:t>λά</w:t>
      </w:r>
      <w:r w:rsidRPr="007132D0">
        <w:softHyphen/>
        <w:t>χι</w:t>
      </w:r>
      <w:r w:rsidRPr="007132D0">
        <w:softHyphen/>
        <w:t>στα</w:t>
      </w:r>
      <w:r w:rsidRPr="00FC33B2">
        <w:t xml:space="preserve">, </w:t>
      </w:r>
      <w:r>
        <w:t>ενώ g=10m/s</w:t>
      </w:r>
      <w:r>
        <w:rPr>
          <w:vertAlign w:val="superscript"/>
        </w:rPr>
        <w:t>2</w:t>
      </w:r>
      <w:r w:rsidRPr="007132D0">
        <w:t xml:space="preserve">: </w:t>
      </w:r>
    </w:p>
    <w:p w:rsidR="00D27196" w:rsidRPr="007132D0" w:rsidRDefault="00D27196" w:rsidP="00D27196">
      <w:pPr>
        <w:pStyle w:val="1"/>
      </w:pPr>
      <w:r w:rsidRPr="007132D0">
        <w:t>Ποι</w:t>
      </w:r>
      <w:r w:rsidRPr="007132D0">
        <w:softHyphen/>
        <w:t>ο πο</w:t>
      </w:r>
      <w:r w:rsidRPr="007132D0">
        <w:softHyphen/>
        <w:t>σο</w:t>
      </w:r>
      <w:r w:rsidRPr="007132D0">
        <w:softHyphen/>
        <w:t>στό της κι</w:t>
      </w:r>
      <w:r w:rsidRPr="007132D0">
        <w:softHyphen/>
        <w:t>νη</w:t>
      </w:r>
      <w:r w:rsidRPr="007132D0">
        <w:softHyphen/>
        <w:t>τι</w:t>
      </w:r>
      <w:r w:rsidRPr="007132D0">
        <w:softHyphen/>
        <w:t>κής ε</w:t>
      </w:r>
      <w:r w:rsidRPr="007132D0">
        <w:softHyphen/>
        <w:t>νέρ</w:t>
      </w:r>
      <w:r w:rsidRPr="007132D0">
        <w:softHyphen/>
        <w:t>γει</w:t>
      </w:r>
      <w:r w:rsidRPr="007132D0">
        <w:softHyphen/>
        <w:t>ας του σώ</w:t>
      </w:r>
      <w:r w:rsidRPr="007132D0">
        <w:softHyphen/>
        <w:t>μα</w:t>
      </w:r>
      <w:r w:rsidRPr="007132D0">
        <w:softHyphen/>
        <w:t>τος Α, με</w:t>
      </w:r>
      <w:r w:rsidRPr="007132D0">
        <w:softHyphen/>
        <w:t>τα</w:t>
      </w:r>
      <w:r w:rsidRPr="007132D0">
        <w:softHyphen/>
        <w:t>φέ</w:t>
      </w:r>
      <w:r w:rsidRPr="007132D0">
        <w:softHyphen/>
        <w:t>ρε</w:t>
      </w:r>
      <w:r w:rsidRPr="007132D0">
        <w:softHyphen/>
        <w:t>ται στο σώ</w:t>
      </w:r>
      <w:r w:rsidRPr="007132D0">
        <w:softHyphen/>
        <w:t>μα Β κα</w:t>
      </w:r>
      <w:r w:rsidRPr="007132D0">
        <w:softHyphen/>
        <w:t>τά την κρού</w:t>
      </w:r>
      <w:r w:rsidRPr="007132D0">
        <w:softHyphen/>
        <w:t xml:space="preserve">ση. </w:t>
      </w:r>
      <w:r w:rsidRPr="007132D0">
        <w:tab/>
      </w:r>
    </w:p>
    <w:p w:rsidR="00D27196" w:rsidRDefault="00D27196" w:rsidP="00D27196">
      <w:pPr>
        <w:pStyle w:val="1"/>
      </w:pPr>
      <w:r w:rsidRPr="007132D0">
        <w:t>Α</w:t>
      </w:r>
      <w:r w:rsidRPr="007132D0">
        <w:softHyphen/>
        <w:t>πο</w:t>
      </w:r>
      <w:r w:rsidRPr="007132D0">
        <w:softHyphen/>
        <w:t>δείξ</w:t>
      </w:r>
      <w:r w:rsidRPr="007132D0">
        <w:softHyphen/>
        <w:t>τε ό</w:t>
      </w:r>
      <w:r w:rsidRPr="007132D0">
        <w:softHyphen/>
        <w:t>τι τα δύ</w:t>
      </w:r>
      <w:r w:rsidRPr="007132D0">
        <w:softHyphen/>
        <w:t>ο σώ</w:t>
      </w:r>
      <w:r w:rsidRPr="007132D0">
        <w:softHyphen/>
        <w:t>μα</w:t>
      </w:r>
      <w:r w:rsidRPr="007132D0">
        <w:softHyphen/>
        <w:t>τα θα ξα</w:t>
      </w:r>
      <w:r w:rsidRPr="007132D0">
        <w:softHyphen/>
        <w:t>να</w:t>
      </w:r>
      <w:r w:rsidRPr="007132D0">
        <w:softHyphen/>
        <w:t>συ</w:t>
      </w:r>
      <w:r w:rsidRPr="007132D0">
        <w:softHyphen/>
        <w:t>γκρου</w:t>
      </w:r>
      <w:r w:rsidRPr="007132D0">
        <w:softHyphen/>
        <w:t>στούν την χρο</w:t>
      </w:r>
      <w:r w:rsidRPr="007132D0">
        <w:softHyphen/>
        <w:t>νι</w:t>
      </w:r>
      <w:r w:rsidRPr="007132D0">
        <w:softHyphen/>
        <w:t>κή στιγ</w:t>
      </w:r>
      <w:r w:rsidRPr="007132D0">
        <w:softHyphen/>
        <w:t>μή t</w:t>
      </w:r>
      <w:r>
        <w:rPr>
          <w:vertAlign w:val="subscript"/>
        </w:rPr>
        <w:t>1</w:t>
      </w:r>
      <w:r>
        <w:t xml:space="preserve"> </w:t>
      </w:r>
      <w:r w:rsidRPr="007132D0">
        <w:t>=0,5s</w:t>
      </w:r>
      <w:r>
        <w:t>, δεχόμενοι ότι το σώμα Β θα εκτελέσει ΑΑΤ</w:t>
      </w:r>
      <w:r w:rsidRPr="007132D0">
        <w:t>.</w:t>
      </w:r>
    </w:p>
    <w:p w:rsidR="004A56CE" w:rsidRPr="004A56CE" w:rsidRDefault="004A56CE" w:rsidP="004A56CE">
      <w:pPr>
        <w:pStyle w:val="a1"/>
      </w:pPr>
      <w:r w:rsidRPr="004A56CE">
        <w:t>Ισορροπία – περιστροφή - ταλάντωση</w:t>
      </w:r>
    </w:p>
    <w:p w:rsidR="004A56CE" w:rsidRPr="00CC2673" w:rsidRDefault="009E6F10" w:rsidP="00F30162">
      <w:r>
        <w:rPr>
          <w:noProof/>
        </w:rPr>
        <w:lastRenderedPageBreak/>
        <w:drawing>
          <wp:anchor distT="0" distB="0" distL="114300" distR="114300" simplePos="0" relativeHeight="251674624" behindDoc="0" locked="0" layoutInCell="1" allowOverlap="1">
            <wp:simplePos x="0" y="0"/>
            <wp:positionH relativeFrom="column">
              <wp:posOffset>4704080</wp:posOffset>
            </wp:positionH>
            <wp:positionV relativeFrom="paragraph">
              <wp:posOffset>0</wp:posOffset>
            </wp:positionV>
            <wp:extent cx="1416050" cy="2076450"/>
            <wp:effectExtent l="0" t="0" r="0" b="0"/>
            <wp:wrapSquare wrapText="bothSides"/>
            <wp:docPr id="2064"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6050" cy="2076450"/>
                    </a:xfrm>
                    <a:prstGeom prst="rect">
                      <a:avLst/>
                    </a:prstGeom>
                    <a:noFill/>
                  </pic:spPr>
                </pic:pic>
              </a:graphicData>
            </a:graphic>
            <wp14:sizeRelH relativeFrom="page">
              <wp14:pctWidth>0</wp14:pctWidth>
            </wp14:sizeRelH>
            <wp14:sizeRelV relativeFrom="page">
              <wp14:pctHeight>0</wp14:pctHeight>
            </wp14:sizeRelV>
          </wp:anchor>
        </w:drawing>
      </w:r>
      <w:r w:rsidR="004A56CE" w:rsidRPr="00CC2673">
        <w:t>Μια διπλή τροχαλία Τ, αποτελείται από  δυο ομόκεντρες ομογενείς τροχαλίες με ακτίνες  r</w:t>
      </w:r>
      <w:r w:rsidR="004A56CE" w:rsidRPr="000D04A4">
        <w:rPr>
          <w:sz w:val="16"/>
          <w:szCs w:val="16"/>
        </w:rPr>
        <w:t>1</w:t>
      </w:r>
      <w:r w:rsidR="004A56CE" w:rsidRPr="00CC2673">
        <w:t xml:space="preserve"> = </w:t>
      </w:r>
      <w:smartTag w:uri="urn:schemas-microsoft-com:office:smarttags" w:element="metricconverter">
        <w:smartTagPr>
          <w:attr w:name="ProductID" w:val="0,2 m"/>
        </w:smartTagPr>
        <w:r w:rsidR="004A56CE" w:rsidRPr="00CC2673">
          <w:t>0,2 m</w:t>
        </w:r>
      </w:smartTag>
      <w:r w:rsidR="004A56CE" w:rsidRPr="00CC2673">
        <w:t xml:space="preserve"> , r</w:t>
      </w:r>
      <w:r w:rsidR="004A56CE" w:rsidRPr="003345BE">
        <w:rPr>
          <w:sz w:val="16"/>
          <w:szCs w:val="16"/>
        </w:rPr>
        <w:t>2</w:t>
      </w:r>
      <w:r w:rsidR="004A56CE" w:rsidRPr="00CC2673">
        <w:t xml:space="preserve"> = </w:t>
      </w:r>
      <w:smartTag w:uri="urn:schemas-microsoft-com:office:smarttags" w:element="metricconverter">
        <w:smartTagPr>
          <w:attr w:name="ProductID" w:val="0,4 m"/>
        </w:smartTagPr>
        <w:r w:rsidR="004A56CE" w:rsidRPr="00CC2673">
          <w:t>0,4 m</w:t>
        </w:r>
      </w:smartTag>
      <w:r w:rsidR="004A56CE" w:rsidRPr="00CC2673">
        <w:t xml:space="preserve"> και μάζες Μ</w:t>
      </w:r>
      <w:r w:rsidR="004A56CE" w:rsidRPr="00D92FFE">
        <w:rPr>
          <w:sz w:val="16"/>
          <w:szCs w:val="16"/>
        </w:rPr>
        <w:t>1</w:t>
      </w:r>
      <w:r w:rsidR="004A56CE" w:rsidRPr="00CC2673">
        <w:t xml:space="preserve"> =</w:t>
      </w:r>
      <w:r w:rsidR="004A56CE">
        <w:rPr>
          <w:lang w:val="en-US"/>
        </w:rPr>
        <w:t>M</w:t>
      </w:r>
      <w:r w:rsidR="004A56CE" w:rsidRPr="00D92FFE">
        <w:rPr>
          <w:sz w:val="16"/>
          <w:szCs w:val="16"/>
        </w:rPr>
        <w:t>2</w:t>
      </w:r>
      <w:r w:rsidR="004A56CE" w:rsidRPr="00CC2673">
        <w:t xml:space="preserve"> = 3,2  kg . Οι δυο τροχαλίες συνδέονται μεταξύ τους  έτσι ώστε να μπορούν </w:t>
      </w:r>
      <w:r w:rsidR="004A56CE" w:rsidRPr="00AC345F">
        <w:t xml:space="preserve"> </w:t>
      </w:r>
      <w:r w:rsidR="004A56CE">
        <w:t xml:space="preserve">να </w:t>
      </w:r>
      <w:r w:rsidR="004A56CE" w:rsidRPr="00CC2673">
        <w:t>περιστρέφονται χωρίς τριβές,  σαν ένα στερεό  γύρω από σταθερό οριζόντιο άξονα που περνά από το κέντρο τους Ο και είναι κάθετος στο επίπεδό τους.</w:t>
      </w:r>
    </w:p>
    <w:p w:rsidR="004A56CE" w:rsidRPr="00B638BD" w:rsidRDefault="004A56CE" w:rsidP="00F30162">
      <w:r>
        <w:t>Στα αυλάκια των τροχαλιών</w:t>
      </w:r>
      <w:r w:rsidRPr="00E965A9">
        <w:t>,</w:t>
      </w:r>
      <w:r>
        <w:t xml:space="preserve"> έχουν τυλιχτεί δυο αβαρή σταθερού μήκους νήματα, στα ελεύθερα άκρα των οποίων είναι δεμένα τα σώματα Σ</w:t>
      </w:r>
      <w:r w:rsidRPr="00D92FFE">
        <w:rPr>
          <w:sz w:val="16"/>
          <w:szCs w:val="16"/>
        </w:rPr>
        <w:t>1</w:t>
      </w:r>
      <w:r>
        <w:t xml:space="preserve"> , Σ</w:t>
      </w:r>
      <w:r w:rsidRPr="00D92FFE">
        <w:rPr>
          <w:sz w:val="16"/>
          <w:szCs w:val="16"/>
        </w:rPr>
        <w:t>2</w:t>
      </w:r>
      <w:r>
        <w:t xml:space="preserve"> με μάζες </w:t>
      </w:r>
      <w:r>
        <w:rPr>
          <w:lang w:val="en-US"/>
        </w:rPr>
        <w:t>m</w:t>
      </w:r>
      <w:r w:rsidRPr="00D92FFE">
        <w:rPr>
          <w:sz w:val="16"/>
          <w:szCs w:val="16"/>
        </w:rPr>
        <w:t>1</w:t>
      </w:r>
      <w:r w:rsidRPr="00DD0362">
        <w:t xml:space="preserve"> = </w:t>
      </w:r>
      <w:smartTag w:uri="urn:schemas-microsoft-com:office:smarttags" w:element="metricconverter">
        <w:smartTagPr>
          <w:attr w:name="ProductID" w:val="2 kg"/>
        </w:smartTagPr>
        <w:r w:rsidRPr="00DD0362">
          <w:t xml:space="preserve">2 </w:t>
        </w:r>
        <w:r>
          <w:rPr>
            <w:lang w:val="en-US"/>
          </w:rPr>
          <w:t>kg</w:t>
        </w:r>
      </w:smartTag>
      <w:r w:rsidRPr="00DD0362">
        <w:t xml:space="preserve"> , </w:t>
      </w:r>
      <w:r>
        <w:rPr>
          <w:lang w:val="en-US"/>
        </w:rPr>
        <w:t>m</w:t>
      </w:r>
      <w:r w:rsidRPr="00D92FFE">
        <w:rPr>
          <w:sz w:val="16"/>
          <w:szCs w:val="16"/>
        </w:rPr>
        <w:t>2</w:t>
      </w:r>
      <w:r w:rsidRPr="00DD0362">
        <w:t xml:space="preserve"> = </w:t>
      </w:r>
      <w:smartTag w:uri="urn:schemas-microsoft-com:office:smarttags" w:element="metricconverter">
        <w:smartTagPr>
          <w:attr w:name="ProductID" w:val="3 kg"/>
        </w:smartTagPr>
        <w:r w:rsidRPr="00DD0362">
          <w:t xml:space="preserve">3 </w:t>
        </w:r>
        <w:r>
          <w:rPr>
            <w:lang w:val="en-US"/>
          </w:rPr>
          <w:t>kg</w:t>
        </w:r>
      </w:smartTag>
      <w:r w:rsidRPr="00DD0362">
        <w:t xml:space="preserve"> </w:t>
      </w:r>
      <w:r w:rsidRPr="00094B38">
        <w:t xml:space="preserve"> </w:t>
      </w:r>
      <w:r>
        <w:t>αντίστοιχα</w:t>
      </w:r>
      <w:r w:rsidRPr="00E965A9">
        <w:t>,</w:t>
      </w:r>
      <w:r>
        <w:t xml:space="preserve"> όπως φαίνεται στο σχήμα.  Το σώμα Σ</w:t>
      </w:r>
      <w:r>
        <w:rPr>
          <w:vertAlign w:val="subscript"/>
        </w:rPr>
        <w:t>2</w:t>
      </w:r>
      <w:r>
        <w:t xml:space="preserve"> , είναι δεμένο στο κάτω άκρο κατακόρυφου ιδανικού ελατηρίου σταθεράς </w:t>
      </w:r>
      <w:r>
        <w:rPr>
          <w:lang w:val="en-US"/>
        </w:rPr>
        <w:t>k</w:t>
      </w:r>
      <w:r>
        <w:t xml:space="preserve">  = 100</w:t>
      </w:r>
      <w:r w:rsidRPr="00B638BD">
        <w:t xml:space="preserve"> </w:t>
      </w:r>
      <w:r>
        <w:rPr>
          <w:lang w:val="en-US"/>
        </w:rPr>
        <w:t>N</w:t>
      </w:r>
      <w:r w:rsidRPr="00B638BD">
        <w:t>/</w:t>
      </w:r>
      <w:r>
        <w:rPr>
          <w:lang w:val="en-US"/>
        </w:rPr>
        <w:t>m</w:t>
      </w:r>
      <w:r>
        <w:t>,  και το σύστημα ισορροπεί σε ηρεμία. Το πάνω άκρο του ελατηρίου είναι ακλόνητα στερεωμένο.</w:t>
      </w:r>
    </w:p>
    <w:p w:rsidR="004A56CE" w:rsidRDefault="004A56CE" w:rsidP="004A56CE">
      <w:pPr>
        <w:ind w:left="284"/>
      </w:pPr>
      <w:r>
        <w:t>Α. Να υπολογίσετε τις τάσεις των νημάτων και τη επιμήκυνση του ελατηρίου.</w:t>
      </w:r>
    </w:p>
    <w:p w:rsidR="004A56CE" w:rsidRDefault="004A56CE" w:rsidP="004A56CE">
      <w:pPr>
        <w:ind w:left="284"/>
      </w:pPr>
      <w:r>
        <w:t>Β .  Κόβουμε το νήμα που συνδέει το σώμα Σ</w:t>
      </w:r>
      <w:r w:rsidRPr="00D92FFE">
        <w:rPr>
          <w:sz w:val="16"/>
          <w:szCs w:val="16"/>
        </w:rPr>
        <w:t>2</w:t>
      </w:r>
      <w:r>
        <w:t xml:space="preserve"> με την μεγάλη τροχαλία στο σημείο Α.</w:t>
      </w:r>
    </w:p>
    <w:p w:rsidR="004A56CE" w:rsidRDefault="004A56CE" w:rsidP="00F30162">
      <w:r>
        <w:t>Να υπολογίσετε:</w:t>
      </w:r>
    </w:p>
    <w:p w:rsidR="004A56CE" w:rsidRDefault="004A56CE" w:rsidP="004A56CE">
      <w:pPr>
        <w:pStyle w:val="a0"/>
        <w:numPr>
          <w:ilvl w:val="0"/>
          <w:numId w:val="29"/>
        </w:numPr>
      </w:pPr>
      <w:r>
        <w:t>Την μέγιστη ταχύτητα που θα αποκτήσει το σώμα Σ</w:t>
      </w:r>
      <w:r w:rsidRPr="004A56CE">
        <w:rPr>
          <w:sz w:val="16"/>
          <w:szCs w:val="16"/>
        </w:rPr>
        <w:t>2</w:t>
      </w:r>
      <w:r>
        <w:t xml:space="preserve"> .</w:t>
      </w:r>
    </w:p>
    <w:p w:rsidR="004A56CE" w:rsidRDefault="004A56CE" w:rsidP="00F30162">
      <w:pPr>
        <w:pStyle w:val="a0"/>
      </w:pPr>
      <w:r>
        <w:t>Την επιτάχυνση του σώματος Σ</w:t>
      </w:r>
      <w:r w:rsidRPr="00D92FFE">
        <w:rPr>
          <w:sz w:val="16"/>
          <w:szCs w:val="16"/>
        </w:rPr>
        <w:t>1</w:t>
      </w:r>
      <w:r>
        <w:t>.</w:t>
      </w:r>
    </w:p>
    <w:p w:rsidR="004A56CE" w:rsidRDefault="004A56CE" w:rsidP="00F30162">
      <w:pPr>
        <w:pStyle w:val="a0"/>
      </w:pPr>
      <w:r>
        <w:t>Την ταχύτητα του σώματος Σ</w:t>
      </w:r>
      <w:r w:rsidRPr="00D92FFE">
        <w:rPr>
          <w:sz w:val="16"/>
          <w:szCs w:val="16"/>
        </w:rPr>
        <w:t>1</w:t>
      </w:r>
      <w:r>
        <w:t xml:space="preserve"> </w:t>
      </w:r>
      <w:r w:rsidRPr="00E965A9">
        <w:t xml:space="preserve">, </w:t>
      </w:r>
      <w:r>
        <w:t>τη χρονική στιγμή που το Σ</w:t>
      </w:r>
      <w:r w:rsidRPr="00D92FFE">
        <w:rPr>
          <w:sz w:val="16"/>
          <w:szCs w:val="16"/>
        </w:rPr>
        <w:t>2</w:t>
      </w:r>
      <w:r>
        <w:t xml:space="preserve"> θα σταματήσει να κινείται για δεύτερη φορά, μετά τη χρονική στιγμή που ξεκίνησε να ταλαντώνεται.</w:t>
      </w:r>
    </w:p>
    <w:p w:rsidR="004A56CE" w:rsidRDefault="004A56CE" w:rsidP="00F30162">
      <w:pPr>
        <w:pStyle w:val="a0"/>
      </w:pPr>
      <w:r>
        <w:t>Την γωνιακή ταχύτητα της τροχαλίας</w:t>
      </w:r>
      <w:r w:rsidRPr="00E965A9">
        <w:t>,</w:t>
      </w:r>
      <w:r>
        <w:t xml:space="preserve"> τη χρονική στιγμή που το Σ</w:t>
      </w:r>
      <w:r w:rsidRPr="00D92FFE">
        <w:rPr>
          <w:sz w:val="16"/>
          <w:szCs w:val="16"/>
        </w:rPr>
        <w:t>1</w:t>
      </w:r>
      <w:r>
        <w:t xml:space="preserve"> θα έχει μετατοπιστεί κατά </w:t>
      </w:r>
      <w:r w:rsidRPr="00B638BD">
        <w:t xml:space="preserve"> </w:t>
      </w:r>
      <w:r>
        <w:rPr>
          <w:lang w:val="en-US"/>
        </w:rPr>
        <w:t>h</w:t>
      </w:r>
      <w:r w:rsidRPr="00B638BD">
        <w:t xml:space="preserve"> = </w:t>
      </w:r>
      <w:smartTag w:uri="urn:schemas-microsoft-com:office:smarttags" w:element="metricconverter">
        <w:smartTagPr>
          <w:attr w:name="ProductID" w:val="16 m"/>
        </w:smartTagPr>
        <w:r w:rsidRPr="00B638BD">
          <w:t xml:space="preserve">16 </w:t>
        </w:r>
        <w:r>
          <w:rPr>
            <w:lang w:val="en-US"/>
          </w:rPr>
          <w:t>m</w:t>
        </w:r>
      </w:smartTag>
      <w:r>
        <w:t xml:space="preserve"> από το σημείο που ξεκίνησε να κινείται.</w:t>
      </w:r>
    </w:p>
    <w:p w:rsidR="004A56CE" w:rsidRDefault="004A56CE" w:rsidP="00F30162">
      <w:r>
        <w:t xml:space="preserve">Δίνεται </w:t>
      </w:r>
      <w:r w:rsidRPr="00B638BD">
        <w:t xml:space="preserve"> </w:t>
      </w:r>
      <w:r>
        <w:rPr>
          <w:lang w:val="en-US"/>
        </w:rPr>
        <w:t>g</w:t>
      </w:r>
      <w:r w:rsidRPr="00B638BD">
        <w:t xml:space="preserve"> = 10 </w:t>
      </w:r>
      <w:r>
        <w:rPr>
          <w:lang w:val="en-US"/>
        </w:rPr>
        <w:t>m</w:t>
      </w:r>
      <w:r w:rsidRPr="00B638BD">
        <w:t>/</w:t>
      </w:r>
      <w:r>
        <w:rPr>
          <w:lang w:val="en-US"/>
        </w:rPr>
        <w:t>s</w:t>
      </w:r>
      <w:r w:rsidRPr="00D92FFE">
        <w:t>²</w:t>
      </w:r>
      <w:r w:rsidRPr="00B638BD">
        <w:t xml:space="preserve"> </w:t>
      </w:r>
      <w:r>
        <w:t xml:space="preserve"> και ότι η ροπή αδράνειας τροχαλίας μάζας Μ και  ακτίνας </w:t>
      </w:r>
      <w:r>
        <w:rPr>
          <w:lang w:val="en-US"/>
        </w:rPr>
        <w:t>R</w:t>
      </w:r>
      <w:r>
        <w:t xml:space="preserve"> ως προς άξονα που περνά από το κέντρο της και είναι κάθετος στο επίπεδό της,  υπολογίζεται με τη σχέση  Ι</w:t>
      </w:r>
      <w:r>
        <w:rPr>
          <w:lang w:val="en-US"/>
        </w:rPr>
        <w:t>cm</w:t>
      </w:r>
      <w:r>
        <w:t>= ½Μ</w:t>
      </w:r>
      <w:r>
        <w:rPr>
          <w:lang w:val="en-US"/>
        </w:rPr>
        <w:t>R</w:t>
      </w:r>
      <w:r w:rsidRPr="00D92FFE">
        <w:t>²</w:t>
      </w:r>
      <w:r w:rsidRPr="00B638BD">
        <w:t>.</w:t>
      </w:r>
      <w:r>
        <w:t>\</w:t>
      </w:r>
    </w:p>
    <w:p w:rsidR="004A56CE" w:rsidRPr="005B08DF" w:rsidRDefault="004A56CE" w:rsidP="004A56CE">
      <w:pPr>
        <w:pStyle w:val="a1"/>
      </w:pPr>
      <w:r w:rsidRPr="005B08DF">
        <w:t>Ταλάντωση μέσα σε ομογενές ηλεκτρικό πεδίο</w:t>
      </w:r>
    </w:p>
    <w:p w:rsidR="004A56CE" w:rsidRPr="005B08DF" w:rsidRDefault="004A56CE" w:rsidP="00F30162">
      <w:r w:rsidRPr="005B08DF">
        <w:t xml:space="preserve">Σώμα μάζας </w:t>
      </w:r>
      <w:r w:rsidRPr="005B08DF">
        <w:rPr>
          <w:lang w:val="en-US"/>
        </w:rPr>
        <w:t>m</w:t>
      </w:r>
      <w:r w:rsidRPr="005B08DF">
        <w:t>=1</w:t>
      </w:r>
      <w:r w:rsidRPr="005B08DF">
        <w:rPr>
          <w:lang w:val="en-US"/>
        </w:rPr>
        <w:t>kg</w:t>
      </w:r>
      <w:r w:rsidRPr="005B08DF">
        <w:t xml:space="preserve">, φορτισμένο με φορτίο </w:t>
      </w:r>
      <w:r w:rsidRPr="005B08DF">
        <w:rPr>
          <w:lang w:val="en-US"/>
        </w:rPr>
        <w:t>q</w:t>
      </w:r>
      <w:r w:rsidRPr="005B08DF">
        <w:t>=+6.4</w:t>
      </w:r>
      <w:r w:rsidRPr="005B08DF">
        <w:rPr>
          <w:vertAlign w:val="superscript"/>
        </w:rPr>
        <w:t>.</w:t>
      </w:r>
      <w:r w:rsidRPr="005B08DF">
        <w:t>10</w:t>
      </w:r>
      <w:r w:rsidRPr="005B08DF">
        <w:rPr>
          <w:vertAlign w:val="superscript"/>
        </w:rPr>
        <w:t>-</w:t>
      </w:r>
      <w:smartTag w:uri="urn:schemas-microsoft-com:office:smarttags" w:element="metricconverter">
        <w:smartTagPr>
          <w:attr w:name="ProductID" w:val="3C"/>
        </w:smartTagPr>
        <w:r w:rsidRPr="005B08DF">
          <w:rPr>
            <w:vertAlign w:val="superscript"/>
          </w:rPr>
          <w:t>3</w:t>
        </w:r>
        <w:r w:rsidRPr="005B08DF">
          <w:rPr>
            <w:lang w:val="en-US"/>
          </w:rPr>
          <w:t>C</w:t>
        </w:r>
      </w:smartTag>
      <w:r w:rsidRPr="005B08DF">
        <w:t xml:space="preserve"> βρίσκεται πάνω σε λείο οριζόντιο επίπεδο και ισορροπεί δεμένο στο άκρο οριζοντίου ελατηρίου σταθεράς </w:t>
      </w:r>
      <w:r w:rsidRPr="005B08DF">
        <w:rPr>
          <w:lang w:val="en-US"/>
        </w:rPr>
        <w:t>k</w:t>
      </w:r>
      <w:r w:rsidRPr="005B08DF">
        <w:t>=64</w:t>
      </w:r>
      <w:r w:rsidRPr="005B08DF">
        <w:rPr>
          <w:lang w:val="en-US"/>
        </w:rPr>
        <w:t>N</w:t>
      </w:r>
      <w:r w:rsidRPr="005B08DF">
        <w:t>/</w:t>
      </w:r>
      <w:r w:rsidRPr="005B08DF">
        <w:rPr>
          <w:lang w:val="en-US"/>
        </w:rPr>
        <w:t>m</w:t>
      </w:r>
      <w:r w:rsidRPr="005B08DF">
        <w:t>, το άλλο άκρο του οποίου είναι ακλόνητα στερεωμένο.</w:t>
      </w:r>
    </w:p>
    <w:p w:rsidR="004A56CE" w:rsidRPr="005B08DF" w:rsidRDefault="004A56CE" w:rsidP="00F30162">
      <w:pPr>
        <w:rPr>
          <w:szCs w:val="22"/>
        </w:rPr>
      </w:pPr>
      <w:r w:rsidRPr="005B08DF">
        <w:rPr>
          <w:szCs w:val="22"/>
        </w:rPr>
        <w:t>Στην περιοχή υπάρχει ομογενές ηλεκτρικό πεδίο, που η έντασή του Ε=10</w:t>
      </w:r>
      <w:r w:rsidRPr="005B08DF">
        <w:rPr>
          <w:szCs w:val="22"/>
          <w:vertAlign w:val="superscript"/>
        </w:rPr>
        <w:t>3</w:t>
      </w:r>
      <w:r w:rsidRPr="005B08DF">
        <w:rPr>
          <w:szCs w:val="22"/>
          <w:lang w:val="en-US"/>
        </w:rPr>
        <w:t>N</w:t>
      </w:r>
      <w:r w:rsidRPr="005B08DF">
        <w:rPr>
          <w:szCs w:val="22"/>
        </w:rPr>
        <w:t>/</w:t>
      </w:r>
      <w:r w:rsidRPr="005B08DF">
        <w:rPr>
          <w:szCs w:val="22"/>
          <w:lang w:val="en-US"/>
        </w:rPr>
        <w:t>C</w:t>
      </w:r>
      <w:r w:rsidRPr="005B08DF">
        <w:rPr>
          <w:szCs w:val="22"/>
        </w:rPr>
        <w:t xml:space="preserve"> έχει διεύθυνση τον άξονα του ελατηρίου και φορά όπως φαίνεται στην εικόνα.</w:t>
      </w:r>
    </w:p>
    <w:p w:rsidR="004A56CE" w:rsidRPr="005B08DF" w:rsidRDefault="004A56CE" w:rsidP="00F30162">
      <w:pPr>
        <w:rPr>
          <w:szCs w:val="22"/>
        </w:rPr>
      </w:pPr>
      <w:r w:rsidRPr="005B08DF">
        <w:rPr>
          <w:szCs w:val="22"/>
        </w:rPr>
        <w:t xml:space="preserve">Α. </w:t>
      </w:r>
      <w:r>
        <w:rPr>
          <w:szCs w:val="22"/>
          <w:lang w:val="en-US"/>
        </w:rPr>
        <w:t>i</w:t>
      </w:r>
      <w:r w:rsidRPr="004A56CE">
        <w:rPr>
          <w:szCs w:val="22"/>
        </w:rPr>
        <w:t>)</w:t>
      </w:r>
      <w:r w:rsidRPr="005B08DF">
        <w:rPr>
          <w:szCs w:val="22"/>
        </w:rPr>
        <w:t xml:space="preserve"> να δειχτεί ότι το ελατήριο είναι παραμορφωμένο</w:t>
      </w:r>
    </w:p>
    <w:p w:rsidR="004A56CE" w:rsidRPr="005B08DF" w:rsidRDefault="00531120" w:rsidP="00F30162">
      <w:pPr>
        <w:rPr>
          <w:szCs w:val="22"/>
        </w:rPr>
      </w:pPr>
      <w:r>
        <w:rPr>
          <w:noProof/>
          <w:szCs w:val="22"/>
        </w:rPr>
        <w:object w:dxaOrig="954" w:dyaOrig="940">
          <v:group id="_x0000_s1107" style="position:absolute;margin-left:239pt;margin-top:3.45pt;width:229pt;height:76.2pt;z-index:251676672" coordorigin="3294,2214" coordsize="6480,1524">
            <v:group id="_x0000_s1108" style="position:absolute;left:3294;top:2214;width:6480;height:1524" coordorigin="7059,2665" coordsize="3685,907">
              <v:group id="_x0000_s1109" style="position:absolute;left:7059;top:2665;width:3685;height:907" coordorigin="7059,2665" coordsize="3685,907">
                <v:rect id="_x0000_s1110" style="position:absolute;left:7059;top:3459;width:3685;height:113" fillcolor="#fc0" strokeweight="1pt"/>
                <v:rect id="_x0000_s1111" style="position:absolute;left:7059;top:2665;width:113;height:794" fillcolor="#fc0" strokeweight="1pt"/>
              </v:group>
              <v:group id="_x0000_s1112" style="position:absolute;left:7172;top:3119;width:2903;height:340" coordorigin="7172,3119" coordsize="2903,340">
                <v:shape id="_x0000_s1113" type="#_x0000_t75" style="position:absolute;left:7172;top:3168;width:2580;height:285">
                  <v:imagedata r:id="rId52" o:title=""/>
                </v:shape>
                <v:rect id="_x0000_s1114" style="position:absolute;left:9735;top:3119;width:340;height:340" fillcolor="yellow" strokeweight="1pt"/>
              </v:group>
            </v:group>
            <v:group id="_x0000_s1115" style="position:absolute;left:8694;top:3114;width:720;height:180" coordorigin="8694,3114" coordsize="720,180">
              <v:line id="_x0000_s1116" style="position:absolute" from="8694,3114" to="9414,3114" strokecolor="red" strokeweight="1pt">
                <v:stroke endarrow="block"/>
              </v:line>
              <v:line id="_x0000_s1117" style="position:absolute" from="8694,3294" to="9414,3294" strokecolor="red" strokeweight="1pt">
                <v:stroke endarrow="block"/>
              </v:line>
            </v:group>
            <w10:wrap type="square"/>
          </v:group>
          <o:OLEObject Type="Embed" ProgID="PBrush" ShapeID="_x0000_s1113" DrawAspect="Content" ObjectID="_1681379707" r:id="rId53"/>
        </w:object>
      </w:r>
      <w:r w:rsidR="004A56CE" w:rsidRPr="005B08DF">
        <w:rPr>
          <w:szCs w:val="22"/>
        </w:rPr>
        <w:t xml:space="preserve">    </w:t>
      </w:r>
      <w:r w:rsidR="004A56CE">
        <w:rPr>
          <w:szCs w:val="22"/>
          <w:lang w:val="en-US"/>
        </w:rPr>
        <w:t>ii</w:t>
      </w:r>
      <w:r w:rsidR="004A56CE" w:rsidRPr="004A56CE">
        <w:rPr>
          <w:szCs w:val="22"/>
        </w:rPr>
        <w:t>)</w:t>
      </w:r>
      <w:r w:rsidR="004A56CE" w:rsidRPr="005B08DF">
        <w:rPr>
          <w:szCs w:val="22"/>
        </w:rPr>
        <w:t xml:space="preserve"> να βρεθεί η παραμόρφωση του ελατηρίου</w:t>
      </w:r>
    </w:p>
    <w:p w:rsidR="004A56CE" w:rsidRPr="005B08DF" w:rsidRDefault="004A56CE" w:rsidP="00F30162">
      <w:pPr>
        <w:rPr>
          <w:szCs w:val="22"/>
        </w:rPr>
      </w:pPr>
      <w:r w:rsidRPr="005B08DF">
        <w:rPr>
          <w:szCs w:val="22"/>
        </w:rPr>
        <w:t>Β. κάποια χρονική στιγμή που θεωρείται αρχή των χρόνων καταργείται το ηλεκτρικό πεδίο</w:t>
      </w:r>
    </w:p>
    <w:p w:rsidR="004A56CE" w:rsidRPr="005B08DF" w:rsidRDefault="004A56CE" w:rsidP="004A56CE">
      <w:pPr>
        <w:ind w:left="567" w:hanging="283"/>
      </w:pPr>
      <w:r>
        <w:rPr>
          <w:lang w:val="en-US"/>
        </w:rPr>
        <w:t>iii</w:t>
      </w:r>
      <w:r w:rsidRPr="004A56CE">
        <w:t xml:space="preserve">) </w:t>
      </w:r>
      <w:r w:rsidRPr="005B08DF">
        <w:t>να δειχτεί ότι το σώμα θα πραγματοποιήσει στη συνέχεια γραμμική αρμονική ταλάντωση</w:t>
      </w:r>
    </w:p>
    <w:p w:rsidR="004A56CE" w:rsidRPr="005B08DF" w:rsidRDefault="004A56CE" w:rsidP="004A56CE">
      <w:pPr>
        <w:ind w:left="567" w:hanging="283"/>
      </w:pPr>
      <w:r>
        <w:rPr>
          <w:lang w:val="en-US"/>
        </w:rPr>
        <w:t>iv</w:t>
      </w:r>
      <w:r w:rsidRPr="004A56CE">
        <w:t xml:space="preserve">) </w:t>
      </w:r>
      <w:r w:rsidRPr="005B08DF">
        <w:t>να βρεθεί το πλάτος, η περίοδος και η κυκλική συχνότητα αυτής της ταλάντωσης</w:t>
      </w:r>
    </w:p>
    <w:p w:rsidR="004A56CE" w:rsidRPr="00640419" w:rsidRDefault="004A56CE" w:rsidP="004A56CE">
      <w:pPr>
        <w:ind w:left="567" w:hanging="283"/>
      </w:pPr>
      <w:r>
        <w:rPr>
          <w:lang w:val="en-US"/>
        </w:rPr>
        <w:t>v</w:t>
      </w:r>
      <w:r w:rsidRPr="004A56CE">
        <w:t xml:space="preserve">) </w:t>
      </w:r>
      <w:r w:rsidRPr="005B08DF">
        <w:t xml:space="preserve">να γραφεί η εξίσωσης της απομάκρυνσης  και της ταχύτητας του σώματος σε συνάρτηση με τον χρόνο κίνησης </w:t>
      </w:r>
    </w:p>
    <w:p w:rsidR="00640419" w:rsidRDefault="00640419" w:rsidP="00640419">
      <w:pPr>
        <w:pStyle w:val="a1"/>
      </w:pPr>
      <w:r>
        <w:lastRenderedPageBreak/>
        <w:t>Τεμαχισμός ελατηρίου.</w:t>
      </w:r>
    </w:p>
    <w:p w:rsidR="00640419" w:rsidRPr="008A67DF" w:rsidRDefault="00640419" w:rsidP="00640419">
      <w:r>
        <w:t xml:space="preserve">Ιδανικό ελατήριο έχει φυσικό μήκος </w:t>
      </w:r>
      <w:r>
        <w:rPr>
          <w:lang w:val="en-US"/>
        </w:rPr>
        <w:t>l</w:t>
      </w:r>
      <w:r>
        <w:rPr>
          <w:sz w:val="16"/>
        </w:rPr>
        <w:t>0</w:t>
      </w:r>
      <w:r>
        <w:t xml:space="preserve"> και σταθερά κ. Κόβουμε το ελατήριο σε δύο κομμάτια με μήκη </w:t>
      </w:r>
      <w:r>
        <w:rPr>
          <w:lang w:val="en-US"/>
        </w:rPr>
        <w:t>l</w:t>
      </w:r>
      <w:r>
        <w:rPr>
          <w:sz w:val="16"/>
        </w:rPr>
        <w:t>1</w:t>
      </w:r>
      <w:r>
        <w:t xml:space="preserve"> ,</w:t>
      </w:r>
      <w:r>
        <w:rPr>
          <w:lang w:val="en-US"/>
        </w:rPr>
        <w:t>l</w:t>
      </w:r>
      <w:r>
        <w:rPr>
          <w:sz w:val="16"/>
        </w:rPr>
        <w:t>2</w:t>
      </w:r>
      <w:r>
        <w:t xml:space="preserve"> τέτοια ώστε </w:t>
      </w:r>
      <w:r>
        <w:rPr>
          <w:lang w:val="en-US"/>
        </w:rPr>
        <w:t>l</w:t>
      </w:r>
      <w:r>
        <w:rPr>
          <w:sz w:val="16"/>
        </w:rPr>
        <w:t>1</w:t>
      </w:r>
      <w:r>
        <w:t>/</w:t>
      </w:r>
      <w:r>
        <w:rPr>
          <w:lang w:val="en-US"/>
        </w:rPr>
        <w:t>l</w:t>
      </w:r>
      <w:r>
        <w:rPr>
          <w:sz w:val="16"/>
        </w:rPr>
        <w:t>2</w:t>
      </w:r>
      <w:r>
        <w:t xml:space="preserve">=2/3. Στερεώνουμε τα ελατήρια με το ένα τους άκρο σε οροφή και στο άλλο άκρο συνδέουμε στο καθένα σώμα μάζας </w:t>
      </w:r>
      <w:r>
        <w:rPr>
          <w:lang w:val="en-US"/>
        </w:rPr>
        <w:t>m</w:t>
      </w:r>
      <w:r>
        <w:t>. Εκτρέπουμε τα σώματα από τη Θ.Ι και τα αφήνουμε ελεύθερα να εκτελέσουν Α.Α.Τ Να βρείτε το λόγο των συχνοτήτων των δύο ταλαντώσεων.</w:t>
      </w:r>
    </w:p>
    <w:p w:rsidR="008A67DF" w:rsidRPr="006F49D5" w:rsidRDefault="008A67DF" w:rsidP="008A67DF">
      <w:pPr>
        <w:pStyle w:val="a1"/>
      </w:pPr>
      <w:r w:rsidRPr="006F49D5">
        <w:t>Ένα απότομο σταμάτημα και μια ταλάντωση</w:t>
      </w:r>
    </w:p>
    <w:p w:rsidR="008A67DF" w:rsidRDefault="009E6F10" w:rsidP="008A67DF">
      <w:pPr>
        <w:spacing w:after="120"/>
        <w:jc w:val="center"/>
        <w:rPr>
          <w:lang w:val="en-US"/>
        </w:rPr>
      </w:pPr>
      <w:r>
        <w:rPr>
          <w:noProof/>
        </w:rPr>
        <mc:AlternateContent>
          <mc:Choice Requires="wpc">
            <w:drawing>
              <wp:inline distT="0" distB="0" distL="0" distR="0">
                <wp:extent cx="5257800" cy="1028700"/>
                <wp:effectExtent l="22225" t="22860" r="6350" b="5715"/>
                <wp:docPr id="2114" name="Καμβάς 2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1071" name="Line 2116"/>
                        <wps:cNvCnPr>
                          <a:cxnSpLocks noChangeShapeType="1"/>
                        </wps:cNvCnPr>
                        <wps:spPr bwMode="auto">
                          <a:xfrm>
                            <a:off x="5077460" y="452120"/>
                            <a:ext cx="635" cy="228600"/>
                          </a:xfrm>
                          <a:prstGeom prst="line">
                            <a:avLst/>
                          </a:prstGeom>
                          <a:noFill/>
                          <a:ln w="1270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72" name="Line 2117"/>
                        <wps:cNvCnPr>
                          <a:cxnSpLocks noChangeShapeType="1"/>
                        </wps:cNvCnPr>
                        <wps:spPr bwMode="auto">
                          <a:xfrm>
                            <a:off x="5006340" y="457200"/>
                            <a:ext cx="635"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3" name="Picture 21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929130" y="114300"/>
                            <a:ext cx="165735" cy="100330"/>
                          </a:xfrm>
                          <a:prstGeom prst="rect">
                            <a:avLst/>
                          </a:prstGeom>
                          <a:noFill/>
                          <a:extLst>
                            <a:ext uri="{909E8E84-426E-40DD-AFC4-6F175D3DCCD1}">
                              <a14:hiddenFill xmlns:a14="http://schemas.microsoft.com/office/drawing/2010/main">
                                <a:solidFill>
                                  <a:srgbClr val="FFFFFF"/>
                                </a:solidFill>
                              </a14:hiddenFill>
                            </a:ext>
                          </a:extLst>
                        </pic:spPr>
                      </pic:pic>
                      <wpg:wgp>
                        <wpg:cNvPr id="1074" name="Group 2119"/>
                        <wpg:cNvGrpSpPr>
                          <a:grpSpLocks/>
                        </wpg:cNvGrpSpPr>
                        <wpg:grpSpPr bwMode="auto">
                          <a:xfrm>
                            <a:off x="770890" y="281940"/>
                            <a:ext cx="1143000" cy="210185"/>
                            <a:chOff x="2780" y="1884"/>
                            <a:chExt cx="1800" cy="331"/>
                          </a:xfrm>
                        </wpg:grpSpPr>
                        <wps:wsp>
                          <wps:cNvPr id="1075" name="Line 2120"/>
                          <wps:cNvCnPr>
                            <a:cxnSpLocks noChangeShapeType="1"/>
                          </wps:cNvCnPr>
                          <wps:spPr bwMode="auto">
                            <a:xfrm flipH="1">
                              <a:off x="2797" y="2059"/>
                              <a:ext cx="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7" name="Oval 2121"/>
                          <wps:cNvSpPr>
                            <a:spLocks noChangeArrowheads="1"/>
                          </wps:cNvSpPr>
                          <wps:spPr bwMode="auto">
                            <a:xfrm>
                              <a:off x="2780" y="2041"/>
                              <a:ext cx="53" cy="3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Arc 2122"/>
                          <wps:cNvSpPr>
                            <a:spLocks/>
                          </wps:cNvSpPr>
                          <wps:spPr bwMode="auto">
                            <a:xfrm flipH="1" flipV="1">
                              <a:off x="4319" y="2049"/>
                              <a:ext cx="130" cy="166"/>
                            </a:xfrm>
                            <a:custGeom>
                              <a:avLst/>
                              <a:gdLst>
                                <a:gd name="G0" fmla="+- 21600 0 0"/>
                                <a:gd name="G1" fmla="+- 21600 0 0"/>
                                <a:gd name="G2" fmla="+- 21600 0 0"/>
                                <a:gd name="T0" fmla="*/ 0 w 43200"/>
                                <a:gd name="T1" fmla="*/ 21482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482"/>
                                  </a:moveTo>
                                  <a:cubicBezTo>
                                    <a:pt x="65" y="9598"/>
                                    <a:pt x="9716" y="0"/>
                                    <a:pt x="21600" y="0"/>
                                  </a:cubicBezTo>
                                  <a:cubicBezTo>
                                    <a:pt x="33529" y="0"/>
                                    <a:pt x="43200" y="9670"/>
                                    <a:pt x="43200" y="21600"/>
                                  </a:cubicBezTo>
                                </a:path>
                                <a:path w="43200" h="21600" stroke="0" extrusionOk="0">
                                  <a:moveTo>
                                    <a:pt x="0" y="21482"/>
                                  </a:moveTo>
                                  <a:cubicBezTo>
                                    <a:pt x="65" y="9598"/>
                                    <a:pt x="9716" y="0"/>
                                    <a:pt x="21600" y="0"/>
                                  </a:cubicBezTo>
                                  <a:cubicBezTo>
                                    <a:pt x="33529" y="0"/>
                                    <a:pt x="43200" y="9670"/>
                                    <a:pt x="43200" y="21600"/>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Line 2123"/>
                          <wps:cNvCnPr>
                            <a:cxnSpLocks noChangeShapeType="1"/>
                          </wps:cNvCnPr>
                          <wps:spPr bwMode="auto">
                            <a:xfrm>
                              <a:off x="4319" y="2156"/>
                              <a:ext cx="59" cy="37"/>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080" name="Arc 2124"/>
                          <wps:cNvSpPr>
                            <a:spLocks/>
                          </wps:cNvSpPr>
                          <wps:spPr bwMode="auto">
                            <a:xfrm flipV="1">
                              <a:off x="4192" y="2047"/>
                              <a:ext cx="192" cy="168"/>
                            </a:xfrm>
                            <a:custGeom>
                              <a:avLst/>
                              <a:gdLst>
                                <a:gd name="G0" fmla="+- 21600 0 0"/>
                                <a:gd name="G1" fmla="+- 21600 0 0"/>
                                <a:gd name="G2" fmla="+- 21600 0 0"/>
                                <a:gd name="T0" fmla="*/ 2 w 43200"/>
                                <a:gd name="T1" fmla="*/ 21892 h 21892"/>
                                <a:gd name="T2" fmla="*/ 43200 w 43200"/>
                                <a:gd name="T3" fmla="*/ 21600 h 21892"/>
                                <a:gd name="T4" fmla="*/ 21600 w 43200"/>
                                <a:gd name="T5" fmla="*/ 21600 h 21892"/>
                              </a:gdLst>
                              <a:ahLst/>
                              <a:cxnLst>
                                <a:cxn ang="0">
                                  <a:pos x="T0" y="T1"/>
                                </a:cxn>
                                <a:cxn ang="0">
                                  <a:pos x="T2" y="T3"/>
                                </a:cxn>
                                <a:cxn ang="0">
                                  <a:pos x="T4" y="T5"/>
                                </a:cxn>
                              </a:cxnLst>
                              <a:rect l="0" t="0" r="r" b="b"/>
                              <a:pathLst>
                                <a:path w="43200" h="21892" fill="none" extrusionOk="0">
                                  <a:moveTo>
                                    <a:pt x="1" y="21892"/>
                                  </a:moveTo>
                                  <a:cubicBezTo>
                                    <a:pt x="0" y="21794"/>
                                    <a:pt x="0" y="21697"/>
                                    <a:pt x="0" y="21600"/>
                                  </a:cubicBezTo>
                                  <a:cubicBezTo>
                                    <a:pt x="0" y="9670"/>
                                    <a:pt x="9670" y="0"/>
                                    <a:pt x="21600" y="0"/>
                                  </a:cubicBezTo>
                                  <a:cubicBezTo>
                                    <a:pt x="33529" y="0"/>
                                    <a:pt x="43200" y="9670"/>
                                    <a:pt x="43200" y="21599"/>
                                  </a:cubicBezTo>
                                </a:path>
                                <a:path w="43200" h="21892" stroke="0" extrusionOk="0">
                                  <a:moveTo>
                                    <a:pt x="1" y="21892"/>
                                  </a:moveTo>
                                  <a:cubicBezTo>
                                    <a:pt x="0" y="21794"/>
                                    <a:pt x="0" y="21697"/>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Line 2125"/>
                          <wps:cNvCnPr>
                            <a:cxnSpLocks noChangeShapeType="1"/>
                          </wps:cNvCnPr>
                          <wps:spPr bwMode="auto">
                            <a:xfrm>
                              <a:off x="4190" y="2154"/>
                              <a:ext cx="59" cy="37"/>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082" name="Arc 2126"/>
                          <wps:cNvSpPr>
                            <a:spLocks/>
                          </wps:cNvSpPr>
                          <wps:spPr bwMode="auto">
                            <a:xfrm flipV="1">
                              <a:off x="4065" y="2048"/>
                              <a:ext cx="192" cy="167"/>
                            </a:xfrm>
                            <a:custGeom>
                              <a:avLst/>
                              <a:gdLst>
                                <a:gd name="G0" fmla="+- 21600 0 0"/>
                                <a:gd name="G1" fmla="+- 21600 0 0"/>
                                <a:gd name="G2" fmla="+- 21600 0 0"/>
                                <a:gd name="T0" fmla="*/ 0 w 43200"/>
                                <a:gd name="T1" fmla="*/ 21723 h 21723"/>
                                <a:gd name="T2" fmla="*/ 43200 w 43200"/>
                                <a:gd name="T3" fmla="*/ 21600 h 21723"/>
                                <a:gd name="T4" fmla="*/ 21600 w 43200"/>
                                <a:gd name="T5" fmla="*/ 21600 h 21723"/>
                              </a:gdLst>
                              <a:ahLst/>
                              <a:cxnLst>
                                <a:cxn ang="0">
                                  <a:pos x="T0" y="T1"/>
                                </a:cxn>
                                <a:cxn ang="0">
                                  <a:pos x="T2" y="T3"/>
                                </a:cxn>
                                <a:cxn ang="0">
                                  <a:pos x="T4" y="T5"/>
                                </a:cxn>
                              </a:cxnLst>
                              <a:rect l="0" t="0" r="r" b="b"/>
                              <a:pathLst>
                                <a:path w="43200" h="21723" fill="none" extrusionOk="0">
                                  <a:moveTo>
                                    <a:pt x="0" y="21722"/>
                                  </a:moveTo>
                                  <a:cubicBezTo>
                                    <a:pt x="0" y="21681"/>
                                    <a:pt x="0" y="21640"/>
                                    <a:pt x="0" y="21600"/>
                                  </a:cubicBezTo>
                                  <a:cubicBezTo>
                                    <a:pt x="0" y="9670"/>
                                    <a:pt x="9670" y="0"/>
                                    <a:pt x="21600" y="0"/>
                                  </a:cubicBezTo>
                                  <a:cubicBezTo>
                                    <a:pt x="33529" y="0"/>
                                    <a:pt x="43200" y="9670"/>
                                    <a:pt x="43200" y="21599"/>
                                  </a:cubicBezTo>
                                </a:path>
                                <a:path w="43200" h="21723" stroke="0" extrusionOk="0">
                                  <a:moveTo>
                                    <a:pt x="0" y="21722"/>
                                  </a:moveTo>
                                  <a:cubicBezTo>
                                    <a:pt x="0" y="21681"/>
                                    <a:pt x="0" y="21640"/>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Line 2127"/>
                          <wps:cNvCnPr>
                            <a:cxnSpLocks noChangeShapeType="1"/>
                          </wps:cNvCnPr>
                          <wps:spPr bwMode="auto">
                            <a:xfrm>
                              <a:off x="4064" y="2152"/>
                              <a:ext cx="59" cy="37"/>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084" name="Arc 2128"/>
                          <wps:cNvSpPr>
                            <a:spLocks/>
                          </wps:cNvSpPr>
                          <wps:spPr bwMode="auto">
                            <a:xfrm flipV="1">
                              <a:off x="3938" y="2049"/>
                              <a:ext cx="191" cy="166"/>
                            </a:xfrm>
                            <a:custGeom>
                              <a:avLst/>
                              <a:gdLst>
                                <a:gd name="G0" fmla="+- 21600 0 0"/>
                                <a:gd name="G1" fmla="+- 21600 0 0"/>
                                <a:gd name="G2" fmla="+- 21600 0 0"/>
                                <a:gd name="T0" fmla="*/ 0 w 43200"/>
                                <a:gd name="T1" fmla="*/ 21482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482"/>
                                  </a:moveTo>
                                  <a:cubicBezTo>
                                    <a:pt x="65" y="9598"/>
                                    <a:pt x="9716" y="0"/>
                                    <a:pt x="21600" y="0"/>
                                  </a:cubicBezTo>
                                  <a:cubicBezTo>
                                    <a:pt x="33529" y="0"/>
                                    <a:pt x="43200" y="9670"/>
                                    <a:pt x="43200" y="21600"/>
                                  </a:cubicBezTo>
                                </a:path>
                                <a:path w="43200" h="21600" stroke="0" extrusionOk="0">
                                  <a:moveTo>
                                    <a:pt x="0" y="21482"/>
                                  </a:moveTo>
                                  <a:cubicBezTo>
                                    <a:pt x="65" y="9598"/>
                                    <a:pt x="9716" y="0"/>
                                    <a:pt x="21600" y="0"/>
                                  </a:cubicBezTo>
                                  <a:cubicBezTo>
                                    <a:pt x="33529" y="0"/>
                                    <a:pt x="43200" y="9670"/>
                                    <a:pt x="43200" y="21600"/>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2129"/>
                          <wps:cNvCnPr>
                            <a:cxnSpLocks noChangeShapeType="1"/>
                          </wps:cNvCnPr>
                          <wps:spPr bwMode="auto">
                            <a:xfrm>
                              <a:off x="3938" y="2152"/>
                              <a:ext cx="59" cy="37"/>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086" name="Arc 2130"/>
                          <wps:cNvSpPr>
                            <a:spLocks/>
                          </wps:cNvSpPr>
                          <wps:spPr bwMode="auto">
                            <a:xfrm flipV="1">
                              <a:off x="3811" y="2046"/>
                              <a:ext cx="190" cy="169"/>
                            </a:xfrm>
                            <a:custGeom>
                              <a:avLst/>
                              <a:gdLst>
                                <a:gd name="G0" fmla="+- 21600 0 0"/>
                                <a:gd name="G1" fmla="+- 21600 0 0"/>
                                <a:gd name="G2" fmla="+- 21600 0 0"/>
                                <a:gd name="T0" fmla="*/ 4 w 43200"/>
                                <a:gd name="T1" fmla="*/ 22015 h 22015"/>
                                <a:gd name="T2" fmla="*/ 43200 w 43200"/>
                                <a:gd name="T3" fmla="*/ 21600 h 22015"/>
                                <a:gd name="T4" fmla="*/ 21600 w 43200"/>
                                <a:gd name="T5" fmla="*/ 21600 h 22015"/>
                              </a:gdLst>
                              <a:ahLst/>
                              <a:cxnLst>
                                <a:cxn ang="0">
                                  <a:pos x="T0" y="T1"/>
                                </a:cxn>
                                <a:cxn ang="0">
                                  <a:pos x="T2" y="T3"/>
                                </a:cxn>
                                <a:cxn ang="0">
                                  <a:pos x="T4" y="T5"/>
                                </a:cxn>
                              </a:cxnLst>
                              <a:rect l="0" t="0" r="r" b="b"/>
                              <a:pathLst>
                                <a:path w="43200" h="22015" fill="none" extrusionOk="0">
                                  <a:moveTo>
                                    <a:pt x="3" y="22015"/>
                                  </a:moveTo>
                                  <a:cubicBezTo>
                                    <a:pt x="1" y="21876"/>
                                    <a:pt x="0" y="21738"/>
                                    <a:pt x="0" y="21600"/>
                                  </a:cubicBezTo>
                                  <a:cubicBezTo>
                                    <a:pt x="0" y="9670"/>
                                    <a:pt x="9670" y="0"/>
                                    <a:pt x="21600" y="0"/>
                                  </a:cubicBezTo>
                                  <a:cubicBezTo>
                                    <a:pt x="33529" y="0"/>
                                    <a:pt x="43200" y="9670"/>
                                    <a:pt x="43200" y="21599"/>
                                  </a:cubicBezTo>
                                </a:path>
                                <a:path w="43200" h="22015" stroke="0" extrusionOk="0">
                                  <a:moveTo>
                                    <a:pt x="3" y="22015"/>
                                  </a:moveTo>
                                  <a:cubicBezTo>
                                    <a:pt x="1" y="21876"/>
                                    <a:pt x="0" y="21738"/>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Line 2131"/>
                          <wps:cNvCnPr>
                            <a:cxnSpLocks noChangeShapeType="1"/>
                          </wps:cNvCnPr>
                          <wps:spPr bwMode="auto">
                            <a:xfrm>
                              <a:off x="3809" y="2152"/>
                              <a:ext cx="59" cy="37"/>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120" name="Arc 2132"/>
                          <wps:cNvSpPr>
                            <a:spLocks/>
                          </wps:cNvSpPr>
                          <wps:spPr bwMode="auto">
                            <a:xfrm flipH="1" flipV="1">
                              <a:off x="3684" y="2048"/>
                              <a:ext cx="190" cy="167"/>
                            </a:xfrm>
                            <a:custGeom>
                              <a:avLst/>
                              <a:gdLst>
                                <a:gd name="G0" fmla="+- 21600 0 0"/>
                                <a:gd name="G1" fmla="+- 21600 0 0"/>
                                <a:gd name="G2" fmla="+- 21600 0 0"/>
                                <a:gd name="T0" fmla="*/ 1 w 43200"/>
                                <a:gd name="T1" fmla="*/ 21749 h 21749"/>
                                <a:gd name="T2" fmla="*/ 43200 w 43200"/>
                                <a:gd name="T3" fmla="*/ 21600 h 21749"/>
                                <a:gd name="T4" fmla="*/ 21600 w 43200"/>
                                <a:gd name="T5" fmla="*/ 21600 h 21749"/>
                              </a:gdLst>
                              <a:ahLst/>
                              <a:cxnLst>
                                <a:cxn ang="0">
                                  <a:pos x="T0" y="T1"/>
                                </a:cxn>
                                <a:cxn ang="0">
                                  <a:pos x="T2" y="T3"/>
                                </a:cxn>
                                <a:cxn ang="0">
                                  <a:pos x="T4" y="T5"/>
                                </a:cxn>
                              </a:cxnLst>
                              <a:rect l="0" t="0" r="r" b="b"/>
                              <a:pathLst>
                                <a:path w="43200" h="21749" fill="none" extrusionOk="0">
                                  <a:moveTo>
                                    <a:pt x="0" y="21749"/>
                                  </a:moveTo>
                                  <a:cubicBezTo>
                                    <a:pt x="0" y="21699"/>
                                    <a:pt x="0" y="21649"/>
                                    <a:pt x="0" y="21600"/>
                                  </a:cubicBezTo>
                                  <a:cubicBezTo>
                                    <a:pt x="0" y="9670"/>
                                    <a:pt x="9670" y="0"/>
                                    <a:pt x="21600" y="0"/>
                                  </a:cubicBezTo>
                                  <a:cubicBezTo>
                                    <a:pt x="33529" y="0"/>
                                    <a:pt x="43200" y="9670"/>
                                    <a:pt x="43200" y="21599"/>
                                  </a:cubicBezTo>
                                </a:path>
                                <a:path w="43200" h="21749" stroke="0" extrusionOk="0">
                                  <a:moveTo>
                                    <a:pt x="0" y="21749"/>
                                  </a:moveTo>
                                  <a:cubicBezTo>
                                    <a:pt x="0" y="21699"/>
                                    <a:pt x="0" y="21649"/>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Line 2133"/>
                          <wps:cNvCnPr>
                            <a:cxnSpLocks noChangeShapeType="1"/>
                          </wps:cNvCnPr>
                          <wps:spPr bwMode="auto">
                            <a:xfrm>
                              <a:off x="3691" y="2161"/>
                              <a:ext cx="59" cy="37"/>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122" name="Arc 2134"/>
                          <wps:cNvSpPr>
                            <a:spLocks/>
                          </wps:cNvSpPr>
                          <wps:spPr bwMode="auto">
                            <a:xfrm>
                              <a:off x="3684" y="1884"/>
                              <a:ext cx="66" cy="165"/>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599"/>
                                  </a:cubicBezTo>
                                </a:path>
                                <a:path w="43200" h="21600" stroke="0" extrusionOk="0">
                                  <a:moveTo>
                                    <a:pt x="0" y="21600"/>
                                  </a:move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Arc 2135"/>
                          <wps:cNvSpPr>
                            <a:spLocks/>
                          </wps:cNvSpPr>
                          <wps:spPr bwMode="auto">
                            <a:xfrm>
                              <a:off x="3811" y="1884"/>
                              <a:ext cx="63" cy="172"/>
                            </a:xfrm>
                            <a:custGeom>
                              <a:avLst/>
                              <a:gdLst>
                                <a:gd name="G0" fmla="+- 21600 0 0"/>
                                <a:gd name="G1" fmla="+- 21600 0 0"/>
                                <a:gd name="G2" fmla="+- 21600 0 0"/>
                                <a:gd name="T0" fmla="*/ 18 w 43200"/>
                                <a:gd name="T1" fmla="*/ 22474 h 22474"/>
                                <a:gd name="T2" fmla="*/ 43200 w 43200"/>
                                <a:gd name="T3" fmla="*/ 21600 h 22474"/>
                                <a:gd name="T4" fmla="*/ 21600 w 43200"/>
                                <a:gd name="T5" fmla="*/ 21600 h 22474"/>
                              </a:gdLst>
                              <a:ahLst/>
                              <a:cxnLst>
                                <a:cxn ang="0">
                                  <a:pos x="T0" y="T1"/>
                                </a:cxn>
                                <a:cxn ang="0">
                                  <a:pos x="T2" y="T3"/>
                                </a:cxn>
                                <a:cxn ang="0">
                                  <a:pos x="T4" y="T5"/>
                                </a:cxn>
                              </a:cxnLst>
                              <a:rect l="0" t="0" r="r" b="b"/>
                              <a:pathLst>
                                <a:path w="43200" h="22474" fill="none" extrusionOk="0">
                                  <a:moveTo>
                                    <a:pt x="17" y="22474"/>
                                  </a:moveTo>
                                  <a:cubicBezTo>
                                    <a:pt x="5" y="22182"/>
                                    <a:pt x="0" y="21891"/>
                                    <a:pt x="0" y="21600"/>
                                  </a:cubicBezTo>
                                  <a:cubicBezTo>
                                    <a:pt x="0" y="9670"/>
                                    <a:pt x="9670" y="0"/>
                                    <a:pt x="21600" y="0"/>
                                  </a:cubicBezTo>
                                  <a:cubicBezTo>
                                    <a:pt x="33529" y="0"/>
                                    <a:pt x="43200" y="9670"/>
                                    <a:pt x="43200" y="21599"/>
                                  </a:cubicBezTo>
                                </a:path>
                                <a:path w="43200" h="22474" stroke="0" extrusionOk="0">
                                  <a:moveTo>
                                    <a:pt x="17" y="22474"/>
                                  </a:moveTo>
                                  <a:cubicBezTo>
                                    <a:pt x="5" y="22182"/>
                                    <a:pt x="0" y="21891"/>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Arc 2136"/>
                          <wps:cNvSpPr>
                            <a:spLocks/>
                          </wps:cNvSpPr>
                          <wps:spPr bwMode="auto">
                            <a:xfrm>
                              <a:off x="3938" y="1884"/>
                              <a:ext cx="63" cy="170"/>
                            </a:xfrm>
                            <a:custGeom>
                              <a:avLst/>
                              <a:gdLst>
                                <a:gd name="G0" fmla="+- 21600 0 0"/>
                                <a:gd name="G1" fmla="+- 21600 0 0"/>
                                <a:gd name="G2" fmla="+- 21600 0 0"/>
                                <a:gd name="T0" fmla="*/ 6 w 43200"/>
                                <a:gd name="T1" fmla="*/ 22114 h 22114"/>
                                <a:gd name="T2" fmla="*/ 43200 w 43200"/>
                                <a:gd name="T3" fmla="*/ 21600 h 22114"/>
                                <a:gd name="T4" fmla="*/ 21600 w 43200"/>
                                <a:gd name="T5" fmla="*/ 21600 h 22114"/>
                              </a:gdLst>
                              <a:ahLst/>
                              <a:cxnLst>
                                <a:cxn ang="0">
                                  <a:pos x="T0" y="T1"/>
                                </a:cxn>
                                <a:cxn ang="0">
                                  <a:pos x="T2" y="T3"/>
                                </a:cxn>
                                <a:cxn ang="0">
                                  <a:pos x="T4" y="T5"/>
                                </a:cxn>
                              </a:cxnLst>
                              <a:rect l="0" t="0" r="r" b="b"/>
                              <a:pathLst>
                                <a:path w="43200" h="22114" fill="none" extrusionOk="0">
                                  <a:moveTo>
                                    <a:pt x="6" y="22113"/>
                                  </a:moveTo>
                                  <a:cubicBezTo>
                                    <a:pt x="2" y="21942"/>
                                    <a:pt x="0" y="21771"/>
                                    <a:pt x="0" y="21600"/>
                                  </a:cubicBezTo>
                                  <a:cubicBezTo>
                                    <a:pt x="0" y="9670"/>
                                    <a:pt x="9670" y="0"/>
                                    <a:pt x="21600" y="0"/>
                                  </a:cubicBezTo>
                                  <a:cubicBezTo>
                                    <a:pt x="33529" y="0"/>
                                    <a:pt x="43200" y="9670"/>
                                    <a:pt x="43200" y="21599"/>
                                  </a:cubicBezTo>
                                </a:path>
                                <a:path w="43200" h="22114" stroke="0" extrusionOk="0">
                                  <a:moveTo>
                                    <a:pt x="6" y="22113"/>
                                  </a:moveTo>
                                  <a:cubicBezTo>
                                    <a:pt x="2" y="21942"/>
                                    <a:pt x="0" y="21771"/>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Arc 2137"/>
                          <wps:cNvSpPr>
                            <a:spLocks/>
                          </wps:cNvSpPr>
                          <wps:spPr bwMode="auto">
                            <a:xfrm>
                              <a:off x="4065" y="1884"/>
                              <a:ext cx="65" cy="173"/>
                            </a:xfrm>
                            <a:custGeom>
                              <a:avLst/>
                              <a:gdLst>
                                <a:gd name="G0" fmla="+- 21600 0 0"/>
                                <a:gd name="G1" fmla="+- 21600 0 0"/>
                                <a:gd name="G2" fmla="+- 21600 0 0"/>
                                <a:gd name="T0" fmla="*/ 21 w 43200"/>
                                <a:gd name="T1" fmla="*/ 22542 h 22542"/>
                                <a:gd name="T2" fmla="*/ 43200 w 43200"/>
                                <a:gd name="T3" fmla="*/ 21600 h 22542"/>
                                <a:gd name="T4" fmla="*/ 21600 w 43200"/>
                                <a:gd name="T5" fmla="*/ 21600 h 22542"/>
                              </a:gdLst>
                              <a:ahLst/>
                              <a:cxnLst>
                                <a:cxn ang="0">
                                  <a:pos x="T0" y="T1"/>
                                </a:cxn>
                                <a:cxn ang="0">
                                  <a:pos x="T2" y="T3"/>
                                </a:cxn>
                                <a:cxn ang="0">
                                  <a:pos x="T4" y="T5"/>
                                </a:cxn>
                              </a:cxnLst>
                              <a:rect l="0" t="0" r="r" b="b"/>
                              <a:pathLst>
                                <a:path w="43200" h="22542" fill="none" extrusionOk="0">
                                  <a:moveTo>
                                    <a:pt x="20" y="22542"/>
                                  </a:moveTo>
                                  <a:cubicBezTo>
                                    <a:pt x="6" y="22228"/>
                                    <a:pt x="0" y="21914"/>
                                    <a:pt x="0" y="21600"/>
                                  </a:cubicBezTo>
                                  <a:cubicBezTo>
                                    <a:pt x="0" y="9670"/>
                                    <a:pt x="9670" y="0"/>
                                    <a:pt x="21600" y="0"/>
                                  </a:cubicBezTo>
                                  <a:cubicBezTo>
                                    <a:pt x="33529" y="0"/>
                                    <a:pt x="43200" y="9670"/>
                                    <a:pt x="43200" y="21599"/>
                                  </a:cubicBezTo>
                                </a:path>
                                <a:path w="43200" h="22542" stroke="0" extrusionOk="0">
                                  <a:moveTo>
                                    <a:pt x="20" y="22542"/>
                                  </a:moveTo>
                                  <a:cubicBezTo>
                                    <a:pt x="6" y="22228"/>
                                    <a:pt x="0" y="21914"/>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Arc 2138"/>
                          <wps:cNvSpPr>
                            <a:spLocks/>
                          </wps:cNvSpPr>
                          <wps:spPr bwMode="auto">
                            <a:xfrm>
                              <a:off x="4192" y="1884"/>
                              <a:ext cx="65" cy="171"/>
                            </a:xfrm>
                            <a:custGeom>
                              <a:avLst/>
                              <a:gdLst>
                                <a:gd name="G0" fmla="+- 21600 0 0"/>
                                <a:gd name="G1" fmla="+- 21600 0 0"/>
                                <a:gd name="G2" fmla="+- 21600 0 0"/>
                                <a:gd name="T0" fmla="*/ 14 w 43200"/>
                                <a:gd name="T1" fmla="*/ 22381 h 22381"/>
                                <a:gd name="T2" fmla="*/ 43200 w 43200"/>
                                <a:gd name="T3" fmla="*/ 21600 h 22381"/>
                                <a:gd name="T4" fmla="*/ 21600 w 43200"/>
                                <a:gd name="T5" fmla="*/ 21600 h 22381"/>
                              </a:gdLst>
                              <a:ahLst/>
                              <a:cxnLst>
                                <a:cxn ang="0">
                                  <a:pos x="T0" y="T1"/>
                                </a:cxn>
                                <a:cxn ang="0">
                                  <a:pos x="T2" y="T3"/>
                                </a:cxn>
                                <a:cxn ang="0">
                                  <a:pos x="T4" y="T5"/>
                                </a:cxn>
                              </a:cxnLst>
                              <a:rect l="0" t="0" r="r" b="b"/>
                              <a:pathLst>
                                <a:path w="43200" h="22381" fill="none" extrusionOk="0">
                                  <a:moveTo>
                                    <a:pt x="14" y="22380"/>
                                  </a:moveTo>
                                  <a:cubicBezTo>
                                    <a:pt x="4" y="22120"/>
                                    <a:pt x="0" y="21860"/>
                                    <a:pt x="0" y="21600"/>
                                  </a:cubicBezTo>
                                  <a:cubicBezTo>
                                    <a:pt x="0" y="9670"/>
                                    <a:pt x="9670" y="0"/>
                                    <a:pt x="21600" y="0"/>
                                  </a:cubicBezTo>
                                  <a:cubicBezTo>
                                    <a:pt x="33529" y="0"/>
                                    <a:pt x="43200" y="9670"/>
                                    <a:pt x="43200" y="21599"/>
                                  </a:cubicBezTo>
                                </a:path>
                                <a:path w="43200" h="22381" stroke="0" extrusionOk="0">
                                  <a:moveTo>
                                    <a:pt x="14" y="22380"/>
                                  </a:moveTo>
                                  <a:cubicBezTo>
                                    <a:pt x="4" y="22120"/>
                                    <a:pt x="0" y="21860"/>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Arc 2139"/>
                          <wps:cNvSpPr>
                            <a:spLocks/>
                          </wps:cNvSpPr>
                          <wps:spPr bwMode="auto">
                            <a:xfrm>
                              <a:off x="4320" y="1884"/>
                              <a:ext cx="64" cy="167"/>
                            </a:xfrm>
                            <a:custGeom>
                              <a:avLst/>
                              <a:gdLst>
                                <a:gd name="G0" fmla="+- 21600 0 0"/>
                                <a:gd name="G1" fmla="+- 21600 0 0"/>
                                <a:gd name="G2" fmla="+- 21600 0 0"/>
                                <a:gd name="T0" fmla="*/ 0 w 43200"/>
                                <a:gd name="T1" fmla="*/ 21737 h 21737"/>
                                <a:gd name="T2" fmla="*/ 43200 w 43200"/>
                                <a:gd name="T3" fmla="*/ 21600 h 21737"/>
                                <a:gd name="T4" fmla="*/ 21600 w 43200"/>
                                <a:gd name="T5" fmla="*/ 21600 h 21737"/>
                              </a:gdLst>
                              <a:ahLst/>
                              <a:cxnLst>
                                <a:cxn ang="0">
                                  <a:pos x="T0" y="T1"/>
                                </a:cxn>
                                <a:cxn ang="0">
                                  <a:pos x="T2" y="T3"/>
                                </a:cxn>
                                <a:cxn ang="0">
                                  <a:pos x="T4" y="T5"/>
                                </a:cxn>
                              </a:cxnLst>
                              <a:rect l="0" t="0" r="r" b="b"/>
                              <a:pathLst>
                                <a:path w="43200" h="21737" fill="none" extrusionOk="0">
                                  <a:moveTo>
                                    <a:pt x="0" y="21736"/>
                                  </a:moveTo>
                                  <a:cubicBezTo>
                                    <a:pt x="0" y="21691"/>
                                    <a:pt x="0" y="21645"/>
                                    <a:pt x="0" y="21600"/>
                                  </a:cubicBezTo>
                                  <a:cubicBezTo>
                                    <a:pt x="0" y="9670"/>
                                    <a:pt x="9670" y="0"/>
                                    <a:pt x="21600" y="0"/>
                                  </a:cubicBezTo>
                                  <a:cubicBezTo>
                                    <a:pt x="33529" y="0"/>
                                    <a:pt x="43200" y="9670"/>
                                    <a:pt x="43200" y="21599"/>
                                  </a:cubicBezTo>
                                </a:path>
                                <a:path w="43200" h="21737" stroke="0" extrusionOk="0">
                                  <a:moveTo>
                                    <a:pt x="0" y="21736"/>
                                  </a:moveTo>
                                  <a:cubicBezTo>
                                    <a:pt x="0" y="21691"/>
                                    <a:pt x="0" y="21645"/>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Arc 2140"/>
                          <wps:cNvSpPr>
                            <a:spLocks/>
                          </wps:cNvSpPr>
                          <wps:spPr bwMode="auto">
                            <a:xfrm flipV="1">
                              <a:off x="3583" y="2049"/>
                              <a:ext cx="167" cy="166"/>
                            </a:xfrm>
                            <a:custGeom>
                              <a:avLst/>
                              <a:gdLst>
                                <a:gd name="G0" fmla="+- 21600 0 0"/>
                                <a:gd name="G1" fmla="+- 21600 0 0"/>
                                <a:gd name="G2" fmla="+- 21600 0 0"/>
                                <a:gd name="T0" fmla="*/ 0 w 43200"/>
                                <a:gd name="T1" fmla="*/ 21486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486"/>
                                  </a:moveTo>
                                  <a:cubicBezTo>
                                    <a:pt x="63" y="9601"/>
                                    <a:pt x="9715" y="0"/>
                                    <a:pt x="21600" y="0"/>
                                  </a:cubicBezTo>
                                  <a:cubicBezTo>
                                    <a:pt x="33529" y="0"/>
                                    <a:pt x="43200" y="9670"/>
                                    <a:pt x="43200" y="21600"/>
                                  </a:cubicBezTo>
                                </a:path>
                                <a:path w="43200" h="21600" stroke="0" extrusionOk="0">
                                  <a:moveTo>
                                    <a:pt x="0" y="21486"/>
                                  </a:moveTo>
                                  <a:cubicBezTo>
                                    <a:pt x="63" y="9601"/>
                                    <a:pt x="9715" y="0"/>
                                    <a:pt x="21600" y="0"/>
                                  </a:cubicBezTo>
                                  <a:cubicBezTo>
                                    <a:pt x="33529" y="0"/>
                                    <a:pt x="43200" y="9670"/>
                                    <a:pt x="43200" y="21600"/>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Line 2141"/>
                          <wps:cNvCnPr>
                            <a:cxnSpLocks noChangeShapeType="1"/>
                          </wps:cNvCnPr>
                          <wps:spPr bwMode="auto">
                            <a:xfrm>
                              <a:off x="3582" y="2156"/>
                              <a:ext cx="59" cy="37"/>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131" name="Arc 2142"/>
                          <wps:cNvSpPr>
                            <a:spLocks/>
                          </wps:cNvSpPr>
                          <wps:spPr bwMode="auto">
                            <a:xfrm flipV="1">
                              <a:off x="3455" y="2047"/>
                              <a:ext cx="191" cy="168"/>
                            </a:xfrm>
                            <a:custGeom>
                              <a:avLst/>
                              <a:gdLst>
                                <a:gd name="G0" fmla="+- 21600 0 0"/>
                                <a:gd name="G1" fmla="+- 21600 0 0"/>
                                <a:gd name="G2" fmla="+- 21600 0 0"/>
                                <a:gd name="T0" fmla="*/ 2 w 43200"/>
                                <a:gd name="T1" fmla="*/ 21892 h 21892"/>
                                <a:gd name="T2" fmla="*/ 43200 w 43200"/>
                                <a:gd name="T3" fmla="*/ 21600 h 21892"/>
                                <a:gd name="T4" fmla="*/ 21600 w 43200"/>
                                <a:gd name="T5" fmla="*/ 21600 h 21892"/>
                              </a:gdLst>
                              <a:ahLst/>
                              <a:cxnLst>
                                <a:cxn ang="0">
                                  <a:pos x="T0" y="T1"/>
                                </a:cxn>
                                <a:cxn ang="0">
                                  <a:pos x="T2" y="T3"/>
                                </a:cxn>
                                <a:cxn ang="0">
                                  <a:pos x="T4" y="T5"/>
                                </a:cxn>
                              </a:cxnLst>
                              <a:rect l="0" t="0" r="r" b="b"/>
                              <a:pathLst>
                                <a:path w="43200" h="21892" fill="none" extrusionOk="0">
                                  <a:moveTo>
                                    <a:pt x="1" y="21892"/>
                                  </a:moveTo>
                                  <a:cubicBezTo>
                                    <a:pt x="0" y="21794"/>
                                    <a:pt x="0" y="21697"/>
                                    <a:pt x="0" y="21600"/>
                                  </a:cubicBezTo>
                                  <a:cubicBezTo>
                                    <a:pt x="0" y="9670"/>
                                    <a:pt x="9670" y="0"/>
                                    <a:pt x="21600" y="0"/>
                                  </a:cubicBezTo>
                                  <a:cubicBezTo>
                                    <a:pt x="33529" y="0"/>
                                    <a:pt x="43200" y="9670"/>
                                    <a:pt x="43200" y="21599"/>
                                  </a:cubicBezTo>
                                </a:path>
                                <a:path w="43200" h="21892" stroke="0" extrusionOk="0">
                                  <a:moveTo>
                                    <a:pt x="1" y="21892"/>
                                  </a:moveTo>
                                  <a:cubicBezTo>
                                    <a:pt x="0" y="21794"/>
                                    <a:pt x="0" y="21697"/>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Line 2143"/>
                          <wps:cNvCnPr>
                            <a:cxnSpLocks noChangeShapeType="1"/>
                          </wps:cNvCnPr>
                          <wps:spPr bwMode="auto">
                            <a:xfrm>
                              <a:off x="3453" y="2154"/>
                              <a:ext cx="59" cy="37"/>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133" name="Arc 2144"/>
                          <wps:cNvSpPr>
                            <a:spLocks/>
                          </wps:cNvSpPr>
                          <wps:spPr bwMode="auto">
                            <a:xfrm flipV="1">
                              <a:off x="3328" y="2048"/>
                              <a:ext cx="191" cy="167"/>
                            </a:xfrm>
                            <a:custGeom>
                              <a:avLst/>
                              <a:gdLst>
                                <a:gd name="G0" fmla="+- 21600 0 0"/>
                                <a:gd name="G1" fmla="+- 21600 0 0"/>
                                <a:gd name="G2" fmla="+- 21600 0 0"/>
                                <a:gd name="T0" fmla="*/ 0 w 43200"/>
                                <a:gd name="T1" fmla="*/ 21723 h 21723"/>
                                <a:gd name="T2" fmla="*/ 43200 w 43200"/>
                                <a:gd name="T3" fmla="*/ 21600 h 21723"/>
                                <a:gd name="T4" fmla="*/ 21600 w 43200"/>
                                <a:gd name="T5" fmla="*/ 21600 h 21723"/>
                              </a:gdLst>
                              <a:ahLst/>
                              <a:cxnLst>
                                <a:cxn ang="0">
                                  <a:pos x="T0" y="T1"/>
                                </a:cxn>
                                <a:cxn ang="0">
                                  <a:pos x="T2" y="T3"/>
                                </a:cxn>
                                <a:cxn ang="0">
                                  <a:pos x="T4" y="T5"/>
                                </a:cxn>
                              </a:cxnLst>
                              <a:rect l="0" t="0" r="r" b="b"/>
                              <a:pathLst>
                                <a:path w="43200" h="21723" fill="none" extrusionOk="0">
                                  <a:moveTo>
                                    <a:pt x="0" y="21722"/>
                                  </a:moveTo>
                                  <a:cubicBezTo>
                                    <a:pt x="0" y="21681"/>
                                    <a:pt x="0" y="21640"/>
                                    <a:pt x="0" y="21600"/>
                                  </a:cubicBezTo>
                                  <a:cubicBezTo>
                                    <a:pt x="0" y="9670"/>
                                    <a:pt x="9670" y="0"/>
                                    <a:pt x="21600" y="0"/>
                                  </a:cubicBezTo>
                                  <a:cubicBezTo>
                                    <a:pt x="33529" y="0"/>
                                    <a:pt x="43200" y="9670"/>
                                    <a:pt x="43200" y="21599"/>
                                  </a:cubicBezTo>
                                </a:path>
                                <a:path w="43200" h="21723" stroke="0" extrusionOk="0">
                                  <a:moveTo>
                                    <a:pt x="0" y="21722"/>
                                  </a:moveTo>
                                  <a:cubicBezTo>
                                    <a:pt x="0" y="21681"/>
                                    <a:pt x="0" y="21640"/>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2145"/>
                          <wps:cNvCnPr>
                            <a:cxnSpLocks noChangeShapeType="1"/>
                          </wps:cNvCnPr>
                          <wps:spPr bwMode="auto">
                            <a:xfrm>
                              <a:off x="3327" y="2152"/>
                              <a:ext cx="59" cy="37"/>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135" name="Arc 2146"/>
                          <wps:cNvSpPr>
                            <a:spLocks/>
                          </wps:cNvSpPr>
                          <wps:spPr bwMode="auto">
                            <a:xfrm flipV="1">
                              <a:off x="3201" y="2049"/>
                              <a:ext cx="190" cy="166"/>
                            </a:xfrm>
                            <a:custGeom>
                              <a:avLst/>
                              <a:gdLst>
                                <a:gd name="G0" fmla="+- 21600 0 0"/>
                                <a:gd name="G1" fmla="+- 21600 0 0"/>
                                <a:gd name="G2" fmla="+- 21600 0 0"/>
                                <a:gd name="T0" fmla="*/ 0 w 43200"/>
                                <a:gd name="T1" fmla="*/ 21482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482"/>
                                  </a:moveTo>
                                  <a:cubicBezTo>
                                    <a:pt x="65" y="9598"/>
                                    <a:pt x="9716" y="0"/>
                                    <a:pt x="21600" y="0"/>
                                  </a:cubicBezTo>
                                  <a:cubicBezTo>
                                    <a:pt x="33529" y="0"/>
                                    <a:pt x="43200" y="9670"/>
                                    <a:pt x="43200" y="21600"/>
                                  </a:cubicBezTo>
                                </a:path>
                                <a:path w="43200" h="21600" stroke="0" extrusionOk="0">
                                  <a:moveTo>
                                    <a:pt x="0" y="21482"/>
                                  </a:moveTo>
                                  <a:cubicBezTo>
                                    <a:pt x="65" y="9598"/>
                                    <a:pt x="9716" y="0"/>
                                    <a:pt x="21600" y="0"/>
                                  </a:cubicBezTo>
                                  <a:cubicBezTo>
                                    <a:pt x="33529" y="0"/>
                                    <a:pt x="43200" y="9670"/>
                                    <a:pt x="43200" y="21600"/>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Line 2147"/>
                          <wps:cNvCnPr>
                            <a:cxnSpLocks noChangeShapeType="1"/>
                          </wps:cNvCnPr>
                          <wps:spPr bwMode="auto">
                            <a:xfrm>
                              <a:off x="3201" y="2152"/>
                              <a:ext cx="58" cy="37"/>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137" name="Arc 2148"/>
                          <wps:cNvSpPr>
                            <a:spLocks/>
                          </wps:cNvSpPr>
                          <wps:spPr bwMode="auto">
                            <a:xfrm flipV="1">
                              <a:off x="3073" y="2046"/>
                              <a:ext cx="191" cy="169"/>
                            </a:xfrm>
                            <a:custGeom>
                              <a:avLst/>
                              <a:gdLst>
                                <a:gd name="G0" fmla="+- 21600 0 0"/>
                                <a:gd name="G1" fmla="+- 21600 0 0"/>
                                <a:gd name="G2" fmla="+- 21600 0 0"/>
                                <a:gd name="T0" fmla="*/ 4 w 43200"/>
                                <a:gd name="T1" fmla="*/ 22015 h 22015"/>
                                <a:gd name="T2" fmla="*/ 43200 w 43200"/>
                                <a:gd name="T3" fmla="*/ 21600 h 22015"/>
                                <a:gd name="T4" fmla="*/ 21600 w 43200"/>
                                <a:gd name="T5" fmla="*/ 21600 h 22015"/>
                              </a:gdLst>
                              <a:ahLst/>
                              <a:cxnLst>
                                <a:cxn ang="0">
                                  <a:pos x="T0" y="T1"/>
                                </a:cxn>
                                <a:cxn ang="0">
                                  <a:pos x="T2" y="T3"/>
                                </a:cxn>
                                <a:cxn ang="0">
                                  <a:pos x="T4" y="T5"/>
                                </a:cxn>
                              </a:cxnLst>
                              <a:rect l="0" t="0" r="r" b="b"/>
                              <a:pathLst>
                                <a:path w="43200" h="22015" fill="none" extrusionOk="0">
                                  <a:moveTo>
                                    <a:pt x="3" y="22015"/>
                                  </a:moveTo>
                                  <a:cubicBezTo>
                                    <a:pt x="1" y="21876"/>
                                    <a:pt x="0" y="21738"/>
                                    <a:pt x="0" y="21600"/>
                                  </a:cubicBezTo>
                                  <a:cubicBezTo>
                                    <a:pt x="0" y="9670"/>
                                    <a:pt x="9670" y="0"/>
                                    <a:pt x="21600" y="0"/>
                                  </a:cubicBezTo>
                                  <a:cubicBezTo>
                                    <a:pt x="33529" y="0"/>
                                    <a:pt x="43200" y="9670"/>
                                    <a:pt x="43200" y="21599"/>
                                  </a:cubicBezTo>
                                </a:path>
                                <a:path w="43200" h="22015" stroke="0" extrusionOk="0">
                                  <a:moveTo>
                                    <a:pt x="3" y="22015"/>
                                  </a:moveTo>
                                  <a:cubicBezTo>
                                    <a:pt x="1" y="21876"/>
                                    <a:pt x="0" y="21738"/>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Line 2149"/>
                          <wps:cNvCnPr>
                            <a:cxnSpLocks noChangeShapeType="1"/>
                          </wps:cNvCnPr>
                          <wps:spPr bwMode="auto">
                            <a:xfrm>
                              <a:off x="3072" y="2152"/>
                              <a:ext cx="58" cy="37"/>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139" name="Arc 2150"/>
                          <wps:cNvSpPr>
                            <a:spLocks/>
                          </wps:cNvSpPr>
                          <wps:spPr bwMode="auto">
                            <a:xfrm flipH="1" flipV="1">
                              <a:off x="2946" y="2048"/>
                              <a:ext cx="191" cy="167"/>
                            </a:xfrm>
                            <a:custGeom>
                              <a:avLst/>
                              <a:gdLst>
                                <a:gd name="G0" fmla="+- 21600 0 0"/>
                                <a:gd name="G1" fmla="+- 21600 0 0"/>
                                <a:gd name="G2" fmla="+- 21600 0 0"/>
                                <a:gd name="T0" fmla="*/ 1 w 43200"/>
                                <a:gd name="T1" fmla="*/ 21749 h 21749"/>
                                <a:gd name="T2" fmla="*/ 43200 w 43200"/>
                                <a:gd name="T3" fmla="*/ 21600 h 21749"/>
                                <a:gd name="T4" fmla="*/ 21600 w 43200"/>
                                <a:gd name="T5" fmla="*/ 21600 h 21749"/>
                              </a:gdLst>
                              <a:ahLst/>
                              <a:cxnLst>
                                <a:cxn ang="0">
                                  <a:pos x="T0" y="T1"/>
                                </a:cxn>
                                <a:cxn ang="0">
                                  <a:pos x="T2" y="T3"/>
                                </a:cxn>
                                <a:cxn ang="0">
                                  <a:pos x="T4" y="T5"/>
                                </a:cxn>
                              </a:cxnLst>
                              <a:rect l="0" t="0" r="r" b="b"/>
                              <a:pathLst>
                                <a:path w="43200" h="21749" fill="none" extrusionOk="0">
                                  <a:moveTo>
                                    <a:pt x="0" y="21749"/>
                                  </a:moveTo>
                                  <a:cubicBezTo>
                                    <a:pt x="0" y="21699"/>
                                    <a:pt x="0" y="21649"/>
                                    <a:pt x="0" y="21600"/>
                                  </a:cubicBezTo>
                                  <a:cubicBezTo>
                                    <a:pt x="0" y="9670"/>
                                    <a:pt x="9670" y="0"/>
                                    <a:pt x="21600" y="0"/>
                                  </a:cubicBezTo>
                                  <a:cubicBezTo>
                                    <a:pt x="33529" y="0"/>
                                    <a:pt x="43200" y="9670"/>
                                    <a:pt x="43200" y="21599"/>
                                  </a:cubicBezTo>
                                </a:path>
                                <a:path w="43200" h="21749" stroke="0" extrusionOk="0">
                                  <a:moveTo>
                                    <a:pt x="0" y="21749"/>
                                  </a:moveTo>
                                  <a:cubicBezTo>
                                    <a:pt x="0" y="21699"/>
                                    <a:pt x="0" y="21649"/>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2151"/>
                          <wps:cNvCnPr>
                            <a:cxnSpLocks noChangeShapeType="1"/>
                          </wps:cNvCnPr>
                          <wps:spPr bwMode="auto">
                            <a:xfrm>
                              <a:off x="2954" y="2161"/>
                              <a:ext cx="59" cy="37"/>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141" name="Arc 2152"/>
                          <wps:cNvSpPr>
                            <a:spLocks/>
                          </wps:cNvSpPr>
                          <wps:spPr bwMode="auto">
                            <a:xfrm>
                              <a:off x="2946" y="1884"/>
                              <a:ext cx="67" cy="165"/>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599"/>
                                  </a:cubicBezTo>
                                </a:path>
                                <a:path w="43200" h="21600" stroke="0" extrusionOk="0">
                                  <a:moveTo>
                                    <a:pt x="0" y="21600"/>
                                  </a:move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Arc 2153"/>
                          <wps:cNvSpPr>
                            <a:spLocks/>
                          </wps:cNvSpPr>
                          <wps:spPr bwMode="auto">
                            <a:xfrm>
                              <a:off x="3073" y="1884"/>
                              <a:ext cx="64" cy="172"/>
                            </a:xfrm>
                            <a:custGeom>
                              <a:avLst/>
                              <a:gdLst>
                                <a:gd name="G0" fmla="+- 21600 0 0"/>
                                <a:gd name="G1" fmla="+- 21600 0 0"/>
                                <a:gd name="G2" fmla="+- 21600 0 0"/>
                                <a:gd name="T0" fmla="*/ 18 w 43200"/>
                                <a:gd name="T1" fmla="*/ 22474 h 22474"/>
                                <a:gd name="T2" fmla="*/ 43200 w 43200"/>
                                <a:gd name="T3" fmla="*/ 21600 h 22474"/>
                                <a:gd name="T4" fmla="*/ 21600 w 43200"/>
                                <a:gd name="T5" fmla="*/ 21600 h 22474"/>
                              </a:gdLst>
                              <a:ahLst/>
                              <a:cxnLst>
                                <a:cxn ang="0">
                                  <a:pos x="T0" y="T1"/>
                                </a:cxn>
                                <a:cxn ang="0">
                                  <a:pos x="T2" y="T3"/>
                                </a:cxn>
                                <a:cxn ang="0">
                                  <a:pos x="T4" y="T5"/>
                                </a:cxn>
                              </a:cxnLst>
                              <a:rect l="0" t="0" r="r" b="b"/>
                              <a:pathLst>
                                <a:path w="43200" h="22474" fill="none" extrusionOk="0">
                                  <a:moveTo>
                                    <a:pt x="17" y="22474"/>
                                  </a:moveTo>
                                  <a:cubicBezTo>
                                    <a:pt x="5" y="22182"/>
                                    <a:pt x="0" y="21891"/>
                                    <a:pt x="0" y="21600"/>
                                  </a:cubicBezTo>
                                  <a:cubicBezTo>
                                    <a:pt x="0" y="9670"/>
                                    <a:pt x="9670" y="0"/>
                                    <a:pt x="21600" y="0"/>
                                  </a:cubicBezTo>
                                  <a:cubicBezTo>
                                    <a:pt x="33529" y="0"/>
                                    <a:pt x="43200" y="9670"/>
                                    <a:pt x="43200" y="21599"/>
                                  </a:cubicBezTo>
                                </a:path>
                                <a:path w="43200" h="22474" stroke="0" extrusionOk="0">
                                  <a:moveTo>
                                    <a:pt x="17" y="22474"/>
                                  </a:moveTo>
                                  <a:cubicBezTo>
                                    <a:pt x="5" y="22182"/>
                                    <a:pt x="0" y="21891"/>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Arc 2154"/>
                          <wps:cNvSpPr>
                            <a:spLocks/>
                          </wps:cNvSpPr>
                          <wps:spPr bwMode="auto">
                            <a:xfrm>
                              <a:off x="3201" y="1884"/>
                              <a:ext cx="63" cy="170"/>
                            </a:xfrm>
                            <a:custGeom>
                              <a:avLst/>
                              <a:gdLst>
                                <a:gd name="G0" fmla="+- 21600 0 0"/>
                                <a:gd name="G1" fmla="+- 21600 0 0"/>
                                <a:gd name="G2" fmla="+- 21600 0 0"/>
                                <a:gd name="T0" fmla="*/ 6 w 43200"/>
                                <a:gd name="T1" fmla="*/ 22114 h 22114"/>
                                <a:gd name="T2" fmla="*/ 43200 w 43200"/>
                                <a:gd name="T3" fmla="*/ 21600 h 22114"/>
                                <a:gd name="T4" fmla="*/ 21600 w 43200"/>
                                <a:gd name="T5" fmla="*/ 21600 h 22114"/>
                              </a:gdLst>
                              <a:ahLst/>
                              <a:cxnLst>
                                <a:cxn ang="0">
                                  <a:pos x="T0" y="T1"/>
                                </a:cxn>
                                <a:cxn ang="0">
                                  <a:pos x="T2" y="T3"/>
                                </a:cxn>
                                <a:cxn ang="0">
                                  <a:pos x="T4" y="T5"/>
                                </a:cxn>
                              </a:cxnLst>
                              <a:rect l="0" t="0" r="r" b="b"/>
                              <a:pathLst>
                                <a:path w="43200" h="22114" fill="none" extrusionOk="0">
                                  <a:moveTo>
                                    <a:pt x="6" y="22113"/>
                                  </a:moveTo>
                                  <a:cubicBezTo>
                                    <a:pt x="2" y="21942"/>
                                    <a:pt x="0" y="21771"/>
                                    <a:pt x="0" y="21600"/>
                                  </a:cubicBezTo>
                                  <a:cubicBezTo>
                                    <a:pt x="0" y="9670"/>
                                    <a:pt x="9670" y="0"/>
                                    <a:pt x="21600" y="0"/>
                                  </a:cubicBezTo>
                                  <a:cubicBezTo>
                                    <a:pt x="33529" y="0"/>
                                    <a:pt x="43200" y="9670"/>
                                    <a:pt x="43200" y="21599"/>
                                  </a:cubicBezTo>
                                </a:path>
                                <a:path w="43200" h="22114" stroke="0" extrusionOk="0">
                                  <a:moveTo>
                                    <a:pt x="6" y="22113"/>
                                  </a:moveTo>
                                  <a:cubicBezTo>
                                    <a:pt x="2" y="21942"/>
                                    <a:pt x="0" y="21771"/>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Arc 2155"/>
                          <wps:cNvSpPr>
                            <a:spLocks/>
                          </wps:cNvSpPr>
                          <wps:spPr bwMode="auto">
                            <a:xfrm>
                              <a:off x="3328" y="1884"/>
                              <a:ext cx="64" cy="173"/>
                            </a:xfrm>
                            <a:custGeom>
                              <a:avLst/>
                              <a:gdLst>
                                <a:gd name="G0" fmla="+- 21600 0 0"/>
                                <a:gd name="G1" fmla="+- 21600 0 0"/>
                                <a:gd name="G2" fmla="+- 21600 0 0"/>
                                <a:gd name="T0" fmla="*/ 21 w 43200"/>
                                <a:gd name="T1" fmla="*/ 22542 h 22542"/>
                                <a:gd name="T2" fmla="*/ 43200 w 43200"/>
                                <a:gd name="T3" fmla="*/ 21600 h 22542"/>
                                <a:gd name="T4" fmla="*/ 21600 w 43200"/>
                                <a:gd name="T5" fmla="*/ 21600 h 22542"/>
                              </a:gdLst>
                              <a:ahLst/>
                              <a:cxnLst>
                                <a:cxn ang="0">
                                  <a:pos x="T0" y="T1"/>
                                </a:cxn>
                                <a:cxn ang="0">
                                  <a:pos x="T2" y="T3"/>
                                </a:cxn>
                                <a:cxn ang="0">
                                  <a:pos x="T4" y="T5"/>
                                </a:cxn>
                              </a:cxnLst>
                              <a:rect l="0" t="0" r="r" b="b"/>
                              <a:pathLst>
                                <a:path w="43200" h="22542" fill="none" extrusionOk="0">
                                  <a:moveTo>
                                    <a:pt x="20" y="22542"/>
                                  </a:moveTo>
                                  <a:cubicBezTo>
                                    <a:pt x="6" y="22228"/>
                                    <a:pt x="0" y="21914"/>
                                    <a:pt x="0" y="21600"/>
                                  </a:cubicBezTo>
                                  <a:cubicBezTo>
                                    <a:pt x="0" y="9670"/>
                                    <a:pt x="9670" y="0"/>
                                    <a:pt x="21600" y="0"/>
                                  </a:cubicBezTo>
                                  <a:cubicBezTo>
                                    <a:pt x="33529" y="0"/>
                                    <a:pt x="43200" y="9670"/>
                                    <a:pt x="43200" y="21599"/>
                                  </a:cubicBezTo>
                                </a:path>
                                <a:path w="43200" h="22542" stroke="0" extrusionOk="0">
                                  <a:moveTo>
                                    <a:pt x="20" y="22542"/>
                                  </a:moveTo>
                                  <a:cubicBezTo>
                                    <a:pt x="6" y="22228"/>
                                    <a:pt x="0" y="21914"/>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Arc 2156"/>
                          <wps:cNvSpPr>
                            <a:spLocks/>
                          </wps:cNvSpPr>
                          <wps:spPr bwMode="auto">
                            <a:xfrm>
                              <a:off x="3455" y="1884"/>
                              <a:ext cx="64" cy="171"/>
                            </a:xfrm>
                            <a:custGeom>
                              <a:avLst/>
                              <a:gdLst>
                                <a:gd name="G0" fmla="+- 21600 0 0"/>
                                <a:gd name="G1" fmla="+- 21600 0 0"/>
                                <a:gd name="G2" fmla="+- 21600 0 0"/>
                                <a:gd name="T0" fmla="*/ 14 w 43200"/>
                                <a:gd name="T1" fmla="*/ 22381 h 22381"/>
                                <a:gd name="T2" fmla="*/ 43200 w 43200"/>
                                <a:gd name="T3" fmla="*/ 21600 h 22381"/>
                                <a:gd name="T4" fmla="*/ 21600 w 43200"/>
                                <a:gd name="T5" fmla="*/ 21600 h 22381"/>
                              </a:gdLst>
                              <a:ahLst/>
                              <a:cxnLst>
                                <a:cxn ang="0">
                                  <a:pos x="T0" y="T1"/>
                                </a:cxn>
                                <a:cxn ang="0">
                                  <a:pos x="T2" y="T3"/>
                                </a:cxn>
                                <a:cxn ang="0">
                                  <a:pos x="T4" y="T5"/>
                                </a:cxn>
                              </a:cxnLst>
                              <a:rect l="0" t="0" r="r" b="b"/>
                              <a:pathLst>
                                <a:path w="43200" h="22381" fill="none" extrusionOk="0">
                                  <a:moveTo>
                                    <a:pt x="14" y="22380"/>
                                  </a:moveTo>
                                  <a:cubicBezTo>
                                    <a:pt x="4" y="22120"/>
                                    <a:pt x="0" y="21860"/>
                                    <a:pt x="0" y="21600"/>
                                  </a:cubicBezTo>
                                  <a:cubicBezTo>
                                    <a:pt x="0" y="9670"/>
                                    <a:pt x="9670" y="0"/>
                                    <a:pt x="21600" y="0"/>
                                  </a:cubicBezTo>
                                  <a:cubicBezTo>
                                    <a:pt x="33529" y="0"/>
                                    <a:pt x="43200" y="9670"/>
                                    <a:pt x="43200" y="21599"/>
                                  </a:cubicBezTo>
                                </a:path>
                                <a:path w="43200" h="22381" stroke="0" extrusionOk="0">
                                  <a:moveTo>
                                    <a:pt x="14" y="22380"/>
                                  </a:moveTo>
                                  <a:cubicBezTo>
                                    <a:pt x="4" y="22120"/>
                                    <a:pt x="0" y="21860"/>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Arc 2157"/>
                          <wps:cNvSpPr>
                            <a:spLocks/>
                          </wps:cNvSpPr>
                          <wps:spPr bwMode="auto">
                            <a:xfrm>
                              <a:off x="3583" y="1884"/>
                              <a:ext cx="63" cy="167"/>
                            </a:xfrm>
                            <a:custGeom>
                              <a:avLst/>
                              <a:gdLst>
                                <a:gd name="G0" fmla="+- 21600 0 0"/>
                                <a:gd name="G1" fmla="+- 21600 0 0"/>
                                <a:gd name="G2" fmla="+- 21600 0 0"/>
                                <a:gd name="T0" fmla="*/ 0 w 43200"/>
                                <a:gd name="T1" fmla="*/ 21737 h 21737"/>
                                <a:gd name="T2" fmla="*/ 43200 w 43200"/>
                                <a:gd name="T3" fmla="*/ 21600 h 21737"/>
                                <a:gd name="T4" fmla="*/ 21600 w 43200"/>
                                <a:gd name="T5" fmla="*/ 21600 h 21737"/>
                              </a:gdLst>
                              <a:ahLst/>
                              <a:cxnLst>
                                <a:cxn ang="0">
                                  <a:pos x="T0" y="T1"/>
                                </a:cxn>
                                <a:cxn ang="0">
                                  <a:pos x="T2" y="T3"/>
                                </a:cxn>
                                <a:cxn ang="0">
                                  <a:pos x="T4" y="T5"/>
                                </a:cxn>
                              </a:cxnLst>
                              <a:rect l="0" t="0" r="r" b="b"/>
                              <a:pathLst>
                                <a:path w="43200" h="21737" fill="none" extrusionOk="0">
                                  <a:moveTo>
                                    <a:pt x="0" y="21736"/>
                                  </a:moveTo>
                                  <a:cubicBezTo>
                                    <a:pt x="0" y="21691"/>
                                    <a:pt x="0" y="21645"/>
                                    <a:pt x="0" y="21600"/>
                                  </a:cubicBezTo>
                                  <a:cubicBezTo>
                                    <a:pt x="0" y="9670"/>
                                    <a:pt x="9670" y="0"/>
                                    <a:pt x="21600" y="0"/>
                                  </a:cubicBezTo>
                                  <a:cubicBezTo>
                                    <a:pt x="33529" y="0"/>
                                    <a:pt x="43200" y="9670"/>
                                    <a:pt x="43200" y="21599"/>
                                  </a:cubicBezTo>
                                </a:path>
                                <a:path w="43200" h="21737" stroke="0" extrusionOk="0">
                                  <a:moveTo>
                                    <a:pt x="0" y="21736"/>
                                  </a:moveTo>
                                  <a:cubicBezTo>
                                    <a:pt x="0" y="21691"/>
                                    <a:pt x="0" y="21645"/>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Arc 2158"/>
                          <wps:cNvSpPr>
                            <a:spLocks/>
                          </wps:cNvSpPr>
                          <wps:spPr bwMode="auto">
                            <a:xfrm flipV="1">
                              <a:off x="2886" y="2049"/>
                              <a:ext cx="127" cy="166"/>
                            </a:xfrm>
                            <a:custGeom>
                              <a:avLst/>
                              <a:gdLst>
                                <a:gd name="G0" fmla="+- 21600 0 0"/>
                                <a:gd name="G1" fmla="+- 21600 0 0"/>
                                <a:gd name="G2" fmla="+- 21600 0 0"/>
                                <a:gd name="T0" fmla="*/ 0 w 43200"/>
                                <a:gd name="T1" fmla="*/ 21486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486"/>
                                  </a:moveTo>
                                  <a:cubicBezTo>
                                    <a:pt x="63" y="9601"/>
                                    <a:pt x="9715" y="0"/>
                                    <a:pt x="21600" y="0"/>
                                  </a:cubicBezTo>
                                  <a:cubicBezTo>
                                    <a:pt x="33529" y="0"/>
                                    <a:pt x="43200" y="9670"/>
                                    <a:pt x="43200" y="21600"/>
                                  </a:cubicBezTo>
                                </a:path>
                                <a:path w="43200" h="21600" stroke="0" extrusionOk="0">
                                  <a:moveTo>
                                    <a:pt x="0" y="21486"/>
                                  </a:moveTo>
                                  <a:cubicBezTo>
                                    <a:pt x="63" y="9601"/>
                                    <a:pt x="9715" y="0"/>
                                    <a:pt x="21600" y="0"/>
                                  </a:cubicBezTo>
                                  <a:cubicBezTo>
                                    <a:pt x="33529" y="0"/>
                                    <a:pt x="43200" y="9670"/>
                                    <a:pt x="43200" y="21600"/>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Oval 2159"/>
                          <wps:cNvSpPr>
                            <a:spLocks noChangeArrowheads="1"/>
                          </wps:cNvSpPr>
                          <wps:spPr bwMode="auto">
                            <a:xfrm>
                              <a:off x="4527" y="2042"/>
                              <a:ext cx="53" cy="3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Line 2160"/>
                          <wps:cNvCnPr>
                            <a:cxnSpLocks noChangeShapeType="1"/>
                          </wps:cNvCnPr>
                          <wps:spPr bwMode="auto">
                            <a:xfrm flipH="1">
                              <a:off x="4445" y="2059"/>
                              <a:ext cx="96"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150" name="Line 2161"/>
                        <wps:cNvCnPr>
                          <a:cxnSpLocks noChangeShapeType="1"/>
                        </wps:cNvCnPr>
                        <wps:spPr bwMode="auto">
                          <a:xfrm>
                            <a:off x="774700" y="281940"/>
                            <a:ext cx="635"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2162"/>
                        <wps:cNvCnPr>
                          <a:cxnSpLocks noChangeShapeType="1"/>
                        </wps:cNvCnPr>
                        <wps:spPr bwMode="auto">
                          <a:xfrm>
                            <a:off x="728345" y="281940"/>
                            <a:ext cx="635" cy="228600"/>
                          </a:xfrm>
                          <a:prstGeom prst="line">
                            <a:avLst/>
                          </a:prstGeom>
                          <a:noFill/>
                          <a:ln w="762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048" name="AutoShape 2163"/>
                        <wps:cNvSpPr>
                          <a:spLocks noChangeArrowheads="1"/>
                        </wps:cNvSpPr>
                        <wps:spPr bwMode="auto">
                          <a:xfrm rot="5400000">
                            <a:off x="3171825" y="527050"/>
                            <a:ext cx="79375"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9" name="Rectangle 2164"/>
                        <wps:cNvSpPr>
                          <a:spLocks noChangeArrowheads="1"/>
                        </wps:cNvSpPr>
                        <wps:spPr bwMode="auto">
                          <a:xfrm>
                            <a:off x="685800" y="510540"/>
                            <a:ext cx="2514600" cy="146050"/>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050" name="Rectangle 2165"/>
                        <wps:cNvSpPr>
                          <a:spLocks noChangeArrowheads="1"/>
                        </wps:cNvSpPr>
                        <wps:spPr bwMode="auto">
                          <a:xfrm>
                            <a:off x="1904365" y="275590"/>
                            <a:ext cx="228600" cy="228600"/>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051" name="Line 2166"/>
                        <wps:cNvCnPr>
                          <a:cxnSpLocks noChangeShapeType="1"/>
                        </wps:cNvCnPr>
                        <wps:spPr bwMode="auto">
                          <a:xfrm>
                            <a:off x="114300" y="710565"/>
                            <a:ext cx="5029200" cy="1270"/>
                          </a:xfrm>
                          <a:prstGeom prst="line">
                            <a:avLst/>
                          </a:prstGeom>
                          <a:noFill/>
                          <a:ln w="762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052" name="Line 2167"/>
                        <wps:cNvCnPr>
                          <a:cxnSpLocks noChangeShapeType="1"/>
                        </wps:cNvCnPr>
                        <wps:spPr bwMode="auto">
                          <a:xfrm>
                            <a:off x="114300" y="666115"/>
                            <a:ext cx="50292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53" name="Picture 21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937385" y="305435"/>
                            <a:ext cx="158115" cy="79375"/>
                          </a:xfrm>
                          <a:prstGeom prst="rect">
                            <a:avLst/>
                          </a:prstGeom>
                          <a:noFill/>
                          <a:extLst>
                            <a:ext uri="{909E8E84-426E-40DD-AFC4-6F175D3DCCD1}">
                              <a14:hiddenFill xmlns:a14="http://schemas.microsoft.com/office/drawing/2010/main">
                                <a:solidFill>
                                  <a:srgbClr val="FFFFFF"/>
                                </a:solidFill>
                              </a14:hiddenFill>
                            </a:ext>
                          </a:extLst>
                        </pic:spPr>
                      </pic:pic>
                      <wps:wsp>
                        <wps:cNvPr id="2054" name="AutoShape 2169"/>
                        <wps:cNvSpPr>
                          <a:spLocks noChangeAspect="1" noChangeArrowheads="1"/>
                        </wps:cNvSpPr>
                        <wps:spPr bwMode="auto">
                          <a:xfrm>
                            <a:off x="1941830" y="400050"/>
                            <a:ext cx="43180" cy="43180"/>
                          </a:xfrm>
                          <a:prstGeom prst="donut">
                            <a:avLst>
                              <a:gd name="adj" fmla="val 25000"/>
                            </a:avLst>
                          </a:prstGeom>
                          <a:gradFill rotWithShape="1">
                            <a:gsLst>
                              <a:gs pos="0">
                                <a:srgbClr val="FFFFFF"/>
                              </a:gs>
                              <a:gs pos="100000">
                                <a:srgbClr val="FFFFFF">
                                  <a:gamma/>
                                  <a:shade val="78824"/>
                                  <a:invGamma/>
                                </a:srgbClr>
                              </a:gs>
                            </a:gsLst>
                            <a:lin ang="2700000" scaled="1"/>
                          </a:gradFill>
                          <a:ln w="3175">
                            <a:solidFill>
                              <a:srgbClr val="000000"/>
                            </a:solidFill>
                            <a:round/>
                            <a:headEnd/>
                            <a:tailEnd/>
                          </a:ln>
                        </wps:spPr>
                        <wps:bodyPr rot="0" vert="horz" wrap="square" lIns="91440" tIns="45720" rIns="91440" bIns="45720" anchor="t" anchorCtr="0" upright="1">
                          <a:noAutofit/>
                        </wps:bodyPr>
                      </wps:wsp>
                      <wps:wsp>
                        <wps:cNvPr id="2055" name="AutoShape 2170"/>
                        <wps:cNvSpPr>
                          <a:spLocks noChangeAspect="1" noChangeArrowheads="1"/>
                        </wps:cNvSpPr>
                        <wps:spPr bwMode="auto">
                          <a:xfrm>
                            <a:off x="1998345" y="400050"/>
                            <a:ext cx="43180" cy="43180"/>
                          </a:xfrm>
                          <a:prstGeom prst="donut">
                            <a:avLst>
                              <a:gd name="adj" fmla="val 25000"/>
                            </a:avLst>
                          </a:prstGeom>
                          <a:gradFill rotWithShape="1">
                            <a:gsLst>
                              <a:gs pos="0">
                                <a:srgbClr val="FFFFFF"/>
                              </a:gs>
                              <a:gs pos="100000">
                                <a:srgbClr val="FFFFFF">
                                  <a:gamma/>
                                  <a:shade val="78824"/>
                                  <a:invGamma/>
                                </a:srgbClr>
                              </a:gs>
                            </a:gsLst>
                            <a:lin ang="2700000" scaled="1"/>
                          </a:gradFill>
                          <a:ln w="3175">
                            <a:solidFill>
                              <a:srgbClr val="000000"/>
                            </a:solidFill>
                            <a:round/>
                            <a:headEnd/>
                            <a:tailEnd/>
                          </a:ln>
                        </wps:spPr>
                        <wps:bodyPr rot="0" vert="horz" wrap="square" lIns="91440" tIns="45720" rIns="91440" bIns="45720" anchor="t" anchorCtr="0" upright="1">
                          <a:noAutofit/>
                        </wps:bodyPr>
                      </wps:wsp>
                      <wps:wsp>
                        <wps:cNvPr id="2056" name="AutoShape 2171"/>
                        <wps:cNvSpPr>
                          <a:spLocks noChangeAspect="1" noChangeArrowheads="1"/>
                        </wps:cNvSpPr>
                        <wps:spPr bwMode="auto">
                          <a:xfrm>
                            <a:off x="2053590" y="400050"/>
                            <a:ext cx="43180" cy="43180"/>
                          </a:xfrm>
                          <a:prstGeom prst="donut">
                            <a:avLst>
                              <a:gd name="adj" fmla="val 50000"/>
                            </a:avLst>
                          </a:prstGeom>
                          <a:solidFill>
                            <a:srgbClr val="FF0000"/>
                          </a:solidFill>
                          <a:ln w="3175">
                            <a:solidFill>
                              <a:srgbClr val="FF0000"/>
                            </a:solidFill>
                            <a:round/>
                            <a:headEnd/>
                            <a:tailEnd/>
                          </a:ln>
                        </wps:spPr>
                        <wps:bodyPr rot="0" vert="horz" wrap="square" lIns="91440" tIns="45720" rIns="91440" bIns="45720" anchor="t" anchorCtr="0" upright="1">
                          <a:noAutofit/>
                        </wps:bodyPr>
                      </wps:wsp>
                      <wps:wsp>
                        <wps:cNvPr id="2057" name="Line 2172"/>
                        <wps:cNvCnPr>
                          <a:cxnSpLocks noChangeShapeType="1"/>
                        </wps:cNvCnPr>
                        <wps:spPr bwMode="auto">
                          <a:xfrm>
                            <a:off x="2013585" y="161925"/>
                            <a:ext cx="635" cy="114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8" name="Oval 2173"/>
                        <wps:cNvSpPr>
                          <a:spLocks noChangeAspect="1" noChangeArrowheads="1"/>
                        </wps:cNvSpPr>
                        <wps:spPr bwMode="auto">
                          <a:xfrm>
                            <a:off x="2009775" y="160020"/>
                            <a:ext cx="6985" cy="6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Text Box 2174"/>
                        <wps:cNvSpPr txBox="1">
                          <a:spLocks noChangeArrowheads="1"/>
                        </wps:cNvSpPr>
                        <wps:spPr bwMode="auto">
                          <a:xfrm>
                            <a:off x="2166620" y="226060"/>
                            <a:ext cx="17780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151D71" w:rsidRDefault="008A67DF" w:rsidP="008A67DF">
                              <w:pPr>
                                <w:jc w:val="center"/>
                                <w:rPr>
                                  <w:b/>
                                  <w:sz w:val="20"/>
                                </w:rPr>
                              </w:pPr>
                              <w:r w:rsidRPr="00151D71">
                                <w:rPr>
                                  <w:b/>
                                  <w:sz w:val="20"/>
                                </w:rPr>
                                <w:t>Σ</w:t>
                              </w:r>
                              <w:r w:rsidRPr="00BA10E3">
                                <w:rPr>
                                  <w:b/>
                                  <w:sz w:val="20"/>
                                  <w:vertAlign w:val="subscript"/>
                                </w:rPr>
                                <w:t>1</w:t>
                              </w:r>
                            </w:p>
                          </w:txbxContent>
                        </wps:txbx>
                        <wps:bodyPr rot="0" vert="horz" wrap="square" lIns="0" tIns="0" rIns="0" bIns="0" anchor="t" anchorCtr="0" upright="1">
                          <a:noAutofit/>
                        </wps:bodyPr>
                      </wps:wsp>
                      <wps:wsp>
                        <wps:cNvPr id="2060" name="Line 2175"/>
                        <wps:cNvCnPr>
                          <a:cxnSpLocks noChangeShapeType="1"/>
                        </wps:cNvCnPr>
                        <wps:spPr bwMode="auto">
                          <a:xfrm>
                            <a:off x="208280" y="586740"/>
                            <a:ext cx="457200" cy="63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061" name="Text Box 2176"/>
                        <wps:cNvSpPr txBox="1">
                          <a:spLocks noChangeArrowheads="1"/>
                        </wps:cNvSpPr>
                        <wps:spPr bwMode="auto">
                          <a:xfrm>
                            <a:off x="335280" y="363220"/>
                            <a:ext cx="21399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BC0A1E" w:rsidRDefault="008A67DF" w:rsidP="008A67DF">
                              <w:pPr>
                                <w:jc w:val="center"/>
                                <w:rPr>
                                  <w:b/>
                                  <w:color w:val="FF0000"/>
                                </w:rPr>
                              </w:pPr>
                              <w:r w:rsidRPr="00151D71">
                                <w:rPr>
                                  <w:b/>
                                  <w:color w:val="FF0000"/>
                                  <w:lang w:val="en-US"/>
                                </w:rPr>
                                <w:t>F</w:t>
                              </w:r>
                              <w:r w:rsidRPr="00BC0A1E">
                                <w:rPr>
                                  <w:b/>
                                  <w:color w:val="FF0000"/>
                                  <w:vertAlign w:val="subscript"/>
                                </w:rPr>
                                <w:t>εξ</w:t>
                              </w:r>
                            </w:p>
                          </w:txbxContent>
                        </wps:txbx>
                        <wps:bodyPr rot="0" vert="horz" wrap="square" lIns="0" tIns="0" rIns="0" bIns="0" anchor="t" anchorCtr="0" upright="1">
                          <a:noAutofit/>
                        </wps:bodyPr>
                      </wps:wsp>
                      <wps:wsp>
                        <wps:cNvPr id="2062" name="Text Box 2177"/>
                        <wps:cNvSpPr txBox="1">
                          <a:spLocks noChangeArrowheads="1"/>
                        </wps:cNvSpPr>
                        <wps:spPr bwMode="auto">
                          <a:xfrm>
                            <a:off x="2857500" y="342900"/>
                            <a:ext cx="17780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151D71" w:rsidRDefault="008A67DF" w:rsidP="008A67DF">
                              <w:pPr>
                                <w:jc w:val="center"/>
                                <w:rPr>
                                  <w:b/>
                                  <w:sz w:val="20"/>
                                </w:rPr>
                              </w:pPr>
                              <w:r w:rsidRPr="00151D71">
                                <w:rPr>
                                  <w:b/>
                                  <w:sz w:val="20"/>
                                </w:rPr>
                                <w:t>Σ</w:t>
                              </w:r>
                              <w:r>
                                <w:rPr>
                                  <w:b/>
                                  <w:sz w:val="20"/>
                                  <w:vertAlign w:val="subscript"/>
                                </w:rPr>
                                <w:t>2</w:t>
                              </w:r>
                            </w:p>
                          </w:txbxContent>
                        </wps:txbx>
                        <wps:bodyPr rot="0" vert="horz" wrap="square" lIns="0" tIns="0" rIns="0" bIns="0" anchor="t" anchorCtr="0" upright="1">
                          <a:noAutofit/>
                        </wps:bodyPr>
                      </wps:wsp>
                    </wpc:wpc>
                  </a:graphicData>
                </a:graphic>
              </wp:inline>
            </w:drawing>
          </mc:Choice>
          <mc:Fallback>
            <w:pict>
              <v:group id="Καμβάς 2114" o:spid="_x0000_s1026" editas="canvas" style="width:414pt;height:81pt;mso-position-horizontal-relative:char;mso-position-vertical-relative:line" coordsize="52578,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">
                <v:shape id="_x0000_s1027" type="#_x0000_t75" style="position:absolute;width:52578;height:10287;visibility:visible;mso-wrap-style:square" stroked="t" strokeweight=".5pt">
                  <v:fill o:detectmouseclick="t"/>
                  <v:path o:connecttype="none"/>
                </v:shape>
                <v:line id="Line 2116" o:spid="_x0000_s1028" style="position:absolute;visibility:visible;mso-wrap-style:square" from="50774,4521" to="50780,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" strokeweight="10pt">
                  <v:stroke r:id="rId56" o:title="" filltype="pattern"/>
                </v:line>
                <v:line id="Line 2117" o:spid="_x0000_s1029" style="position:absolute;visibility:visible;mso-wrap-style:square" from="50063,4572" to="5006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" strokeweight="1pt"/>
                <v:shape id="Picture 2118" o:spid="_x0000_s1030" type="#_x0000_t75" style="position:absolute;left:19291;top:1143;width:1657;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">
                  <v:imagedata r:id="rId57" o:title=""/>
                </v:shape>
                <v:group id="Group 2119" o:spid="_x0000_s1031" style="position:absolute;left:7708;top:2819;width:11430;height:2102" coordorigin="2780,1884" coordsize="180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line id="Line 2120" o:spid="_x0000_s1032" style="position:absolute;flip:x;visibility:visible;mso-wrap-style:square" from="2797,2059" to="289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" strokeweight="1.5pt"/>
                  <v:oval id="Oval 2121" o:spid="_x0000_s1033" style="position:absolute;left:2780;top:2041;width:5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" fillcolor="black" stroked="f"/>
                  <v:shape id="Arc 2122" o:spid="_x0000_s1034" style="position:absolute;left:4319;top:2049;width:130;height:166;flip:x 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" path="m,21482nfc65,9598,9716,,21600,,33529,,43200,9670,43200,21600em,21482nsc65,9598,9716,,21600,,33529,,43200,9670,43200,21600r-21600,l,21482xe" filled="f" strokeweight="1.5pt">
                    <v:path arrowok="t" o:extrusionok="f" o:connecttype="custom" o:connectlocs="0,165;130,166;65,166" o:connectangles="0,0,0"/>
                  </v:shape>
                  <v:line id="Line 2123" o:spid="_x0000_s1035" style="position:absolute;visibility:visible;mso-wrap-style:square" from="4319,2156" to="437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" strokecolor="white" strokeweight="4.5pt"/>
                  <v:shape id="Arc 2124" o:spid="_x0000_s1036" style="position:absolute;left:4192;top:2047;width:192;height:168;flip:y;visibility:visible;mso-wrap-style:square;v-text-anchor:top" coordsize="43200,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" path="m1,21892nfc,21794,,21697,,21600,,9670,9670,,21600,,33529,,43200,9670,43200,21599em1,21892nsc,21794,,21697,,21600,,9670,9670,,21600,,33529,,43200,9670,43200,21599r-21600,1l1,21892xe" filled="f" strokeweight="1.5pt">
                    <v:path arrowok="t" o:extrusionok="f" o:connecttype="custom" o:connectlocs="0,168;192,166;96,166" o:connectangles="0,0,0"/>
                  </v:shape>
                  <v:line id="Line 2125" o:spid="_x0000_s1037" style="position:absolute;visibility:visible;mso-wrap-style:square" from="4190,2154" to="4249,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" strokecolor="white" strokeweight="4.5pt"/>
                  <v:shape id="Arc 2126" o:spid="_x0000_s1038" style="position:absolute;left:4065;top:2048;width:192;height:167;flip:y;visibility:visible;mso-wrap-style:square;v-text-anchor:top" coordsize="43200,2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" path="m,21722nfc,21681,,21640,,21600,,9670,9670,,21600,,33529,,43200,9670,43200,21599em,21722nsc,21681,,21640,,21600,,9670,9670,,21600,,33529,,43200,9670,43200,21599r-21600,1l,21722xe" filled="f" strokeweight="1.5pt">
                    <v:path arrowok="t" o:extrusionok="f" o:connecttype="custom" o:connectlocs="0,167;192,166;96,166" o:connectangles="0,0,0"/>
                  </v:shape>
                  <v:line id="Line 2127" o:spid="_x0000_s1039" style="position:absolute;visibility:visible;mso-wrap-style:square" from="4064,2152" to="4123,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" strokecolor="white" strokeweight="4.5pt"/>
                  <v:shape id="Arc 2128" o:spid="_x0000_s1040" style="position:absolute;left:3938;top:2049;width:191;height:166;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" path="m,21482nfc65,9598,9716,,21600,,33529,,43200,9670,43200,21600em,21482nsc65,9598,9716,,21600,,33529,,43200,9670,43200,21600r-21600,l,21482xe" filled="f" strokeweight="1.5pt">
                    <v:path arrowok="t" o:extrusionok="f" o:connecttype="custom" o:connectlocs="0,165;191,166;96,166" o:connectangles="0,0,0"/>
                  </v:shape>
                  <v:line id="Line 2129" o:spid="_x0000_s1041" style="position:absolute;visibility:visible;mso-wrap-style:square" from="3938,2152" to="3997,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" strokecolor="white" strokeweight="4.5pt"/>
                  <v:shape id="Arc 2130" o:spid="_x0000_s1042" style="position:absolute;left:3811;top:2046;width:190;height:169;flip:y;visibility:visible;mso-wrap-style:square;v-text-anchor:top" coordsize="43200,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" path="m3,22015nfc1,21876,,21738,,21600,,9670,9670,,21600,,33529,,43200,9670,43200,21599em3,22015nsc1,21876,,21738,,21600,,9670,9670,,21600,,33529,,43200,9670,43200,21599r-21600,1l3,22015xe" filled="f" strokeweight="1.5pt">
                    <v:path arrowok="t" o:extrusionok="f" o:connecttype="custom" o:connectlocs="0,169;190,166;95,166" o:connectangles="0,0,0"/>
                  </v:shape>
                  <v:line id="Line 2131" o:spid="_x0000_s1043" style="position:absolute;visibility:visible;mso-wrap-style:square" from="3809,2152" to="3868,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" strokecolor="white" strokeweight="4.5pt"/>
                  <v:shape id="Arc 2132" o:spid="_x0000_s1044" style="position:absolute;left:3684;top:2048;width:190;height:167;flip:x y;visibility:visible;mso-wrap-style:square;v-text-anchor:top" coordsize="43200,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" path="m,21749nfc,21699,,21649,,21600,,9670,9670,,21600,,33529,,43200,9670,43200,21599em,21749nsc,21699,,21649,,21600,,9670,9670,,21600,,33529,,43200,9670,43200,21599r-21600,1l,21749xe" filled="f" strokeweight="1.5pt">
                    <v:path arrowok="t" o:extrusionok="f" o:connecttype="custom" o:connectlocs="0,167;190,166;95,166" o:connectangles="0,0,0"/>
                  </v:shape>
                  <v:line id="Line 2133" o:spid="_x0000_s1045" style="position:absolute;visibility:visible;mso-wrap-style:square" from="3691,2161" to="3750,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" strokecolor="white" strokeweight="4.5pt"/>
                  <v:shape id="Arc 2134" o:spid="_x0000_s1046" style="position:absolute;left:3684;top:1884;width:66;height:165;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" path="m,21600nfc,9670,9670,,21600,,33529,,43200,9670,43200,21599em,21600nsc,9670,9670,,21600,,33529,,43200,9670,43200,21599r-21600,1l,21600xe" filled="f" strokeweight="1.5pt">
                    <v:path arrowok="t" o:extrusionok="f" o:connecttype="custom" o:connectlocs="0,165;66,165;33,165" o:connectangles="0,0,0"/>
                  </v:shape>
                  <v:shape id="Arc 2135" o:spid="_x0000_s1047" style="position:absolute;left:3811;top:1884;width:63;height:172;visibility:visible;mso-wrap-style:square;v-text-anchor:top" coordsize="43200,2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" path="m17,22474nfc5,22182,,21891,,21600,,9670,9670,,21600,,33529,,43200,9670,43200,21599em17,22474nsc5,22182,,21891,,21600,,9670,9670,,21600,,33529,,43200,9670,43200,21599r-21600,1l17,22474xe" filled="f" strokeweight="1.5pt">
                    <v:path arrowok="t" o:extrusionok="f" o:connecttype="custom" o:connectlocs="0,172;63,165;32,165" o:connectangles="0,0,0"/>
                  </v:shape>
                  <v:shape id="Arc 2136" o:spid="_x0000_s1048" style="position:absolute;left:3938;top:1884;width:63;height:170;visibility:visible;mso-wrap-style:square;v-text-anchor:top" coordsize="43200,2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" path="m6,22113nfc2,21942,,21771,,21600,,9670,9670,,21600,,33529,,43200,9670,43200,21599em6,22113nsc2,21942,,21771,,21600,,9670,9670,,21600,,33529,,43200,9670,43200,21599r-21600,1l6,22113xe" filled="f" strokeweight="1.5pt">
                    <v:path arrowok="t" o:extrusionok="f" o:connecttype="custom" o:connectlocs="0,170;63,166;32,166" o:connectangles="0,0,0"/>
                  </v:shape>
                  <v:shape id="Arc 2137" o:spid="_x0000_s1049" style="position:absolute;left:4065;top:1884;width:65;height:173;visibility:visible;mso-wrap-style:square;v-text-anchor:top" coordsize="43200,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" path="m20,22542nfc6,22228,,21914,,21600,,9670,9670,,21600,,33529,,43200,9670,43200,21599em20,22542nsc6,22228,,21914,,21600,,9670,9670,,21600,,33529,,43200,9670,43200,21599r-21600,1l20,22542xe" filled="f" strokeweight="1.5pt">
                    <v:path arrowok="t" o:extrusionok="f" o:connecttype="custom" o:connectlocs="0,173;65,166;33,166" o:connectangles="0,0,0"/>
                  </v:shape>
                  <v:shape id="Arc 2138" o:spid="_x0000_s1050" style="position:absolute;left:4192;top:1884;width:65;height:171;visibility:visible;mso-wrap-style:square;v-text-anchor:top" coordsize="43200,2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" path="m14,22380nfc4,22120,,21860,,21600,,9670,9670,,21600,,33529,,43200,9670,43200,21599em14,22380nsc4,22120,,21860,,21600,,9670,9670,,21600,,33529,,43200,9670,43200,21599r-21600,1l14,22380xe" filled="f" strokeweight="1.5pt">
                    <v:path arrowok="t" o:extrusionok="f" o:connecttype="custom" o:connectlocs="0,171;65,165;33,165" o:connectangles="0,0,0"/>
                  </v:shape>
                  <v:shape id="Arc 2139" o:spid="_x0000_s1051" style="position:absolute;left:4320;top:1884;width:64;height:167;visibility:visible;mso-wrap-style:square;v-text-anchor:top" coordsize="43200,2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" path="m,21736nfc,21691,,21645,,21600,,9670,9670,,21600,,33529,,43200,9670,43200,21599em,21736nsc,21691,,21645,,21600,,9670,9670,,21600,,33529,,43200,9670,43200,21599r-21600,1l,21736xe" filled="f" strokeweight="1.5pt">
                    <v:path arrowok="t" o:extrusionok="f" o:connecttype="custom" o:connectlocs="0,167;64,166;32,166" o:connectangles="0,0,0"/>
                  </v:shape>
                  <v:shape id="Arc 2140" o:spid="_x0000_s1052" style="position:absolute;left:3583;top:2049;width:167;height:166;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" path="m,21486nfc63,9601,9715,,21600,,33529,,43200,9670,43200,21600em,21486nsc63,9601,9715,,21600,,33529,,43200,9670,43200,21600r-21600,l,21486xe" filled="f" strokeweight="1.5pt">
                    <v:path arrowok="t" o:extrusionok="f" o:connecttype="custom" o:connectlocs="0,165;167,166;84,166" o:connectangles="0,0,0"/>
                  </v:shape>
                  <v:line id="Line 2141" o:spid="_x0000_s1053" style="position:absolute;visibility:visible;mso-wrap-style:square" from="3582,2156" to="364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" strokecolor="white" strokeweight="4.5pt"/>
                  <v:shape id="Arc 2142" o:spid="_x0000_s1054" style="position:absolute;left:3455;top:2047;width:191;height:168;flip:y;visibility:visible;mso-wrap-style:square;v-text-anchor:top" coordsize="43200,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" path="m1,21892nfc,21794,,21697,,21600,,9670,9670,,21600,,33529,,43200,9670,43200,21599em1,21892nsc,21794,,21697,,21600,,9670,9670,,21600,,33529,,43200,9670,43200,21599r-21600,1l1,21892xe" filled="f" strokeweight="1.5pt">
                    <v:path arrowok="t" o:extrusionok="f" o:connecttype="custom" o:connectlocs="0,168;191,166;96,166" o:connectangles="0,0,0"/>
                  </v:shape>
                  <v:line id="Line 2143" o:spid="_x0000_s1055" style="position:absolute;visibility:visible;mso-wrap-style:square" from="3453,2154" to="3512,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" strokecolor="white" strokeweight="4.5pt"/>
                  <v:shape id="Arc 2144" o:spid="_x0000_s1056" style="position:absolute;left:3328;top:2048;width:191;height:167;flip:y;visibility:visible;mso-wrap-style:square;v-text-anchor:top" coordsize="43200,2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" path="m,21722nfc,21681,,21640,,21600,,9670,9670,,21600,,33529,,43200,9670,43200,21599em,21722nsc,21681,,21640,,21600,,9670,9670,,21600,,33529,,43200,9670,43200,21599r-21600,1l,21722xe" filled="f" strokeweight="1.5pt">
                    <v:path arrowok="t" o:extrusionok="f" o:connecttype="custom" o:connectlocs="0,167;191,166;96,166" o:connectangles="0,0,0"/>
                  </v:shape>
                  <v:line id="Line 2145" o:spid="_x0000_s1057" style="position:absolute;visibility:visible;mso-wrap-style:square" from="3327,2152" to="3386,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" strokecolor="white" strokeweight="4.5pt"/>
                  <v:shape id="Arc 2146" o:spid="_x0000_s1058" style="position:absolute;left:3201;top:2049;width:190;height:166;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" path="m,21482nfc65,9598,9716,,21600,,33529,,43200,9670,43200,21600em,21482nsc65,9598,9716,,21600,,33529,,43200,9670,43200,21600r-21600,l,21482xe" filled="f" strokeweight="1.5pt">
                    <v:path arrowok="t" o:extrusionok="f" o:connecttype="custom" o:connectlocs="0,165;190,166;95,166" o:connectangles="0,0,0"/>
                  </v:shape>
                  <v:line id="Line 2147" o:spid="_x0000_s1059" style="position:absolute;visibility:visible;mso-wrap-style:square" from="3201,2152" to="3259,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" strokecolor="white" strokeweight="4.5pt"/>
                  <v:shape id="Arc 2148" o:spid="_x0000_s1060" style="position:absolute;left:3073;top:2046;width:191;height:169;flip:y;visibility:visible;mso-wrap-style:square;v-text-anchor:top" coordsize="43200,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" path="m3,22015nfc1,21876,,21738,,21600,,9670,9670,,21600,,33529,,43200,9670,43200,21599em3,22015nsc1,21876,,21738,,21600,,9670,9670,,21600,,33529,,43200,9670,43200,21599r-21600,1l3,22015xe" filled="f" strokeweight="1.5pt">
                    <v:path arrowok="t" o:extrusionok="f" o:connecttype="custom" o:connectlocs="0,169;191,166;96,166" o:connectangles="0,0,0"/>
                  </v:shape>
                  <v:line id="Line 2149" o:spid="_x0000_s1061" style="position:absolute;visibility:visible;mso-wrap-style:square" from="3072,2152" to="3130,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" strokecolor="white" strokeweight="4.5pt"/>
                  <v:shape id="Arc 2150" o:spid="_x0000_s1062" style="position:absolute;left:2946;top:2048;width:191;height:167;flip:x y;visibility:visible;mso-wrap-style:square;v-text-anchor:top" coordsize="43200,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" path="m,21749nfc,21699,,21649,,21600,,9670,9670,,21600,,33529,,43200,9670,43200,21599em,21749nsc,21699,,21649,,21600,,9670,9670,,21600,,33529,,43200,9670,43200,21599r-21600,1l,21749xe" filled="f" strokeweight="1.5pt">
                    <v:path arrowok="t" o:extrusionok="f" o:connecttype="custom" o:connectlocs="0,167;191,166;96,166" o:connectangles="0,0,0"/>
                  </v:shape>
                  <v:line id="Line 2151" o:spid="_x0000_s1063" style="position:absolute;visibility:visible;mso-wrap-style:square" from="2954,2161" to="3013,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" strokecolor="white" strokeweight="4.5pt"/>
                  <v:shape id="Arc 2152" o:spid="_x0000_s1064" style="position:absolute;left:2946;top:1884;width:67;height:165;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" path="m,21600nfc,9670,9670,,21600,,33529,,43200,9670,43200,21599em,21600nsc,9670,9670,,21600,,33529,,43200,9670,43200,21599r-21600,1l,21600xe" filled="f" strokeweight="1.5pt">
                    <v:path arrowok="t" o:extrusionok="f" o:connecttype="custom" o:connectlocs="0,165;67,165;34,165" o:connectangles="0,0,0"/>
                  </v:shape>
                  <v:shape id="Arc 2153" o:spid="_x0000_s1065" style="position:absolute;left:3073;top:1884;width:64;height:172;visibility:visible;mso-wrap-style:square;v-text-anchor:top" coordsize="43200,2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" path="m17,22474nfc5,22182,,21891,,21600,,9670,9670,,21600,,33529,,43200,9670,43200,21599em17,22474nsc5,22182,,21891,,21600,,9670,9670,,21600,,33529,,43200,9670,43200,21599r-21600,1l17,22474xe" filled="f" strokeweight="1.5pt">
                    <v:path arrowok="t" o:extrusionok="f" o:connecttype="custom" o:connectlocs="0,172;64,165;32,165" o:connectangles="0,0,0"/>
                  </v:shape>
                  <v:shape id="Arc 2154" o:spid="_x0000_s1066" style="position:absolute;left:3201;top:1884;width:63;height:170;visibility:visible;mso-wrap-style:square;v-text-anchor:top" coordsize="43200,2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" path="m6,22113nfc2,21942,,21771,,21600,,9670,9670,,21600,,33529,,43200,9670,43200,21599em6,22113nsc2,21942,,21771,,21600,,9670,9670,,21600,,33529,,43200,9670,43200,21599r-21600,1l6,22113xe" filled="f" strokeweight="1.5pt">
                    <v:path arrowok="t" o:extrusionok="f" o:connecttype="custom" o:connectlocs="0,170;63,166;32,166" o:connectangles="0,0,0"/>
                  </v:shape>
                  <v:shape id="Arc 2155" o:spid="_x0000_s1067" style="position:absolute;left:3328;top:1884;width:64;height:173;visibility:visible;mso-wrap-style:square;v-text-anchor:top" coordsize="43200,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" path="m20,22542nfc6,22228,,21914,,21600,,9670,9670,,21600,,33529,,43200,9670,43200,21599em20,22542nsc6,22228,,21914,,21600,,9670,9670,,21600,,33529,,43200,9670,43200,21599r-21600,1l20,22542xe" filled="f" strokeweight="1.5pt">
                    <v:path arrowok="t" o:extrusionok="f" o:connecttype="custom" o:connectlocs="0,173;64,166;32,166" o:connectangles="0,0,0"/>
                  </v:shape>
                  <v:shape id="Arc 2156" o:spid="_x0000_s1068" style="position:absolute;left:3455;top:1884;width:64;height:171;visibility:visible;mso-wrap-style:square;v-text-anchor:top" coordsize="43200,2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" path="m14,22380nfc4,22120,,21860,,21600,,9670,9670,,21600,,33529,,43200,9670,43200,21599em14,22380nsc4,22120,,21860,,21600,,9670,9670,,21600,,33529,,43200,9670,43200,21599r-21600,1l14,22380xe" filled="f" strokeweight="1.5pt">
                    <v:path arrowok="t" o:extrusionok="f" o:connecttype="custom" o:connectlocs="0,171;64,165;32,165" o:connectangles="0,0,0"/>
                  </v:shape>
                  <v:shape id="Arc 2157" o:spid="_x0000_s1069" style="position:absolute;left:3583;top:1884;width:63;height:167;visibility:visible;mso-wrap-style:square;v-text-anchor:top" coordsize="43200,2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" path="m,21736nfc,21691,,21645,,21600,,9670,9670,,21600,,33529,,43200,9670,43200,21599em,21736nsc,21691,,21645,,21600,,9670,9670,,21600,,33529,,43200,9670,43200,21599r-21600,1l,21736xe" filled="f" strokeweight="1.5pt">
                    <v:path arrowok="t" o:extrusionok="f" o:connecttype="custom" o:connectlocs="0,167;63,166;32,166" o:connectangles="0,0,0"/>
                  </v:shape>
                  <v:shape id="Arc 2158" o:spid="_x0000_s1070" style="position:absolute;left:2886;top:2049;width:127;height:166;flip:y;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" path="m,21486nfc63,9601,9715,,21600,,33529,,43200,9670,43200,21600em,21486nsc63,9601,9715,,21600,,33529,,43200,9670,43200,21600r-21600,l,21486xe" filled="f" strokeweight="1.5pt">
                    <v:path arrowok="t" o:extrusionok="f" o:connecttype="custom" o:connectlocs="0,165;127,166;64,166" o:connectangles="0,0,0"/>
                  </v:shape>
                  <v:oval id="Oval 2159" o:spid="_x0000_s1071" style="position:absolute;left:4527;top:2042;width:5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" fillcolor="black" stroked="f"/>
                  <v:line id="Line 2160" o:spid="_x0000_s1072" style="position:absolute;flip:x;visibility:visible;mso-wrap-style:square" from="4445,2059" to="454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" strokeweight="1.5pt"/>
                </v:group>
                <v:line id="Line 2161" o:spid="_x0000_s1073" style="position:absolute;visibility:visible;mso-wrap-style:square" from="7747,2819" to="7753,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ai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DLqfDLNzKCXvwCAAD//wMAUEsBAi0AFAAGAAgAAAAhANvh9svuAAAAhQEAABMAAAAAAAAA&#10;AAAAAAAAAAAAAFtDb250ZW50X1R5cGVzXS54bWxQSwECLQAUAAYACAAAACEAWvQsW78AAAAVAQAA&#10;CwAAAAAAAAAAAAAAAAAfAQAAX3JlbHMvLnJlbHNQSwECLQAUAAYACAAAACEAbo52osYAAADdAAAA&#10;DwAAAAAAAAAAAAAAAAAHAgAAZHJzL2Rvd25yZXYueG1sUEsFBgAAAAADAAMAtwAAAPoCAAAAAA==&#10;" strokeweight="1pt"/>
                <v:line id="Line 2162" o:spid="_x0000_s1074" style="position:absolute;visibility:visible;mso-wrap-style:square" from="7283,2819" to="7289,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" strokeweight="6pt">
                  <v:stroke r:id="rId56" o:title="" filltype="pattern"/>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63" o:spid="_x0000_s1075" type="#_x0000_t5" style="position:absolute;left:31718;top:5270;width:793;height:1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" fillcolor="black"/>
                <v:rect id="Rectangle 2164" o:spid="_x0000_s1076" style="position:absolute;left:6858;top:5105;width:2514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">
                  <v:fill color2="#767676" rotate="t" focus="100%" type="gradient"/>
                </v:rect>
                <v:rect id="Rectangle 2165" o:spid="_x0000_s1077" style="position:absolute;left:19043;top:2755;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">
                  <v:fill color2="#767676" rotate="t" focus="100%" type="gradient"/>
                </v:rect>
                <v:line id="Line 2166" o:spid="_x0000_s1078" style="position:absolute;visibility:visible;mso-wrap-style:square" from="1143,7105" to="5143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" strokeweight="6pt">
                  <v:stroke r:id="rId56" o:title="" filltype="pattern"/>
                </v:line>
                <v:line id="Line 2167" o:spid="_x0000_s1079" style="position:absolute;visibility:visible;mso-wrap-style:square" from="1143,6661" to="51435,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" strokeweight="1pt"/>
                <v:shape id="Picture 2168" o:spid="_x0000_s1080" type="#_x0000_t75" style="position:absolute;left:19373;top:3054;width:1582;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">
                  <v:imagedata r:id="rId58"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169" o:spid="_x0000_s1081" type="#_x0000_t23" style="position:absolute;left:19418;top:400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" strokeweight=".25pt">
                  <v:fill color2="#c9c9c9" rotate="t" angle="45" focus="100%" type="gradient"/>
                  <o:lock v:ext="edit" aspectratio="t"/>
                </v:shape>
                <v:shape id="AutoShape 2170" o:spid="_x0000_s1082" type="#_x0000_t23" style="position:absolute;left:19983;top:400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" strokeweight=".25pt">
                  <v:fill color2="#c9c9c9" rotate="t" angle="45" focus="100%" type="gradient"/>
                  <o:lock v:ext="edit" aspectratio="t"/>
                </v:shape>
                <v:shape id="AutoShape 2171" o:spid="_x0000_s1083" type="#_x0000_t23" style="position:absolute;left:20535;top:400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" adj="10800" fillcolor="red" strokecolor="red" strokeweight=".25pt">
                  <o:lock v:ext="edit" aspectratio="t"/>
                </v:shape>
                <v:line id="Line 2172" o:spid="_x0000_s1084" style="position:absolute;visibility:visible;mso-wrap-style:square" from="20135,1619" to="2014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" strokeweight=".25pt"/>
                <v:oval id="Oval 2173" o:spid="_x0000_s1085" style="position:absolute;left:20097;top:1600;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">
                  <o:lock v:ext="edit" aspectratio="t"/>
                </v:oval>
                <v:shapetype id="_x0000_t202" coordsize="21600,21600" o:spt="202" path="m,l,21600r21600,l21600,xe">
                  <v:stroke joinstyle="miter"/>
                  <v:path gradientshapeok="t" o:connecttype="rect"/>
                </v:shapetype>
                <v:shape id="Text Box 2174" o:spid="_x0000_s1086" type="#_x0000_t202" style="position:absolute;left:21666;top:2260;width:177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opxQAAAN0AAAAPAAAAZHJzL2Rvd25yZXYueG1sRI9BawIx&#10;FITvQv9DeIXeNKlQ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BYe5opxQAAAN0AAAAP&#10;AAAAAAAAAAAAAAAAAAcCAABkcnMvZG93bnJldi54bWxQSwUGAAAAAAMAAwC3AAAA+QIAAAAA&#10;" filled="f" stroked="f">
                  <v:textbox inset="0,0,0,0">
                    <w:txbxContent>
                      <w:p w:rsidR="008A67DF" w:rsidRPr="00151D71" w:rsidRDefault="008A67DF" w:rsidP="008A67DF">
                        <w:pPr>
                          <w:jc w:val="center"/>
                          <w:rPr>
                            <w:b/>
                            <w:sz w:val="20"/>
                          </w:rPr>
                        </w:pPr>
                        <w:r w:rsidRPr="00151D71">
                          <w:rPr>
                            <w:b/>
                            <w:sz w:val="20"/>
                          </w:rPr>
                          <w:t>Σ</w:t>
                        </w:r>
                        <w:r w:rsidRPr="00BA10E3">
                          <w:rPr>
                            <w:b/>
                            <w:sz w:val="20"/>
                            <w:vertAlign w:val="subscript"/>
                          </w:rPr>
                          <w:t>1</w:t>
                        </w:r>
                      </w:p>
                    </w:txbxContent>
                  </v:textbox>
                </v:shape>
                <v:line id="Line 2175" o:spid="_x0000_s1087" style="position:absolute;visibility:visible;mso-wrap-style:square" from="2082,5867" to="665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" strokecolor="red" strokeweight="1.5pt">
                  <v:stroke endarrow="block"/>
                </v:line>
                <v:shape id="Text Box 2176" o:spid="_x0000_s1088" type="#_x0000_t202" style="position:absolute;left:3352;top:3632;width:2140;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" filled="f" stroked="f">
                  <v:textbox inset="0,0,0,0">
                    <w:txbxContent>
                      <w:p w:rsidR="008A67DF" w:rsidRPr="00BC0A1E" w:rsidRDefault="008A67DF" w:rsidP="008A67DF">
                        <w:pPr>
                          <w:jc w:val="center"/>
                          <w:rPr>
                            <w:b/>
                            <w:color w:val="FF0000"/>
                          </w:rPr>
                        </w:pPr>
                        <w:r w:rsidRPr="00151D71">
                          <w:rPr>
                            <w:b/>
                            <w:color w:val="FF0000"/>
                            <w:lang w:val="en-US"/>
                          </w:rPr>
                          <w:t>F</w:t>
                        </w:r>
                        <w:r w:rsidRPr="00BC0A1E">
                          <w:rPr>
                            <w:b/>
                            <w:color w:val="FF0000"/>
                            <w:vertAlign w:val="subscript"/>
                          </w:rPr>
                          <w:t>εξ</w:t>
                        </w:r>
                      </w:p>
                    </w:txbxContent>
                  </v:textbox>
                </v:shape>
                <v:shape id="Text Box 2177" o:spid="_x0000_s1089" type="#_x0000_t202" style="position:absolute;left:28575;top:3429;width:177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" filled="f" stroked="f">
                  <v:textbox inset="0,0,0,0">
                    <w:txbxContent>
                      <w:p w:rsidR="008A67DF" w:rsidRPr="00151D71" w:rsidRDefault="008A67DF" w:rsidP="008A67DF">
                        <w:pPr>
                          <w:jc w:val="center"/>
                          <w:rPr>
                            <w:b/>
                            <w:sz w:val="20"/>
                          </w:rPr>
                        </w:pPr>
                        <w:r w:rsidRPr="00151D71">
                          <w:rPr>
                            <w:b/>
                            <w:sz w:val="20"/>
                          </w:rPr>
                          <w:t>Σ</w:t>
                        </w:r>
                        <w:r>
                          <w:rPr>
                            <w:b/>
                            <w:sz w:val="20"/>
                            <w:vertAlign w:val="subscript"/>
                          </w:rPr>
                          <w:t>2</w:t>
                        </w:r>
                      </w:p>
                    </w:txbxContent>
                  </v:textbox>
                </v:shape>
                <w10:anchorlock/>
              </v:group>
            </w:pict>
          </mc:Fallback>
        </mc:AlternateContent>
      </w:r>
    </w:p>
    <w:p w:rsidR="008A67DF" w:rsidRDefault="008A67DF" w:rsidP="008A67DF">
      <w:pPr>
        <w:spacing w:after="120"/>
      </w:pPr>
      <w:r>
        <w:t xml:space="preserve">Η πλατφόρμα </w:t>
      </w:r>
      <w:r w:rsidRPr="00BC0A1E">
        <w:t>(</w:t>
      </w:r>
      <w:r>
        <w:t>Σ</w:t>
      </w:r>
      <w:r w:rsidRPr="00BC0A1E">
        <w:rPr>
          <w:vertAlign w:val="subscript"/>
        </w:rPr>
        <w:t>2</w:t>
      </w:r>
      <w:r w:rsidRPr="00BC0A1E">
        <w:t>)</w:t>
      </w:r>
      <w:r>
        <w:t xml:space="preserve"> του σχήματος έχει μάζα </w:t>
      </w:r>
      <w:r w:rsidRPr="00755070">
        <w:rPr>
          <w:b/>
        </w:rPr>
        <w:t>Μ</w:t>
      </w:r>
      <w:r>
        <w:rPr>
          <w:b/>
        </w:rPr>
        <w:t xml:space="preserve"> </w:t>
      </w:r>
      <w:r w:rsidRPr="00755070">
        <w:rPr>
          <w:b/>
        </w:rPr>
        <w:t>=</w:t>
      </w:r>
      <w:r>
        <w:rPr>
          <w:b/>
        </w:rPr>
        <w:t xml:space="preserve"> 3</w:t>
      </w:r>
      <w:r w:rsidRPr="00755070">
        <w:rPr>
          <w:b/>
          <w:lang w:val="en-US"/>
        </w:rPr>
        <w:t>kg</w:t>
      </w:r>
      <w:r w:rsidRPr="00582EF9">
        <w:t xml:space="preserve"> </w:t>
      </w:r>
      <w:r>
        <w:t xml:space="preserve">και έχει πάνω της στερεωμένο με κατάλληλη βάση οριζόντιο ιδανικό ελατήριο σταθεράς </w:t>
      </w:r>
      <w:r w:rsidRPr="00755070">
        <w:rPr>
          <w:b/>
          <w:lang w:val="en-US"/>
        </w:rPr>
        <w:t>k</w:t>
      </w:r>
      <w:r>
        <w:rPr>
          <w:b/>
        </w:rPr>
        <w:t xml:space="preserve"> </w:t>
      </w:r>
      <w:r w:rsidRPr="00755070">
        <w:rPr>
          <w:b/>
        </w:rPr>
        <w:t>=</w:t>
      </w:r>
      <w:r>
        <w:rPr>
          <w:b/>
        </w:rPr>
        <w:t xml:space="preserve"> </w:t>
      </w:r>
      <w:r w:rsidRPr="00C60736">
        <w:rPr>
          <w:b/>
        </w:rPr>
        <w:t>2</w:t>
      </w:r>
      <w:r w:rsidRPr="00755070">
        <w:rPr>
          <w:b/>
        </w:rPr>
        <w:t>00</w:t>
      </w:r>
      <w:r w:rsidRPr="00755070">
        <w:rPr>
          <w:b/>
          <w:lang w:val="en-US"/>
        </w:rPr>
        <w:t>N</w:t>
      </w:r>
      <w:r w:rsidRPr="00755070">
        <w:rPr>
          <w:b/>
        </w:rPr>
        <w:t>/</w:t>
      </w:r>
      <w:r w:rsidRPr="00755070">
        <w:rPr>
          <w:b/>
          <w:lang w:val="en-US"/>
        </w:rPr>
        <w:t>m</w:t>
      </w:r>
      <w:r>
        <w:t xml:space="preserve">, όπως στο σχήμα. Στο άλλο άκρο του ελατηρίου είναι στερεωμένο, μέσω του αισθητήρα του, ένα … ασύρματο </w:t>
      </w:r>
      <w:r>
        <w:rPr>
          <w:lang w:val="en-US"/>
        </w:rPr>
        <w:t>multilog</w:t>
      </w:r>
      <w:r>
        <w:t xml:space="preserve"> </w:t>
      </w:r>
      <w:r w:rsidRPr="00BC0A1E">
        <w:t>(</w:t>
      </w:r>
      <w:r>
        <w:t>Σ</w:t>
      </w:r>
      <w:r w:rsidRPr="00DD572E">
        <w:rPr>
          <w:vertAlign w:val="subscript"/>
        </w:rPr>
        <w:t>1</w:t>
      </w:r>
      <w:r w:rsidRPr="00BC0A1E">
        <w:t>)</w:t>
      </w:r>
      <w:r>
        <w:t xml:space="preserve">, που έχει μάζα </w:t>
      </w:r>
      <w:r w:rsidRPr="00755070">
        <w:rPr>
          <w:b/>
          <w:lang w:val="en-US"/>
        </w:rPr>
        <w:t>m</w:t>
      </w:r>
      <w:r>
        <w:rPr>
          <w:b/>
        </w:rPr>
        <w:t xml:space="preserve"> </w:t>
      </w:r>
      <w:r w:rsidRPr="00755070">
        <w:rPr>
          <w:b/>
        </w:rPr>
        <w:t>=</w:t>
      </w:r>
      <w:r>
        <w:rPr>
          <w:b/>
        </w:rPr>
        <w:t xml:space="preserve"> 2</w:t>
      </w:r>
      <w:r w:rsidRPr="00755070">
        <w:rPr>
          <w:b/>
          <w:lang w:val="en-US"/>
        </w:rPr>
        <w:t>kg</w:t>
      </w:r>
      <w:r w:rsidRPr="00582EF9">
        <w:t>.</w:t>
      </w:r>
    </w:p>
    <w:p w:rsidR="008A67DF" w:rsidRDefault="008A67DF" w:rsidP="008A67DF">
      <w:pPr>
        <w:spacing w:after="120"/>
      </w:pPr>
      <w:r>
        <w:t xml:space="preserve">Σταθερή οριζόντια δύναμη </w:t>
      </w:r>
      <w:r w:rsidRPr="00385486">
        <w:rPr>
          <w:b/>
          <w:lang w:val="en-US"/>
        </w:rPr>
        <w:t>F</w:t>
      </w:r>
      <w:r w:rsidRPr="00BC0A1E">
        <w:rPr>
          <w:b/>
          <w:vertAlign w:val="subscript"/>
        </w:rPr>
        <w:t>εξ</w:t>
      </w:r>
      <w:r w:rsidRPr="00385486">
        <w:t xml:space="preserve"> </w:t>
      </w:r>
      <w:r>
        <w:t xml:space="preserve">ασκείται στο σύστημα και το μετακινεί προς τα δεξιά έτσι ώστε το σώμα </w:t>
      </w:r>
      <w:r w:rsidRPr="00BC0A1E">
        <w:t>(</w:t>
      </w:r>
      <w:r>
        <w:t>Σ</w:t>
      </w:r>
      <w:r w:rsidRPr="00DD572E">
        <w:rPr>
          <w:vertAlign w:val="subscript"/>
        </w:rPr>
        <w:t>1</w:t>
      </w:r>
      <w:r w:rsidRPr="00BC0A1E">
        <w:t>)</w:t>
      </w:r>
      <w:r>
        <w:t xml:space="preserve"> να παραμένει ακίνητο ως προς το </w:t>
      </w:r>
      <w:r w:rsidRPr="00BC0A1E">
        <w:t>(</w:t>
      </w:r>
      <w:r>
        <w:t>Σ</w:t>
      </w:r>
      <w:r w:rsidRPr="00BC0A1E">
        <w:rPr>
          <w:vertAlign w:val="subscript"/>
        </w:rPr>
        <w:t>2</w:t>
      </w:r>
      <w:r w:rsidRPr="00BC0A1E">
        <w:t>)</w:t>
      </w:r>
      <w:r>
        <w:t xml:space="preserve">. </w:t>
      </w:r>
    </w:p>
    <w:p w:rsidR="008A67DF" w:rsidRPr="00284833" w:rsidRDefault="008A67DF" w:rsidP="008A67DF">
      <w:pPr>
        <w:spacing w:after="240"/>
      </w:pPr>
      <w:r>
        <w:t xml:space="preserve">Κάποια στιγμή η πλατφόρμα συναντά ακλόνητο εμπόδιο και ακινητοποιείται απότομα, ενώ το σώμα </w:t>
      </w:r>
      <w:r w:rsidRPr="00BC0A1E">
        <w:t>(</w:t>
      </w:r>
      <w:r>
        <w:t>Σ</w:t>
      </w:r>
      <w:r w:rsidRPr="00DD572E">
        <w:rPr>
          <w:vertAlign w:val="subscript"/>
        </w:rPr>
        <w:t>1</w:t>
      </w:r>
      <w:r w:rsidRPr="00BC0A1E">
        <w:t>)</w:t>
      </w:r>
      <w:r>
        <w:t xml:space="preserve"> αρχίζει να εκτελεί αρμονική ταλάντωση. Στο διάγραμμα που ακολουθεί φαίνεται η καταγραφή της δύναμης που δέχεται ο αισθητήρας του, όπου η στιγμή </w:t>
      </w:r>
      <w:r w:rsidRPr="00284833">
        <w:rPr>
          <w:b/>
          <w:lang w:val="en-US"/>
        </w:rPr>
        <w:t>t</w:t>
      </w:r>
      <w:r w:rsidRPr="00284833">
        <w:rPr>
          <w:b/>
        </w:rPr>
        <w:t>=0</w:t>
      </w:r>
      <w:r w:rsidRPr="0009785D">
        <w:t xml:space="preserve"> </w:t>
      </w:r>
      <w:r>
        <w:t>είναι η στιγμή της ακινητοποίησης και ως θετική φορά θεωρείται η φορά της αρχικής κίνησης:</w:t>
      </w:r>
    </w:p>
    <w:p w:rsidR="008A67DF" w:rsidRPr="00DD572E" w:rsidRDefault="009E6F10" w:rsidP="008A67DF">
      <w:pPr>
        <w:spacing w:after="240"/>
        <w:jc w:val="center"/>
      </w:pPr>
      <w:r>
        <w:rPr>
          <w:noProof/>
        </w:rPr>
        <mc:AlternateContent>
          <mc:Choice Requires="wpc">
            <w:drawing>
              <wp:inline distT="0" distB="0" distL="0" distR="0">
                <wp:extent cx="5325745" cy="3086100"/>
                <wp:effectExtent l="12700" t="5080" r="5080" b="13970"/>
                <wp:docPr id="2063" name="Καμβάς 20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984" name="Group 2065"/>
                        <wpg:cNvGrpSpPr>
                          <a:grpSpLocks/>
                        </wpg:cNvGrpSpPr>
                        <wpg:grpSpPr bwMode="auto">
                          <a:xfrm>
                            <a:off x="0" y="0"/>
                            <a:ext cx="5325745" cy="3086100"/>
                            <a:chOff x="1925" y="8346"/>
                            <a:chExt cx="8387" cy="4860"/>
                          </a:xfrm>
                        </wpg:grpSpPr>
                        <wps:wsp>
                          <wps:cNvPr id="985" name="Line 2066"/>
                          <wps:cNvCnPr>
                            <a:cxnSpLocks noChangeShapeType="1"/>
                          </wps:cNvCnPr>
                          <wps:spPr bwMode="auto">
                            <a:xfrm>
                              <a:off x="2305" y="9805"/>
                              <a:ext cx="6769" cy="1"/>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6" name="Line 2067"/>
                          <wps:cNvCnPr>
                            <a:cxnSpLocks noChangeShapeType="1"/>
                          </wps:cNvCnPr>
                          <wps:spPr bwMode="auto">
                            <a:xfrm>
                              <a:off x="2337" y="12722"/>
                              <a:ext cx="2183" cy="1"/>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7" name="Line 2068"/>
                          <wps:cNvCnPr>
                            <a:cxnSpLocks noChangeShapeType="1"/>
                          </wps:cNvCnPr>
                          <wps:spPr bwMode="auto">
                            <a:xfrm>
                              <a:off x="2321" y="8830"/>
                              <a:ext cx="5580" cy="1"/>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8" name="Rectangle 2069"/>
                          <wps:cNvSpPr>
                            <a:spLocks noChangeArrowheads="1"/>
                          </wps:cNvSpPr>
                          <wps:spPr bwMode="auto">
                            <a:xfrm>
                              <a:off x="2379" y="8346"/>
                              <a:ext cx="46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465B74" w:rsidRDefault="008A67DF" w:rsidP="008A67DF">
                                <w:pPr>
                                  <w:jc w:val="center"/>
                                  <w:rPr>
                                    <w:spacing w:val="-6"/>
                                    <w:sz w:val="20"/>
                                  </w:rPr>
                                </w:pPr>
                                <w:r w:rsidRPr="00465B74">
                                  <w:rPr>
                                    <w:b/>
                                    <w:bCs/>
                                    <w:color w:val="000000"/>
                                    <w:spacing w:val="-6"/>
                                    <w:sz w:val="20"/>
                                    <w:lang w:val="en-US"/>
                                  </w:rPr>
                                  <w:t>F (N)</w:t>
                                </w:r>
                              </w:p>
                            </w:txbxContent>
                          </wps:txbx>
                          <wps:bodyPr rot="0" vert="horz" wrap="square" lIns="0" tIns="0" rIns="0" bIns="0" anchor="t" anchorCtr="0" upright="1">
                            <a:noAutofit/>
                          </wps:bodyPr>
                        </wps:wsp>
                        <wps:wsp>
                          <wps:cNvPr id="989" name="Line 2070"/>
                          <wps:cNvCnPr>
                            <a:cxnSpLocks noChangeShapeType="1"/>
                          </wps:cNvCnPr>
                          <wps:spPr bwMode="auto">
                            <a:xfrm>
                              <a:off x="1980" y="10776"/>
                              <a:ext cx="8258"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990" name="Freeform 2071"/>
                          <wps:cNvSpPr>
                            <a:spLocks/>
                          </wps:cNvSpPr>
                          <wps:spPr bwMode="auto">
                            <a:xfrm>
                              <a:off x="10227" y="10745"/>
                              <a:ext cx="85" cy="57"/>
                            </a:xfrm>
                            <a:custGeom>
                              <a:avLst/>
                              <a:gdLst>
                                <a:gd name="T0" fmla="*/ 0 w 23"/>
                                <a:gd name="T1" fmla="*/ 0 h 51"/>
                                <a:gd name="T2" fmla="*/ 23 w 23"/>
                                <a:gd name="T3" fmla="*/ 23 h 51"/>
                                <a:gd name="T4" fmla="*/ 23 w 23"/>
                                <a:gd name="T5" fmla="*/ 28 h 51"/>
                                <a:gd name="T6" fmla="*/ 0 w 23"/>
                                <a:gd name="T7" fmla="*/ 51 h 51"/>
                                <a:gd name="T8" fmla="*/ 0 w 23"/>
                                <a:gd name="T9" fmla="*/ 0 h 51"/>
                              </a:gdLst>
                              <a:ahLst/>
                              <a:cxnLst>
                                <a:cxn ang="0">
                                  <a:pos x="T0" y="T1"/>
                                </a:cxn>
                                <a:cxn ang="0">
                                  <a:pos x="T2" y="T3"/>
                                </a:cxn>
                                <a:cxn ang="0">
                                  <a:pos x="T4" y="T5"/>
                                </a:cxn>
                                <a:cxn ang="0">
                                  <a:pos x="T6" y="T7"/>
                                </a:cxn>
                                <a:cxn ang="0">
                                  <a:pos x="T8" y="T9"/>
                                </a:cxn>
                              </a:cxnLst>
                              <a:rect l="0" t="0" r="r" b="b"/>
                              <a:pathLst>
                                <a:path w="23" h="51">
                                  <a:moveTo>
                                    <a:pt x="0" y="0"/>
                                  </a:moveTo>
                                  <a:lnTo>
                                    <a:pt x="23" y="23"/>
                                  </a:lnTo>
                                  <a:lnTo>
                                    <a:pt x="23" y="28"/>
                                  </a:lnTo>
                                  <a:lnTo>
                                    <a:pt x="0" y="51"/>
                                  </a:lnTo>
                                  <a:lnTo>
                                    <a:pt x="0" y="0"/>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991" name="Line 2072"/>
                          <wps:cNvCnPr>
                            <a:cxnSpLocks noChangeShapeType="1"/>
                          </wps:cNvCnPr>
                          <wps:spPr bwMode="auto">
                            <a:xfrm>
                              <a:off x="2316" y="8362"/>
                              <a:ext cx="0" cy="4844"/>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984" name="Freeform 2073"/>
                          <wps:cNvSpPr>
                            <a:spLocks/>
                          </wps:cNvSpPr>
                          <wps:spPr bwMode="auto">
                            <a:xfrm>
                              <a:off x="2284" y="8346"/>
                              <a:ext cx="59" cy="85"/>
                            </a:xfrm>
                            <a:custGeom>
                              <a:avLst/>
                              <a:gdLst>
                                <a:gd name="T0" fmla="*/ 0 w 51"/>
                                <a:gd name="T1" fmla="*/ 23 h 23"/>
                                <a:gd name="T2" fmla="*/ 23 w 51"/>
                                <a:gd name="T3" fmla="*/ 0 h 23"/>
                                <a:gd name="T4" fmla="*/ 28 w 51"/>
                                <a:gd name="T5" fmla="*/ 0 h 23"/>
                                <a:gd name="T6" fmla="*/ 51 w 51"/>
                                <a:gd name="T7" fmla="*/ 23 h 23"/>
                                <a:gd name="T8" fmla="*/ 0 w 51"/>
                                <a:gd name="T9" fmla="*/ 23 h 23"/>
                              </a:gdLst>
                              <a:ahLst/>
                              <a:cxnLst>
                                <a:cxn ang="0">
                                  <a:pos x="T0" y="T1"/>
                                </a:cxn>
                                <a:cxn ang="0">
                                  <a:pos x="T2" y="T3"/>
                                </a:cxn>
                                <a:cxn ang="0">
                                  <a:pos x="T4" y="T5"/>
                                </a:cxn>
                                <a:cxn ang="0">
                                  <a:pos x="T6" y="T7"/>
                                </a:cxn>
                                <a:cxn ang="0">
                                  <a:pos x="T8" y="T9"/>
                                </a:cxn>
                              </a:cxnLst>
                              <a:rect l="0" t="0" r="r" b="b"/>
                              <a:pathLst>
                                <a:path w="51" h="23">
                                  <a:moveTo>
                                    <a:pt x="0" y="23"/>
                                  </a:moveTo>
                                  <a:lnTo>
                                    <a:pt x="23" y="0"/>
                                  </a:lnTo>
                                  <a:lnTo>
                                    <a:pt x="28" y="0"/>
                                  </a:lnTo>
                                  <a:lnTo>
                                    <a:pt x="51" y="23"/>
                                  </a:lnTo>
                                  <a:lnTo>
                                    <a:pt x="0" y="23"/>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985" name="Freeform 2074"/>
                          <wps:cNvSpPr>
                            <a:spLocks/>
                          </wps:cNvSpPr>
                          <wps:spPr bwMode="auto">
                            <a:xfrm>
                              <a:off x="2316" y="8832"/>
                              <a:ext cx="6761" cy="3888"/>
                            </a:xfrm>
                            <a:custGeom>
                              <a:avLst/>
                              <a:gdLst>
                                <a:gd name="T0" fmla="*/ 88 w 5880"/>
                                <a:gd name="T1" fmla="*/ 1008 h 3456"/>
                                <a:gd name="T2" fmla="*/ 180 w 5880"/>
                                <a:gd name="T3" fmla="*/ 1166 h 3456"/>
                                <a:gd name="T4" fmla="*/ 273 w 5880"/>
                                <a:gd name="T5" fmla="*/ 1333 h 3456"/>
                                <a:gd name="T6" fmla="*/ 365 w 5880"/>
                                <a:gd name="T7" fmla="*/ 1500 h 3456"/>
                                <a:gd name="T8" fmla="*/ 458 w 5880"/>
                                <a:gd name="T9" fmla="*/ 1672 h 3456"/>
                                <a:gd name="T10" fmla="*/ 551 w 5880"/>
                                <a:gd name="T11" fmla="*/ 1840 h 3456"/>
                                <a:gd name="T12" fmla="*/ 643 w 5880"/>
                                <a:gd name="T13" fmla="*/ 2011 h 3456"/>
                                <a:gd name="T14" fmla="*/ 736 w 5880"/>
                                <a:gd name="T15" fmla="*/ 2179 h 3456"/>
                                <a:gd name="T16" fmla="*/ 829 w 5880"/>
                                <a:gd name="T17" fmla="*/ 2341 h 3456"/>
                                <a:gd name="T18" fmla="*/ 921 w 5880"/>
                                <a:gd name="T19" fmla="*/ 2499 h 3456"/>
                                <a:gd name="T20" fmla="*/ 1014 w 5880"/>
                                <a:gd name="T21" fmla="*/ 2648 h 3456"/>
                                <a:gd name="T22" fmla="*/ 1106 w 5880"/>
                                <a:gd name="T23" fmla="*/ 2787 h 3456"/>
                                <a:gd name="T24" fmla="*/ 1199 w 5880"/>
                                <a:gd name="T25" fmla="*/ 2917 h 3456"/>
                                <a:gd name="T26" fmla="*/ 1292 w 5880"/>
                                <a:gd name="T27" fmla="*/ 3033 h 3456"/>
                                <a:gd name="T28" fmla="*/ 1384 w 5880"/>
                                <a:gd name="T29" fmla="*/ 3140 h 3456"/>
                                <a:gd name="T30" fmla="*/ 1477 w 5880"/>
                                <a:gd name="T31" fmla="*/ 3233 h 3456"/>
                                <a:gd name="T32" fmla="*/ 1569 w 5880"/>
                                <a:gd name="T33" fmla="*/ 3307 h 3456"/>
                                <a:gd name="T34" fmla="*/ 1662 w 5880"/>
                                <a:gd name="T35" fmla="*/ 3368 h 3456"/>
                                <a:gd name="T36" fmla="*/ 1755 w 5880"/>
                                <a:gd name="T37" fmla="*/ 3414 h 3456"/>
                                <a:gd name="T38" fmla="*/ 1847 w 5880"/>
                                <a:gd name="T39" fmla="*/ 3442 h 3456"/>
                                <a:gd name="T40" fmla="*/ 1940 w 5880"/>
                                <a:gd name="T41" fmla="*/ 3456 h 3456"/>
                                <a:gd name="T42" fmla="*/ 2032 w 5880"/>
                                <a:gd name="T43" fmla="*/ 3451 h 3456"/>
                                <a:gd name="T44" fmla="*/ 2125 w 5880"/>
                                <a:gd name="T45" fmla="*/ 3428 h 3456"/>
                                <a:gd name="T46" fmla="*/ 2218 w 5880"/>
                                <a:gd name="T47" fmla="*/ 3391 h 3456"/>
                                <a:gd name="T48" fmla="*/ 2310 w 5880"/>
                                <a:gd name="T49" fmla="*/ 3335 h 3456"/>
                                <a:gd name="T50" fmla="*/ 2403 w 5880"/>
                                <a:gd name="T51" fmla="*/ 3266 h 3456"/>
                                <a:gd name="T52" fmla="*/ 2495 w 5880"/>
                                <a:gd name="T53" fmla="*/ 3177 h 3456"/>
                                <a:gd name="T54" fmla="*/ 2588 w 5880"/>
                                <a:gd name="T55" fmla="*/ 3080 h 3456"/>
                                <a:gd name="T56" fmla="*/ 2681 w 5880"/>
                                <a:gd name="T57" fmla="*/ 2968 h 3456"/>
                                <a:gd name="T58" fmla="*/ 2773 w 5880"/>
                                <a:gd name="T59" fmla="*/ 2843 h 3456"/>
                                <a:gd name="T60" fmla="*/ 2866 w 5880"/>
                                <a:gd name="T61" fmla="*/ 2704 h 3456"/>
                                <a:gd name="T62" fmla="*/ 2958 w 5880"/>
                                <a:gd name="T63" fmla="*/ 2560 h 3456"/>
                                <a:gd name="T64" fmla="*/ 3051 w 5880"/>
                                <a:gd name="T65" fmla="*/ 2406 h 3456"/>
                                <a:gd name="T66" fmla="*/ 3144 w 5880"/>
                                <a:gd name="T67" fmla="*/ 2244 h 3456"/>
                                <a:gd name="T68" fmla="*/ 3236 w 5880"/>
                                <a:gd name="T69" fmla="*/ 2081 h 3456"/>
                                <a:gd name="T70" fmla="*/ 3329 w 5880"/>
                                <a:gd name="T71" fmla="*/ 1909 h 3456"/>
                                <a:gd name="T72" fmla="*/ 3421 w 5880"/>
                                <a:gd name="T73" fmla="*/ 1742 h 3456"/>
                                <a:gd name="T74" fmla="*/ 3514 w 5880"/>
                                <a:gd name="T75" fmla="*/ 1570 h 3456"/>
                                <a:gd name="T76" fmla="*/ 3607 w 5880"/>
                                <a:gd name="T77" fmla="*/ 1398 h 3456"/>
                                <a:gd name="T78" fmla="*/ 3699 w 5880"/>
                                <a:gd name="T79" fmla="*/ 1236 h 3456"/>
                                <a:gd name="T80" fmla="*/ 3792 w 5880"/>
                                <a:gd name="T81" fmla="*/ 1073 h 3456"/>
                                <a:gd name="T82" fmla="*/ 3884 w 5880"/>
                                <a:gd name="T83" fmla="*/ 920 h 3456"/>
                                <a:gd name="T84" fmla="*/ 3977 w 5880"/>
                                <a:gd name="T85" fmla="*/ 771 h 3456"/>
                                <a:gd name="T86" fmla="*/ 4070 w 5880"/>
                                <a:gd name="T87" fmla="*/ 632 h 3456"/>
                                <a:gd name="T88" fmla="*/ 4162 w 5880"/>
                                <a:gd name="T89" fmla="*/ 506 h 3456"/>
                                <a:gd name="T90" fmla="*/ 4255 w 5880"/>
                                <a:gd name="T91" fmla="*/ 390 h 3456"/>
                                <a:gd name="T92" fmla="*/ 4347 w 5880"/>
                                <a:gd name="T93" fmla="*/ 293 h 3456"/>
                                <a:gd name="T94" fmla="*/ 4440 w 5880"/>
                                <a:gd name="T95" fmla="*/ 204 h 3456"/>
                                <a:gd name="T96" fmla="*/ 4533 w 5880"/>
                                <a:gd name="T97" fmla="*/ 130 h 3456"/>
                                <a:gd name="T98" fmla="*/ 4625 w 5880"/>
                                <a:gd name="T99" fmla="*/ 74 h 3456"/>
                                <a:gd name="T100" fmla="*/ 4718 w 5880"/>
                                <a:gd name="T101" fmla="*/ 33 h 3456"/>
                                <a:gd name="T102" fmla="*/ 4811 w 5880"/>
                                <a:gd name="T103" fmla="*/ 9 h 3456"/>
                                <a:gd name="T104" fmla="*/ 4903 w 5880"/>
                                <a:gd name="T105" fmla="*/ 0 h 3456"/>
                                <a:gd name="T106" fmla="*/ 4996 w 5880"/>
                                <a:gd name="T107" fmla="*/ 9 h 3456"/>
                                <a:gd name="T108" fmla="*/ 5088 w 5880"/>
                                <a:gd name="T109" fmla="*/ 37 h 3456"/>
                                <a:gd name="T110" fmla="*/ 5181 w 5880"/>
                                <a:gd name="T111" fmla="*/ 79 h 3456"/>
                                <a:gd name="T112" fmla="*/ 5274 w 5880"/>
                                <a:gd name="T113" fmla="*/ 139 h 3456"/>
                                <a:gd name="T114" fmla="*/ 5366 w 5880"/>
                                <a:gd name="T115" fmla="*/ 214 h 3456"/>
                                <a:gd name="T116" fmla="*/ 5459 w 5880"/>
                                <a:gd name="T117" fmla="*/ 302 h 3456"/>
                                <a:gd name="T118" fmla="*/ 5551 w 5880"/>
                                <a:gd name="T119" fmla="*/ 404 h 3456"/>
                                <a:gd name="T120" fmla="*/ 5644 w 5880"/>
                                <a:gd name="T121" fmla="*/ 520 h 3456"/>
                                <a:gd name="T122" fmla="*/ 5737 w 5880"/>
                                <a:gd name="T123" fmla="*/ 650 h 3456"/>
                                <a:gd name="T124" fmla="*/ 5829 w 5880"/>
                                <a:gd name="T125" fmla="*/ 790 h 3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880" h="3456">
                                  <a:moveTo>
                                    <a:pt x="0" y="864"/>
                                  </a:moveTo>
                                  <a:lnTo>
                                    <a:pt x="4" y="873"/>
                                  </a:lnTo>
                                  <a:lnTo>
                                    <a:pt x="9" y="878"/>
                                  </a:lnTo>
                                  <a:lnTo>
                                    <a:pt x="14" y="887"/>
                                  </a:lnTo>
                                  <a:lnTo>
                                    <a:pt x="18" y="892"/>
                                  </a:lnTo>
                                  <a:lnTo>
                                    <a:pt x="23" y="901"/>
                                  </a:lnTo>
                                  <a:lnTo>
                                    <a:pt x="27" y="910"/>
                                  </a:lnTo>
                                  <a:lnTo>
                                    <a:pt x="32" y="915"/>
                                  </a:lnTo>
                                  <a:lnTo>
                                    <a:pt x="37" y="924"/>
                                  </a:lnTo>
                                  <a:lnTo>
                                    <a:pt x="41" y="934"/>
                                  </a:lnTo>
                                  <a:lnTo>
                                    <a:pt x="46" y="938"/>
                                  </a:lnTo>
                                  <a:lnTo>
                                    <a:pt x="51" y="948"/>
                                  </a:lnTo>
                                  <a:lnTo>
                                    <a:pt x="55" y="952"/>
                                  </a:lnTo>
                                  <a:lnTo>
                                    <a:pt x="60" y="962"/>
                                  </a:lnTo>
                                  <a:lnTo>
                                    <a:pt x="65" y="971"/>
                                  </a:lnTo>
                                  <a:lnTo>
                                    <a:pt x="69" y="976"/>
                                  </a:lnTo>
                                  <a:lnTo>
                                    <a:pt x="74" y="985"/>
                                  </a:lnTo>
                                  <a:lnTo>
                                    <a:pt x="78" y="994"/>
                                  </a:lnTo>
                                  <a:lnTo>
                                    <a:pt x="83" y="999"/>
                                  </a:lnTo>
                                  <a:lnTo>
                                    <a:pt x="88" y="1008"/>
                                  </a:lnTo>
                                  <a:lnTo>
                                    <a:pt x="92" y="1017"/>
                                  </a:lnTo>
                                  <a:lnTo>
                                    <a:pt x="97" y="1022"/>
                                  </a:lnTo>
                                  <a:lnTo>
                                    <a:pt x="102" y="1031"/>
                                  </a:lnTo>
                                  <a:lnTo>
                                    <a:pt x="106" y="1041"/>
                                  </a:lnTo>
                                  <a:lnTo>
                                    <a:pt x="111" y="1045"/>
                                  </a:lnTo>
                                  <a:lnTo>
                                    <a:pt x="115" y="1054"/>
                                  </a:lnTo>
                                  <a:lnTo>
                                    <a:pt x="120" y="1064"/>
                                  </a:lnTo>
                                  <a:lnTo>
                                    <a:pt x="125" y="1073"/>
                                  </a:lnTo>
                                  <a:lnTo>
                                    <a:pt x="129" y="1078"/>
                                  </a:lnTo>
                                  <a:lnTo>
                                    <a:pt x="134" y="1087"/>
                                  </a:lnTo>
                                  <a:lnTo>
                                    <a:pt x="139" y="1096"/>
                                  </a:lnTo>
                                  <a:lnTo>
                                    <a:pt x="143" y="1101"/>
                                  </a:lnTo>
                                  <a:lnTo>
                                    <a:pt x="148" y="1110"/>
                                  </a:lnTo>
                                  <a:lnTo>
                                    <a:pt x="153" y="1120"/>
                                  </a:lnTo>
                                  <a:lnTo>
                                    <a:pt x="157" y="1129"/>
                                  </a:lnTo>
                                  <a:lnTo>
                                    <a:pt x="162" y="1133"/>
                                  </a:lnTo>
                                  <a:lnTo>
                                    <a:pt x="166" y="1143"/>
                                  </a:lnTo>
                                  <a:lnTo>
                                    <a:pt x="171" y="1152"/>
                                  </a:lnTo>
                                  <a:lnTo>
                                    <a:pt x="176" y="1161"/>
                                  </a:lnTo>
                                  <a:lnTo>
                                    <a:pt x="180" y="1166"/>
                                  </a:lnTo>
                                  <a:lnTo>
                                    <a:pt x="185" y="1175"/>
                                  </a:lnTo>
                                  <a:lnTo>
                                    <a:pt x="190" y="1185"/>
                                  </a:lnTo>
                                  <a:lnTo>
                                    <a:pt x="194" y="1189"/>
                                  </a:lnTo>
                                  <a:lnTo>
                                    <a:pt x="199" y="1198"/>
                                  </a:lnTo>
                                  <a:lnTo>
                                    <a:pt x="203" y="1208"/>
                                  </a:lnTo>
                                  <a:lnTo>
                                    <a:pt x="208" y="1217"/>
                                  </a:lnTo>
                                  <a:lnTo>
                                    <a:pt x="213" y="1226"/>
                                  </a:lnTo>
                                  <a:lnTo>
                                    <a:pt x="217" y="1231"/>
                                  </a:lnTo>
                                  <a:lnTo>
                                    <a:pt x="222" y="1240"/>
                                  </a:lnTo>
                                  <a:lnTo>
                                    <a:pt x="227" y="1250"/>
                                  </a:lnTo>
                                  <a:lnTo>
                                    <a:pt x="231" y="1259"/>
                                  </a:lnTo>
                                  <a:lnTo>
                                    <a:pt x="236" y="1264"/>
                                  </a:lnTo>
                                  <a:lnTo>
                                    <a:pt x="240" y="1273"/>
                                  </a:lnTo>
                                  <a:lnTo>
                                    <a:pt x="245" y="1282"/>
                                  </a:lnTo>
                                  <a:lnTo>
                                    <a:pt x="250" y="1291"/>
                                  </a:lnTo>
                                  <a:lnTo>
                                    <a:pt x="254" y="1296"/>
                                  </a:lnTo>
                                  <a:lnTo>
                                    <a:pt x="259" y="1305"/>
                                  </a:lnTo>
                                  <a:lnTo>
                                    <a:pt x="264" y="1315"/>
                                  </a:lnTo>
                                  <a:lnTo>
                                    <a:pt x="268" y="1324"/>
                                  </a:lnTo>
                                  <a:lnTo>
                                    <a:pt x="273" y="1333"/>
                                  </a:lnTo>
                                  <a:lnTo>
                                    <a:pt x="278" y="1338"/>
                                  </a:lnTo>
                                  <a:lnTo>
                                    <a:pt x="282" y="1347"/>
                                  </a:lnTo>
                                  <a:lnTo>
                                    <a:pt x="287" y="1356"/>
                                  </a:lnTo>
                                  <a:lnTo>
                                    <a:pt x="291" y="1366"/>
                                  </a:lnTo>
                                  <a:lnTo>
                                    <a:pt x="296" y="1375"/>
                                  </a:lnTo>
                                  <a:lnTo>
                                    <a:pt x="301" y="1380"/>
                                  </a:lnTo>
                                  <a:lnTo>
                                    <a:pt x="305" y="1389"/>
                                  </a:lnTo>
                                  <a:lnTo>
                                    <a:pt x="310" y="1398"/>
                                  </a:lnTo>
                                  <a:lnTo>
                                    <a:pt x="315" y="1408"/>
                                  </a:lnTo>
                                  <a:lnTo>
                                    <a:pt x="319" y="1417"/>
                                  </a:lnTo>
                                  <a:lnTo>
                                    <a:pt x="324" y="1421"/>
                                  </a:lnTo>
                                  <a:lnTo>
                                    <a:pt x="328" y="1431"/>
                                  </a:lnTo>
                                  <a:lnTo>
                                    <a:pt x="333" y="1440"/>
                                  </a:lnTo>
                                  <a:lnTo>
                                    <a:pt x="338" y="1449"/>
                                  </a:lnTo>
                                  <a:lnTo>
                                    <a:pt x="342" y="1459"/>
                                  </a:lnTo>
                                  <a:lnTo>
                                    <a:pt x="347" y="1468"/>
                                  </a:lnTo>
                                  <a:lnTo>
                                    <a:pt x="352" y="1473"/>
                                  </a:lnTo>
                                  <a:lnTo>
                                    <a:pt x="356" y="1482"/>
                                  </a:lnTo>
                                  <a:lnTo>
                                    <a:pt x="361" y="1491"/>
                                  </a:lnTo>
                                  <a:lnTo>
                                    <a:pt x="365" y="1500"/>
                                  </a:lnTo>
                                  <a:lnTo>
                                    <a:pt x="370" y="1510"/>
                                  </a:lnTo>
                                  <a:lnTo>
                                    <a:pt x="375" y="1514"/>
                                  </a:lnTo>
                                  <a:lnTo>
                                    <a:pt x="379" y="1524"/>
                                  </a:lnTo>
                                  <a:lnTo>
                                    <a:pt x="384" y="1533"/>
                                  </a:lnTo>
                                  <a:lnTo>
                                    <a:pt x="389" y="1542"/>
                                  </a:lnTo>
                                  <a:lnTo>
                                    <a:pt x="393" y="1552"/>
                                  </a:lnTo>
                                  <a:lnTo>
                                    <a:pt x="398" y="1561"/>
                                  </a:lnTo>
                                  <a:lnTo>
                                    <a:pt x="403" y="1565"/>
                                  </a:lnTo>
                                  <a:lnTo>
                                    <a:pt x="407" y="1575"/>
                                  </a:lnTo>
                                  <a:lnTo>
                                    <a:pt x="412" y="1584"/>
                                  </a:lnTo>
                                  <a:lnTo>
                                    <a:pt x="416" y="1593"/>
                                  </a:lnTo>
                                  <a:lnTo>
                                    <a:pt x="421" y="1603"/>
                                  </a:lnTo>
                                  <a:lnTo>
                                    <a:pt x="426" y="1612"/>
                                  </a:lnTo>
                                  <a:lnTo>
                                    <a:pt x="430" y="1617"/>
                                  </a:lnTo>
                                  <a:lnTo>
                                    <a:pt x="435" y="1626"/>
                                  </a:lnTo>
                                  <a:lnTo>
                                    <a:pt x="440" y="1635"/>
                                  </a:lnTo>
                                  <a:lnTo>
                                    <a:pt x="444" y="1644"/>
                                  </a:lnTo>
                                  <a:lnTo>
                                    <a:pt x="449" y="1654"/>
                                  </a:lnTo>
                                  <a:lnTo>
                                    <a:pt x="453" y="1663"/>
                                  </a:lnTo>
                                  <a:lnTo>
                                    <a:pt x="458" y="1672"/>
                                  </a:lnTo>
                                  <a:lnTo>
                                    <a:pt x="463" y="1677"/>
                                  </a:lnTo>
                                  <a:lnTo>
                                    <a:pt x="467" y="1686"/>
                                  </a:lnTo>
                                  <a:lnTo>
                                    <a:pt x="472" y="1696"/>
                                  </a:lnTo>
                                  <a:lnTo>
                                    <a:pt x="477" y="1705"/>
                                  </a:lnTo>
                                  <a:lnTo>
                                    <a:pt x="481" y="1714"/>
                                  </a:lnTo>
                                  <a:lnTo>
                                    <a:pt x="486" y="1723"/>
                                  </a:lnTo>
                                  <a:lnTo>
                                    <a:pt x="491" y="1728"/>
                                  </a:lnTo>
                                  <a:lnTo>
                                    <a:pt x="495" y="1737"/>
                                  </a:lnTo>
                                  <a:lnTo>
                                    <a:pt x="500" y="1747"/>
                                  </a:lnTo>
                                  <a:lnTo>
                                    <a:pt x="504" y="1756"/>
                                  </a:lnTo>
                                  <a:lnTo>
                                    <a:pt x="509" y="1765"/>
                                  </a:lnTo>
                                  <a:lnTo>
                                    <a:pt x="514" y="1774"/>
                                  </a:lnTo>
                                  <a:lnTo>
                                    <a:pt x="518" y="1779"/>
                                  </a:lnTo>
                                  <a:lnTo>
                                    <a:pt x="523" y="1788"/>
                                  </a:lnTo>
                                  <a:lnTo>
                                    <a:pt x="528" y="1798"/>
                                  </a:lnTo>
                                  <a:lnTo>
                                    <a:pt x="532" y="1807"/>
                                  </a:lnTo>
                                  <a:lnTo>
                                    <a:pt x="537" y="1816"/>
                                  </a:lnTo>
                                  <a:lnTo>
                                    <a:pt x="541" y="1826"/>
                                  </a:lnTo>
                                  <a:lnTo>
                                    <a:pt x="546" y="1830"/>
                                  </a:lnTo>
                                  <a:lnTo>
                                    <a:pt x="551" y="1840"/>
                                  </a:lnTo>
                                  <a:lnTo>
                                    <a:pt x="555" y="1849"/>
                                  </a:lnTo>
                                  <a:lnTo>
                                    <a:pt x="560" y="1858"/>
                                  </a:lnTo>
                                  <a:lnTo>
                                    <a:pt x="565" y="1867"/>
                                  </a:lnTo>
                                  <a:lnTo>
                                    <a:pt x="569" y="1877"/>
                                  </a:lnTo>
                                  <a:lnTo>
                                    <a:pt x="574" y="1881"/>
                                  </a:lnTo>
                                  <a:lnTo>
                                    <a:pt x="578" y="1891"/>
                                  </a:lnTo>
                                  <a:lnTo>
                                    <a:pt x="583" y="1900"/>
                                  </a:lnTo>
                                  <a:lnTo>
                                    <a:pt x="588" y="1909"/>
                                  </a:lnTo>
                                  <a:lnTo>
                                    <a:pt x="592" y="1918"/>
                                  </a:lnTo>
                                  <a:lnTo>
                                    <a:pt x="597" y="1928"/>
                                  </a:lnTo>
                                  <a:lnTo>
                                    <a:pt x="602" y="1932"/>
                                  </a:lnTo>
                                  <a:lnTo>
                                    <a:pt x="606" y="1942"/>
                                  </a:lnTo>
                                  <a:lnTo>
                                    <a:pt x="611" y="1951"/>
                                  </a:lnTo>
                                  <a:lnTo>
                                    <a:pt x="616" y="1960"/>
                                  </a:lnTo>
                                  <a:lnTo>
                                    <a:pt x="620" y="1970"/>
                                  </a:lnTo>
                                  <a:lnTo>
                                    <a:pt x="625" y="1979"/>
                                  </a:lnTo>
                                  <a:lnTo>
                                    <a:pt x="629" y="1984"/>
                                  </a:lnTo>
                                  <a:lnTo>
                                    <a:pt x="634" y="1993"/>
                                  </a:lnTo>
                                  <a:lnTo>
                                    <a:pt x="639" y="2002"/>
                                  </a:lnTo>
                                  <a:lnTo>
                                    <a:pt x="643" y="2011"/>
                                  </a:lnTo>
                                  <a:lnTo>
                                    <a:pt x="648" y="2021"/>
                                  </a:lnTo>
                                  <a:lnTo>
                                    <a:pt x="653" y="2030"/>
                                  </a:lnTo>
                                  <a:lnTo>
                                    <a:pt x="657" y="2035"/>
                                  </a:lnTo>
                                  <a:lnTo>
                                    <a:pt x="662" y="2044"/>
                                  </a:lnTo>
                                  <a:lnTo>
                                    <a:pt x="666" y="2053"/>
                                  </a:lnTo>
                                  <a:lnTo>
                                    <a:pt x="671" y="2062"/>
                                  </a:lnTo>
                                  <a:lnTo>
                                    <a:pt x="676" y="2072"/>
                                  </a:lnTo>
                                  <a:lnTo>
                                    <a:pt x="680" y="2076"/>
                                  </a:lnTo>
                                  <a:lnTo>
                                    <a:pt x="685" y="2086"/>
                                  </a:lnTo>
                                  <a:lnTo>
                                    <a:pt x="690" y="2095"/>
                                  </a:lnTo>
                                  <a:lnTo>
                                    <a:pt x="694" y="2104"/>
                                  </a:lnTo>
                                  <a:lnTo>
                                    <a:pt x="699" y="2114"/>
                                  </a:lnTo>
                                  <a:lnTo>
                                    <a:pt x="703" y="2118"/>
                                  </a:lnTo>
                                  <a:lnTo>
                                    <a:pt x="708" y="2128"/>
                                  </a:lnTo>
                                  <a:lnTo>
                                    <a:pt x="713" y="2137"/>
                                  </a:lnTo>
                                  <a:lnTo>
                                    <a:pt x="717" y="2146"/>
                                  </a:lnTo>
                                  <a:lnTo>
                                    <a:pt x="722" y="2155"/>
                                  </a:lnTo>
                                  <a:lnTo>
                                    <a:pt x="727" y="2160"/>
                                  </a:lnTo>
                                  <a:lnTo>
                                    <a:pt x="731" y="2169"/>
                                  </a:lnTo>
                                  <a:lnTo>
                                    <a:pt x="736" y="2179"/>
                                  </a:lnTo>
                                  <a:lnTo>
                                    <a:pt x="741" y="2188"/>
                                  </a:lnTo>
                                  <a:lnTo>
                                    <a:pt x="745" y="2193"/>
                                  </a:lnTo>
                                  <a:lnTo>
                                    <a:pt x="750" y="2202"/>
                                  </a:lnTo>
                                  <a:lnTo>
                                    <a:pt x="754" y="2211"/>
                                  </a:lnTo>
                                  <a:lnTo>
                                    <a:pt x="759" y="2220"/>
                                  </a:lnTo>
                                  <a:lnTo>
                                    <a:pt x="764" y="2225"/>
                                  </a:lnTo>
                                  <a:lnTo>
                                    <a:pt x="768" y="2234"/>
                                  </a:lnTo>
                                  <a:lnTo>
                                    <a:pt x="773" y="2244"/>
                                  </a:lnTo>
                                  <a:lnTo>
                                    <a:pt x="778" y="2253"/>
                                  </a:lnTo>
                                  <a:lnTo>
                                    <a:pt x="782" y="2262"/>
                                  </a:lnTo>
                                  <a:lnTo>
                                    <a:pt x="787" y="2267"/>
                                  </a:lnTo>
                                  <a:lnTo>
                                    <a:pt x="791" y="2276"/>
                                  </a:lnTo>
                                  <a:lnTo>
                                    <a:pt x="796" y="2285"/>
                                  </a:lnTo>
                                  <a:lnTo>
                                    <a:pt x="801" y="2290"/>
                                  </a:lnTo>
                                  <a:lnTo>
                                    <a:pt x="805" y="2299"/>
                                  </a:lnTo>
                                  <a:lnTo>
                                    <a:pt x="810" y="2309"/>
                                  </a:lnTo>
                                  <a:lnTo>
                                    <a:pt x="815" y="2318"/>
                                  </a:lnTo>
                                  <a:lnTo>
                                    <a:pt x="819" y="2323"/>
                                  </a:lnTo>
                                  <a:lnTo>
                                    <a:pt x="824" y="2332"/>
                                  </a:lnTo>
                                  <a:lnTo>
                                    <a:pt x="829" y="2341"/>
                                  </a:lnTo>
                                  <a:lnTo>
                                    <a:pt x="833" y="2350"/>
                                  </a:lnTo>
                                  <a:lnTo>
                                    <a:pt x="838" y="2355"/>
                                  </a:lnTo>
                                  <a:lnTo>
                                    <a:pt x="842" y="2364"/>
                                  </a:lnTo>
                                  <a:lnTo>
                                    <a:pt x="847" y="2374"/>
                                  </a:lnTo>
                                  <a:lnTo>
                                    <a:pt x="852" y="2378"/>
                                  </a:lnTo>
                                  <a:lnTo>
                                    <a:pt x="856" y="2388"/>
                                  </a:lnTo>
                                  <a:lnTo>
                                    <a:pt x="861" y="2397"/>
                                  </a:lnTo>
                                  <a:lnTo>
                                    <a:pt x="866" y="2406"/>
                                  </a:lnTo>
                                  <a:lnTo>
                                    <a:pt x="870" y="2411"/>
                                  </a:lnTo>
                                  <a:lnTo>
                                    <a:pt x="875" y="2420"/>
                                  </a:lnTo>
                                  <a:lnTo>
                                    <a:pt x="879" y="2429"/>
                                  </a:lnTo>
                                  <a:lnTo>
                                    <a:pt x="884" y="2434"/>
                                  </a:lnTo>
                                  <a:lnTo>
                                    <a:pt x="889" y="2443"/>
                                  </a:lnTo>
                                  <a:lnTo>
                                    <a:pt x="893" y="2453"/>
                                  </a:lnTo>
                                  <a:lnTo>
                                    <a:pt x="898" y="2457"/>
                                  </a:lnTo>
                                  <a:lnTo>
                                    <a:pt x="903" y="2467"/>
                                  </a:lnTo>
                                  <a:lnTo>
                                    <a:pt x="907" y="2476"/>
                                  </a:lnTo>
                                  <a:lnTo>
                                    <a:pt x="912" y="2481"/>
                                  </a:lnTo>
                                  <a:lnTo>
                                    <a:pt x="916" y="2490"/>
                                  </a:lnTo>
                                  <a:lnTo>
                                    <a:pt x="921" y="2499"/>
                                  </a:lnTo>
                                  <a:lnTo>
                                    <a:pt x="926" y="2504"/>
                                  </a:lnTo>
                                  <a:lnTo>
                                    <a:pt x="930" y="2513"/>
                                  </a:lnTo>
                                  <a:lnTo>
                                    <a:pt x="935" y="2522"/>
                                  </a:lnTo>
                                  <a:lnTo>
                                    <a:pt x="940" y="2527"/>
                                  </a:lnTo>
                                  <a:lnTo>
                                    <a:pt x="944" y="2536"/>
                                  </a:lnTo>
                                  <a:lnTo>
                                    <a:pt x="949" y="2541"/>
                                  </a:lnTo>
                                  <a:lnTo>
                                    <a:pt x="954" y="2550"/>
                                  </a:lnTo>
                                  <a:lnTo>
                                    <a:pt x="958" y="2560"/>
                                  </a:lnTo>
                                  <a:lnTo>
                                    <a:pt x="963" y="2564"/>
                                  </a:lnTo>
                                  <a:lnTo>
                                    <a:pt x="967" y="2573"/>
                                  </a:lnTo>
                                  <a:lnTo>
                                    <a:pt x="972" y="2578"/>
                                  </a:lnTo>
                                  <a:lnTo>
                                    <a:pt x="977" y="2587"/>
                                  </a:lnTo>
                                  <a:lnTo>
                                    <a:pt x="981" y="2597"/>
                                  </a:lnTo>
                                  <a:lnTo>
                                    <a:pt x="986" y="2601"/>
                                  </a:lnTo>
                                  <a:lnTo>
                                    <a:pt x="991" y="2611"/>
                                  </a:lnTo>
                                  <a:lnTo>
                                    <a:pt x="995" y="2615"/>
                                  </a:lnTo>
                                  <a:lnTo>
                                    <a:pt x="1000" y="2625"/>
                                  </a:lnTo>
                                  <a:lnTo>
                                    <a:pt x="1004" y="2634"/>
                                  </a:lnTo>
                                  <a:lnTo>
                                    <a:pt x="1009" y="2639"/>
                                  </a:lnTo>
                                  <a:lnTo>
                                    <a:pt x="1014" y="2648"/>
                                  </a:lnTo>
                                  <a:lnTo>
                                    <a:pt x="1018" y="2652"/>
                                  </a:lnTo>
                                  <a:lnTo>
                                    <a:pt x="1023" y="2662"/>
                                  </a:lnTo>
                                  <a:lnTo>
                                    <a:pt x="1028" y="2666"/>
                                  </a:lnTo>
                                  <a:lnTo>
                                    <a:pt x="1032" y="2676"/>
                                  </a:lnTo>
                                  <a:lnTo>
                                    <a:pt x="1037" y="2680"/>
                                  </a:lnTo>
                                  <a:lnTo>
                                    <a:pt x="1042" y="2690"/>
                                  </a:lnTo>
                                  <a:lnTo>
                                    <a:pt x="1046" y="2699"/>
                                  </a:lnTo>
                                  <a:lnTo>
                                    <a:pt x="1051" y="2704"/>
                                  </a:lnTo>
                                  <a:lnTo>
                                    <a:pt x="1055" y="2713"/>
                                  </a:lnTo>
                                  <a:lnTo>
                                    <a:pt x="1060" y="2717"/>
                                  </a:lnTo>
                                  <a:lnTo>
                                    <a:pt x="1065" y="2727"/>
                                  </a:lnTo>
                                  <a:lnTo>
                                    <a:pt x="1069" y="2731"/>
                                  </a:lnTo>
                                  <a:lnTo>
                                    <a:pt x="1074" y="2741"/>
                                  </a:lnTo>
                                  <a:lnTo>
                                    <a:pt x="1079" y="2745"/>
                                  </a:lnTo>
                                  <a:lnTo>
                                    <a:pt x="1083" y="2755"/>
                                  </a:lnTo>
                                  <a:lnTo>
                                    <a:pt x="1088" y="2759"/>
                                  </a:lnTo>
                                  <a:lnTo>
                                    <a:pt x="1092" y="2769"/>
                                  </a:lnTo>
                                  <a:lnTo>
                                    <a:pt x="1097" y="2773"/>
                                  </a:lnTo>
                                  <a:lnTo>
                                    <a:pt x="1102" y="2778"/>
                                  </a:lnTo>
                                  <a:lnTo>
                                    <a:pt x="1106" y="2787"/>
                                  </a:lnTo>
                                  <a:lnTo>
                                    <a:pt x="1111" y="2792"/>
                                  </a:lnTo>
                                  <a:lnTo>
                                    <a:pt x="1116" y="2801"/>
                                  </a:lnTo>
                                  <a:lnTo>
                                    <a:pt x="1120" y="2806"/>
                                  </a:lnTo>
                                  <a:lnTo>
                                    <a:pt x="1125" y="2815"/>
                                  </a:lnTo>
                                  <a:lnTo>
                                    <a:pt x="1129" y="2820"/>
                                  </a:lnTo>
                                  <a:lnTo>
                                    <a:pt x="1134" y="2829"/>
                                  </a:lnTo>
                                  <a:lnTo>
                                    <a:pt x="1139" y="2834"/>
                                  </a:lnTo>
                                  <a:lnTo>
                                    <a:pt x="1143" y="2838"/>
                                  </a:lnTo>
                                  <a:lnTo>
                                    <a:pt x="1148" y="2848"/>
                                  </a:lnTo>
                                  <a:lnTo>
                                    <a:pt x="1153" y="2852"/>
                                  </a:lnTo>
                                  <a:lnTo>
                                    <a:pt x="1157" y="2861"/>
                                  </a:lnTo>
                                  <a:lnTo>
                                    <a:pt x="1162" y="2866"/>
                                  </a:lnTo>
                                  <a:lnTo>
                                    <a:pt x="1167" y="2871"/>
                                  </a:lnTo>
                                  <a:lnTo>
                                    <a:pt x="1171" y="2880"/>
                                  </a:lnTo>
                                  <a:lnTo>
                                    <a:pt x="1176" y="2885"/>
                                  </a:lnTo>
                                  <a:lnTo>
                                    <a:pt x="1180" y="2889"/>
                                  </a:lnTo>
                                  <a:lnTo>
                                    <a:pt x="1185" y="2899"/>
                                  </a:lnTo>
                                  <a:lnTo>
                                    <a:pt x="1190" y="2903"/>
                                  </a:lnTo>
                                  <a:lnTo>
                                    <a:pt x="1194" y="2913"/>
                                  </a:lnTo>
                                  <a:lnTo>
                                    <a:pt x="1199" y="2917"/>
                                  </a:lnTo>
                                  <a:lnTo>
                                    <a:pt x="1204" y="2922"/>
                                  </a:lnTo>
                                  <a:lnTo>
                                    <a:pt x="1208" y="2931"/>
                                  </a:lnTo>
                                  <a:lnTo>
                                    <a:pt x="1213" y="2936"/>
                                  </a:lnTo>
                                  <a:lnTo>
                                    <a:pt x="1217" y="2940"/>
                                  </a:lnTo>
                                  <a:lnTo>
                                    <a:pt x="1222" y="2945"/>
                                  </a:lnTo>
                                  <a:lnTo>
                                    <a:pt x="1227" y="2954"/>
                                  </a:lnTo>
                                  <a:lnTo>
                                    <a:pt x="1231" y="2959"/>
                                  </a:lnTo>
                                  <a:lnTo>
                                    <a:pt x="1236" y="2964"/>
                                  </a:lnTo>
                                  <a:lnTo>
                                    <a:pt x="1241" y="2973"/>
                                  </a:lnTo>
                                  <a:lnTo>
                                    <a:pt x="1245" y="2978"/>
                                  </a:lnTo>
                                  <a:lnTo>
                                    <a:pt x="1250" y="2982"/>
                                  </a:lnTo>
                                  <a:lnTo>
                                    <a:pt x="1254" y="2987"/>
                                  </a:lnTo>
                                  <a:lnTo>
                                    <a:pt x="1259" y="2996"/>
                                  </a:lnTo>
                                  <a:lnTo>
                                    <a:pt x="1264" y="3001"/>
                                  </a:lnTo>
                                  <a:lnTo>
                                    <a:pt x="1268" y="3005"/>
                                  </a:lnTo>
                                  <a:lnTo>
                                    <a:pt x="1273" y="3010"/>
                                  </a:lnTo>
                                  <a:lnTo>
                                    <a:pt x="1278" y="3019"/>
                                  </a:lnTo>
                                  <a:lnTo>
                                    <a:pt x="1282" y="3024"/>
                                  </a:lnTo>
                                  <a:lnTo>
                                    <a:pt x="1287" y="3029"/>
                                  </a:lnTo>
                                  <a:lnTo>
                                    <a:pt x="1292" y="3033"/>
                                  </a:lnTo>
                                  <a:lnTo>
                                    <a:pt x="1296" y="3038"/>
                                  </a:lnTo>
                                  <a:lnTo>
                                    <a:pt x="1301" y="3047"/>
                                  </a:lnTo>
                                  <a:lnTo>
                                    <a:pt x="1305" y="3052"/>
                                  </a:lnTo>
                                  <a:lnTo>
                                    <a:pt x="1310" y="3057"/>
                                  </a:lnTo>
                                  <a:lnTo>
                                    <a:pt x="1315" y="3061"/>
                                  </a:lnTo>
                                  <a:lnTo>
                                    <a:pt x="1319" y="3066"/>
                                  </a:lnTo>
                                  <a:lnTo>
                                    <a:pt x="1324" y="3075"/>
                                  </a:lnTo>
                                  <a:lnTo>
                                    <a:pt x="1329" y="3080"/>
                                  </a:lnTo>
                                  <a:lnTo>
                                    <a:pt x="1333" y="3084"/>
                                  </a:lnTo>
                                  <a:lnTo>
                                    <a:pt x="1338" y="3089"/>
                                  </a:lnTo>
                                  <a:lnTo>
                                    <a:pt x="1342" y="3094"/>
                                  </a:lnTo>
                                  <a:lnTo>
                                    <a:pt x="1347" y="3098"/>
                                  </a:lnTo>
                                  <a:lnTo>
                                    <a:pt x="1352" y="3103"/>
                                  </a:lnTo>
                                  <a:lnTo>
                                    <a:pt x="1356" y="3108"/>
                                  </a:lnTo>
                                  <a:lnTo>
                                    <a:pt x="1361" y="3117"/>
                                  </a:lnTo>
                                  <a:lnTo>
                                    <a:pt x="1366" y="3122"/>
                                  </a:lnTo>
                                  <a:lnTo>
                                    <a:pt x="1370" y="3126"/>
                                  </a:lnTo>
                                  <a:lnTo>
                                    <a:pt x="1375" y="3131"/>
                                  </a:lnTo>
                                  <a:lnTo>
                                    <a:pt x="1380" y="3136"/>
                                  </a:lnTo>
                                  <a:lnTo>
                                    <a:pt x="1384" y="3140"/>
                                  </a:lnTo>
                                  <a:lnTo>
                                    <a:pt x="1389" y="3145"/>
                                  </a:lnTo>
                                  <a:lnTo>
                                    <a:pt x="1393" y="3149"/>
                                  </a:lnTo>
                                  <a:lnTo>
                                    <a:pt x="1398" y="3154"/>
                                  </a:lnTo>
                                  <a:lnTo>
                                    <a:pt x="1403" y="3159"/>
                                  </a:lnTo>
                                  <a:lnTo>
                                    <a:pt x="1407" y="3163"/>
                                  </a:lnTo>
                                  <a:lnTo>
                                    <a:pt x="1412" y="3168"/>
                                  </a:lnTo>
                                  <a:lnTo>
                                    <a:pt x="1417" y="3173"/>
                                  </a:lnTo>
                                  <a:lnTo>
                                    <a:pt x="1421" y="3177"/>
                                  </a:lnTo>
                                  <a:lnTo>
                                    <a:pt x="1426" y="3182"/>
                                  </a:lnTo>
                                  <a:lnTo>
                                    <a:pt x="1430" y="3187"/>
                                  </a:lnTo>
                                  <a:lnTo>
                                    <a:pt x="1435" y="3191"/>
                                  </a:lnTo>
                                  <a:lnTo>
                                    <a:pt x="1440" y="3196"/>
                                  </a:lnTo>
                                  <a:lnTo>
                                    <a:pt x="1444" y="3201"/>
                                  </a:lnTo>
                                  <a:lnTo>
                                    <a:pt x="1449" y="3205"/>
                                  </a:lnTo>
                                  <a:lnTo>
                                    <a:pt x="1454" y="3210"/>
                                  </a:lnTo>
                                  <a:lnTo>
                                    <a:pt x="1458" y="3215"/>
                                  </a:lnTo>
                                  <a:lnTo>
                                    <a:pt x="1463" y="3219"/>
                                  </a:lnTo>
                                  <a:lnTo>
                                    <a:pt x="1467" y="3224"/>
                                  </a:lnTo>
                                  <a:lnTo>
                                    <a:pt x="1472" y="3228"/>
                                  </a:lnTo>
                                  <a:lnTo>
                                    <a:pt x="1477" y="3233"/>
                                  </a:lnTo>
                                  <a:lnTo>
                                    <a:pt x="1481" y="3238"/>
                                  </a:lnTo>
                                  <a:lnTo>
                                    <a:pt x="1486" y="3238"/>
                                  </a:lnTo>
                                  <a:lnTo>
                                    <a:pt x="1491" y="3242"/>
                                  </a:lnTo>
                                  <a:lnTo>
                                    <a:pt x="1495" y="3247"/>
                                  </a:lnTo>
                                  <a:lnTo>
                                    <a:pt x="1500" y="3252"/>
                                  </a:lnTo>
                                  <a:lnTo>
                                    <a:pt x="1505" y="3256"/>
                                  </a:lnTo>
                                  <a:lnTo>
                                    <a:pt x="1509" y="3261"/>
                                  </a:lnTo>
                                  <a:lnTo>
                                    <a:pt x="1514" y="3266"/>
                                  </a:lnTo>
                                  <a:lnTo>
                                    <a:pt x="1518" y="3270"/>
                                  </a:lnTo>
                                  <a:lnTo>
                                    <a:pt x="1523" y="3270"/>
                                  </a:lnTo>
                                  <a:lnTo>
                                    <a:pt x="1528" y="3275"/>
                                  </a:lnTo>
                                  <a:lnTo>
                                    <a:pt x="1532" y="3280"/>
                                  </a:lnTo>
                                  <a:lnTo>
                                    <a:pt x="1537" y="3284"/>
                                  </a:lnTo>
                                  <a:lnTo>
                                    <a:pt x="1542" y="3289"/>
                                  </a:lnTo>
                                  <a:lnTo>
                                    <a:pt x="1546" y="3289"/>
                                  </a:lnTo>
                                  <a:lnTo>
                                    <a:pt x="1551" y="3293"/>
                                  </a:lnTo>
                                  <a:lnTo>
                                    <a:pt x="1555" y="3298"/>
                                  </a:lnTo>
                                  <a:lnTo>
                                    <a:pt x="1560" y="3303"/>
                                  </a:lnTo>
                                  <a:lnTo>
                                    <a:pt x="1565" y="3303"/>
                                  </a:lnTo>
                                  <a:lnTo>
                                    <a:pt x="1569" y="3307"/>
                                  </a:lnTo>
                                  <a:lnTo>
                                    <a:pt x="1574" y="3312"/>
                                  </a:lnTo>
                                  <a:lnTo>
                                    <a:pt x="1579" y="3317"/>
                                  </a:lnTo>
                                  <a:lnTo>
                                    <a:pt x="1583" y="3317"/>
                                  </a:lnTo>
                                  <a:lnTo>
                                    <a:pt x="1588" y="3321"/>
                                  </a:lnTo>
                                  <a:lnTo>
                                    <a:pt x="1593" y="3326"/>
                                  </a:lnTo>
                                  <a:lnTo>
                                    <a:pt x="1597" y="3331"/>
                                  </a:lnTo>
                                  <a:lnTo>
                                    <a:pt x="1602" y="3331"/>
                                  </a:lnTo>
                                  <a:lnTo>
                                    <a:pt x="1606" y="3335"/>
                                  </a:lnTo>
                                  <a:lnTo>
                                    <a:pt x="1611" y="3340"/>
                                  </a:lnTo>
                                  <a:lnTo>
                                    <a:pt x="1616" y="3340"/>
                                  </a:lnTo>
                                  <a:lnTo>
                                    <a:pt x="1620" y="3345"/>
                                  </a:lnTo>
                                  <a:lnTo>
                                    <a:pt x="1625" y="3349"/>
                                  </a:lnTo>
                                  <a:lnTo>
                                    <a:pt x="1630" y="3349"/>
                                  </a:lnTo>
                                  <a:lnTo>
                                    <a:pt x="1634" y="3354"/>
                                  </a:lnTo>
                                  <a:lnTo>
                                    <a:pt x="1639" y="3354"/>
                                  </a:lnTo>
                                  <a:lnTo>
                                    <a:pt x="1643" y="3359"/>
                                  </a:lnTo>
                                  <a:lnTo>
                                    <a:pt x="1648" y="3363"/>
                                  </a:lnTo>
                                  <a:lnTo>
                                    <a:pt x="1653" y="3363"/>
                                  </a:lnTo>
                                  <a:lnTo>
                                    <a:pt x="1657" y="3368"/>
                                  </a:lnTo>
                                  <a:lnTo>
                                    <a:pt x="1662" y="3368"/>
                                  </a:lnTo>
                                  <a:lnTo>
                                    <a:pt x="1667" y="3372"/>
                                  </a:lnTo>
                                  <a:lnTo>
                                    <a:pt x="1671" y="3377"/>
                                  </a:lnTo>
                                  <a:lnTo>
                                    <a:pt x="1676" y="3377"/>
                                  </a:lnTo>
                                  <a:lnTo>
                                    <a:pt x="1680" y="3382"/>
                                  </a:lnTo>
                                  <a:lnTo>
                                    <a:pt x="1685" y="3382"/>
                                  </a:lnTo>
                                  <a:lnTo>
                                    <a:pt x="1690" y="3386"/>
                                  </a:lnTo>
                                  <a:lnTo>
                                    <a:pt x="1694" y="3386"/>
                                  </a:lnTo>
                                  <a:lnTo>
                                    <a:pt x="1699" y="3391"/>
                                  </a:lnTo>
                                  <a:lnTo>
                                    <a:pt x="1704" y="3391"/>
                                  </a:lnTo>
                                  <a:lnTo>
                                    <a:pt x="1708" y="3396"/>
                                  </a:lnTo>
                                  <a:lnTo>
                                    <a:pt x="1713" y="3396"/>
                                  </a:lnTo>
                                  <a:lnTo>
                                    <a:pt x="1718" y="3400"/>
                                  </a:lnTo>
                                  <a:lnTo>
                                    <a:pt x="1722" y="3400"/>
                                  </a:lnTo>
                                  <a:lnTo>
                                    <a:pt x="1727" y="3405"/>
                                  </a:lnTo>
                                  <a:lnTo>
                                    <a:pt x="1731" y="3405"/>
                                  </a:lnTo>
                                  <a:lnTo>
                                    <a:pt x="1736" y="3405"/>
                                  </a:lnTo>
                                  <a:lnTo>
                                    <a:pt x="1741" y="3410"/>
                                  </a:lnTo>
                                  <a:lnTo>
                                    <a:pt x="1745" y="3410"/>
                                  </a:lnTo>
                                  <a:lnTo>
                                    <a:pt x="1750" y="3414"/>
                                  </a:lnTo>
                                  <a:lnTo>
                                    <a:pt x="1755" y="3414"/>
                                  </a:lnTo>
                                  <a:lnTo>
                                    <a:pt x="1759" y="3419"/>
                                  </a:lnTo>
                                  <a:lnTo>
                                    <a:pt x="1764" y="3419"/>
                                  </a:lnTo>
                                  <a:lnTo>
                                    <a:pt x="1768" y="3419"/>
                                  </a:lnTo>
                                  <a:lnTo>
                                    <a:pt x="1773" y="3424"/>
                                  </a:lnTo>
                                  <a:lnTo>
                                    <a:pt x="1778" y="3424"/>
                                  </a:lnTo>
                                  <a:lnTo>
                                    <a:pt x="1782" y="3424"/>
                                  </a:lnTo>
                                  <a:lnTo>
                                    <a:pt x="1787" y="3428"/>
                                  </a:lnTo>
                                  <a:lnTo>
                                    <a:pt x="1792" y="3428"/>
                                  </a:lnTo>
                                  <a:lnTo>
                                    <a:pt x="1796" y="3428"/>
                                  </a:lnTo>
                                  <a:lnTo>
                                    <a:pt x="1801" y="3433"/>
                                  </a:lnTo>
                                  <a:lnTo>
                                    <a:pt x="1805" y="3433"/>
                                  </a:lnTo>
                                  <a:lnTo>
                                    <a:pt x="1810" y="3433"/>
                                  </a:lnTo>
                                  <a:lnTo>
                                    <a:pt x="1815" y="3437"/>
                                  </a:lnTo>
                                  <a:lnTo>
                                    <a:pt x="1819" y="3437"/>
                                  </a:lnTo>
                                  <a:lnTo>
                                    <a:pt x="1824" y="3437"/>
                                  </a:lnTo>
                                  <a:lnTo>
                                    <a:pt x="1829" y="3437"/>
                                  </a:lnTo>
                                  <a:lnTo>
                                    <a:pt x="1833" y="3442"/>
                                  </a:lnTo>
                                  <a:lnTo>
                                    <a:pt x="1838" y="3442"/>
                                  </a:lnTo>
                                  <a:lnTo>
                                    <a:pt x="1843" y="3442"/>
                                  </a:lnTo>
                                  <a:lnTo>
                                    <a:pt x="1847" y="3442"/>
                                  </a:lnTo>
                                  <a:lnTo>
                                    <a:pt x="1852" y="3447"/>
                                  </a:lnTo>
                                  <a:lnTo>
                                    <a:pt x="1856" y="3447"/>
                                  </a:lnTo>
                                  <a:lnTo>
                                    <a:pt x="1861" y="3447"/>
                                  </a:lnTo>
                                  <a:lnTo>
                                    <a:pt x="1866" y="3447"/>
                                  </a:lnTo>
                                  <a:lnTo>
                                    <a:pt x="1870" y="3447"/>
                                  </a:lnTo>
                                  <a:lnTo>
                                    <a:pt x="1875" y="3451"/>
                                  </a:lnTo>
                                  <a:lnTo>
                                    <a:pt x="1880" y="3451"/>
                                  </a:lnTo>
                                  <a:lnTo>
                                    <a:pt x="1884" y="3451"/>
                                  </a:lnTo>
                                  <a:lnTo>
                                    <a:pt x="1889" y="3451"/>
                                  </a:lnTo>
                                  <a:lnTo>
                                    <a:pt x="1893" y="3451"/>
                                  </a:lnTo>
                                  <a:lnTo>
                                    <a:pt x="1898" y="3451"/>
                                  </a:lnTo>
                                  <a:lnTo>
                                    <a:pt x="1903" y="3451"/>
                                  </a:lnTo>
                                  <a:lnTo>
                                    <a:pt x="1907" y="3451"/>
                                  </a:lnTo>
                                  <a:lnTo>
                                    <a:pt x="1912" y="3456"/>
                                  </a:lnTo>
                                  <a:lnTo>
                                    <a:pt x="1917" y="3456"/>
                                  </a:lnTo>
                                  <a:lnTo>
                                    <a:pt x="1921" y="3456"/>
                                  </a:lnTo>
                                  <a:lnTo>
                                    <a:pt x="1926" y="3456"/>
                                  </a:lnTo>
                                  <a:lnTo>
                                    <a:pt x="1931" y="3456"/>
                                  </a:lnTo>
                                  <a:lnTo>
                                    <a:pt x="1935" y="3456"/>
                                  </a:lnTo>
                                  <a:lnTo>
                                    <a:pt x="1940" y="3456"/>
                                  </a:lnTo>
                                  <a:lnTo>
                                    <a:pt x="1944" y="3456"/>
                                  </a:lnTo>
                                  <a:lnTo>
                                    <a:pt x="1949" y="3456"/>
                                  </a:lnTo>
                                  <a:lnTo>
                                    <a:pt x="1954" y="3456"/>
                                  </a:lnTo>
                                  <a:lnTo>
                                    <a:pt x="1958" y="3456"/>
                                  </a:lnTo>
                                  <a:lnTo>
                                    <a:pt x="1963" y="3456"/>
                                  </a:lnTo>
                                  <a:lnTo>
                                    <a:pt x="1968" y="3456"/>
                                  </a:lnTo>
                                  <a:lnTo>
                                    <a:pt x="1972" y="3456"/>
                                  </a:lnTo>
                                  <a:lnTo>
                                    <a:pt x="1977" y="3456"/>
                                  </a:lnTo>
                                  <a:lnTo>
                                    <a:pt x="1981" y="3456"/>
                                  </a:lnTo>
                                  <a:lnTo>
                                    <a:pt x="1986" y="3456"/>
                                  </a:lnTo>
                                  <a:lnTo>
                                    <a:pt x="1991" y="3456"/>
                                  </a:lnTo>
                                  <a:lnTo>
                                    <a:pt x="1995" y="3456"/>
                                  </a:lnTo>
                                  <a:lnTo>
                                    <a:pt x="2000" y="3456"/>
                                  </a:lnTo>
                                  <a:lnTo>
                                    <a:pt x="2005" y="3456"/>
                                  </a:lnTo>
                                  <a:lnTo>
                                    <a:pt x="2009" y="3451"/>
                                  </a:lnTo>
                                  <a:lnTo>
                                    <a:pt x="2014" y="3451"/>
                                  </a:lnTo>
                                  <a:lnTo>
                                    <a:pt x="2018" y="3451"/>
                                  </a:lnTo>
                                  <a:lnTo>
                                    <a:pt x="2023" y="3451"/>
                                  </a:lnTo>
                                  <a:lnTo>
                                    <a:pt x="2028" y="3451"/>
                                  </a:lnTo>
                                  <a:lnTo>
                                    <a:pt x="2032" y="3451"/>
                                  </a:lnTo>
                                  <a:lnTo>
                                    <a:pt x="2037" y="3451"/>
                                  </a:lnTo>
                                  <a:lnTo>
                                    <a:pt x="2042" y="3451"/>
                                  </a:lnTo>
                                  <a:lnTo>
                                    <a:pt x="2046" y="3447"/>
                                  </a:lnTo>
                                  <a:lnTo>
                                    <a:pt x="2051" y="3447"/>
                                  </a:lnTo>
                                  <a:lnTo>
                                    <a:pt x="2056" y="3447"/>
                                  </a:lnTo>
                                  <a:lnTo>
                                    <a:pt x="2060" y="3447"/>
                                  </a:lnTo>
                                  <a:lnTo>
                                    <a:pt x="2065" y="3447"/>
                                  </a:lnTo>
                                  <a:lnTo>
                                    <a:pt x="2069" y="3442"/>
                                  </a:lnTo>
                                  <a:lnTo>
                                    <a:pt x="2074" y="3442"/>
                                  </a:lnTo>
                                  <a:lnTo>
                                    <a:pt x="2079" y="3442"/>
                                  </a:lnTo>
                                  <a:lnTo>
                                    <a:pt x="2083" y="3442"/>
                                  </a:lnTo>
                                  <a:lnTo>
                                    <a:pt x="2088" y="3437"/>
                                  </a:lnTo>
                                  <a:lnTo>
                                    <a:pt x="2093" y="3437"/>
                                  </a:lnTo>
                                  <a:lnTo>
                                    <a:pt x="2097" y="3437"/>
                                  </a:lnTo>
                                  <a:lnTo>
                                    <a:pt x="2102" y="3437"/>
                                  </a:lnTo>
                                  <a:lnTo>
                                    <a:pt x="2106" y="3433"/>
                                  </a:lnTo>
                                  <a:lnTo>
                                    <a:pt x="2111" y="3433"/>
                                  </a:lnTo>
                                  <a:lnTo>
                                    <a:pt x="2116" y="3433"/>
                                  </a:lnTo>
                                  <a:lnTo>
                                    <a:pt x="2120" y="3428"/>
                                  </a:lnTo>
                                  <a:lnTo>
                                    <a:pt x="2125" y="3428"/>
                                  </a:lnTo>
                                  <a:lnTo>
                                    <a:pt x="2130" y="3428"/>
                                  </a:lnTo>
                                  <a:lnTo>
                                    <a:pt x="2134" y="3424"/>
                                  </a:lnTo>
                                  <a:lnTo>
                                    <a:pt x="2139" y="3424"/>
                                  </a:lnTo>
                                  <a:lnTo>
                                    <a:pt x="2144" y="3424"/>
                                  </a:lnTo>
                                  <a:lnTo>
                                    <a:pt x="2148" y="3419"/>
                                  </a:lnTo>
                                  <a:lnTo>
                                    <a:pt x="2153" y="3419"/>
                                  </a:lnTo>
                                  <a:lnTo>
                                    <a:pt x="2157" y="3419"/>
                                  </a:lnTo>
                                  <a:lnTo>
                                    <a:pt x="2162" y="3414"/>
                                  </a:lnTo>
                                  <a:lnTo>
                                    <a:pt x="2167" y="3414"/>
                                  </a:lnTo>
                                  <a:lnTo>
                                    <a:pt x="2171" y="3410"/>
                                  </a:lnTo>
                                  <a:lnTo>
                                    <a:pt x="2176" y="3410"/>
                                  </a:lnTo>
                                  <a:lnTo>
                                    <a:pt x="2181" y="3410"/>
                                  </a:lnTo>
                                  <a:lnTo>
                                    <a:pt x="2185" y="3405"/>
                                  </a:lnTo>
                                  <a:lnTo>
                                    <a:pt x="2190" y="3405"/>
                                  </a:lnTo>
                                  <a:lnTo>
                                    <a:pt x="2194" y="3400"/>
                                  </a:lnTo>
                                  <a:lnTo>
                                    <a:pt x="2199" y="3400"/>
                                  </a:lnTo>
                                  <a:lnTo>
                                    <a:pt x="2204" y="3396"/>
                                  </a:lnTo>
                                  <a:lnTo>
                                    <a:pt x="2208" y="3396"/>
                                  </a:lnTo>
                                  <a:lnTo>
                                    <a:pt x="2213" y="3391"/>
                                  </a:lnTo>
                                  <a:lnTo>
                                    <a:pt x="2218" y="3391"/>
                                  </a:lnTo>
                                  <a:lnTo>
                                    <a:pt x="2222" y="3386"/>
                                  </a:lnTo>
                                  <a:lnTo>
                                    <a:pt x="2227" y="3386"/>
                                  </a:lnTo>
                                  <a:lnTo>
                                    <a:pt x="2231" y="3382"/>
                                  </a:lnTo>
                                  <a:lnTo>
                                    <a:pt x="2236" y="3382"/>
                                  </a:lnTo>
                                  <a:lnTo>
                                    <a:pt x="2241" y="3377"/>
                                  </a:lnTo>
                                  <a:lnTo>
                                    <a:pt x="2245" y="3377"/>
                                  </a:lnTo>
                                  <a:lnTo>
                                    <a:pt x="2250" y="3372"/>
                                  </a:lnTo>
                                  <a:lnTo>
                                    <a:pt x="2255" y="3372"/>
                                  </a:lnTo>
                                  <a:lnTo>
                                    <a:pt x="2259" y="3368"/>
                                  </a:lnTo>
                                  <a:lnTo>
                                    <a:pt x="2264" y="3363"/>
                                  </a:lnTo>
                                  <a:lnTo>
                                    <a:pt x="2269" y="3363"/>
                                  </a:lnTo>
                                  <a:lnTo>
                                    <a:pt x="2273" y="3359"/>
                                  </a:lnTo>
                                  <a:lnTo>
                                    <a:pt x="2278" y="3359"/>
                                  </a:lnTo>
                                  <a:lnTo>
                                    <a:pt x="2282" y="3354"/>
                                  </a:lnTo>
                                  <a:lnTo>
                                    <a:pt x="2287" y="3349"/>
                                  </a:lnTo>
                                  <a:lnTo>
                                    <a:pt x="2292" y="3349"/>
                                  </a:lnTo>
                                  <a:lnTo>
                                    <a:pt x="2296" y="3345"/>
                                  </a:lnTo>
                                  <a:lnTo>
                                    <a:pt x="2301" y="3340"/>
                                  </a:lnTo>
                                  <a:lnTo>
                                    <a:pt x="2306" y="3340"/>
                                  </a:lnTo>
                                  <a:lnTo>
                                    <a:pt x="2310" y="3335"/>
                                  </a:lnTo>
                                  <a:lnTo>
                                    <a:pt x="2315" y="3331"/>
                                  </a:lnTo>
                                  <a:lnTo>
                                    <a:pt x="2319" y="3331"/>
                                  </a:lnTo>
                                  <a:lnTo>
                                    <a:pt x="2324" y="3326"/>
                                  </a:lnTo>
                                  <a:lnTo>
                                    <a:pt x="2329" y="3321"/>
                                  </a:lnTo>
                                  <a:lnTo>
                                    <a:pt x="2333" y="3321"/>
                                  </a:lnTo>
                                  <a:lnTo>
                                    <a:pt x="2338" y="3317"/>
                                  </a:lnTo>
                                  <a:lnTo>
                                    <a:pt x="2343" y="3312"/>
                                  </a:lnTo>
                                  <a:lnTo>
                                    <a:pt x="2347" y="3307"/>
                                  </a:lnTo>
                                  <a:lnTo>
                                    <a:pt x="2352" y="3307"/>
                                  </a:lnTo>
                                  <a:lnTo>
                                    <a:pt x="2356" y="3303"/>
                                  </a:lnTo>
                                  <a:lnTo>
                                    <a:pt x="2361" y="3298"/>
                                  </a:lnTo>
                                  <a:lnTo>
                                    <a:pt x="2366" y="3293"/>
                                  </a:lnTo>
                                  <a:lnTo>
                                    <a:pt x="2370" y="3293"/>
                                  </a:lnTo>
                                  <a:lnTo>
                                    <a:pt x="2375" y="3289"/>
                                  </a:lnTo>
                                  <a:lnTo>
                                    <a:pt x="2380" y="3284"/>
                                  </a:lnTo>
                                  <a:lnTo>
                                    <a:pt x="2384" y="3280"/>
                                  </a:lnTo>
                                  <a:lnTo>
                                    <a:pt x="2389" y="3275"/>
                                  </a:lnTo>
                                  <a:lnTo>
                                    <a:pt x="2394" y="3275"/>
                                  </a:lnTo>
                                  <a:lnTo>
                                    <a:pt x="2398" y="3270"/>
                                  </a:lnTo>
                                  <a:lnTo>
                                    <a:pt x="2403" y="3266"/>
                                  </a:lnTo>
                                  <a:lnTo>
                                    <a:pt x="2407" y="3261"/>
                                  </a:lnTo>
                                  <a:lnTo>
                                    <a:pt x="2412" y="3256"/>
                                  </a:lnTo>
                                  <a:lnTo>
                                    <a:pt x="2417" y="3252"/>
                                  </a:lnTo>
                                  <a:lnTo>
                                    <a:pt x="2421" y="3247"/>
                                  </a:lnTo>
                                  <a:lnTo>
                                    <a:pt x="2426" y="3247"/>
                                  </a:lnTo>
                                  <a:lnTo>
                                    <a:pt x="2431" y="3242"/>
                                  </a:lnTo>
                                  <a:lnTo>
                                    <a:pt x="2435" y="3238"/>
                                  </a:lnTo>
                                  <a:lnTo>
                                    <a:pt x="2440" y="3233"/>
                                  </a:lnTo>
                                  <a:lnTo>
                                    <a:pt x="2444" y="3228"/>
                                  </a:lnTo>
                                  <a:lnTo>
                                    <a:pt x="2449" y="3224"/>
                                  </a:lnTo>
                                  <a:lnTo>
                                    <a:pt x="2454" y="3219"/>
                                  </a:lnTo>
                                  <a:lnTo>
                                    <a:pt x="2458" y="3215"/>
                                  </a:lnTo>
                                  <a:lnTo>
                                    <a:pt x="2463" y="3210"/>
                                  </a:lnTo>
                                  <a:lnTo>
                                    <a:pt x="2468" y="3205"/>
                                  </a:lnTo>
                                  <a:lnTo>
                                    <a:pt x="2472" y="3201"/>
                                  </a:lnTo>
                                  <a:lnTo>
                                    <a:pt x="2477" y="3196"/>
                                  </a:lnTo>
                                  <a:lnTo>
                                    <a:pt x="2482" y="3191"/>
                                  </a:lnTo>
                                  <a:lnTo>
                                    <a:pt x="2486" y="3187"/>
                                  </a:lnTo>
                                  <a:lnTo>
                                    <a:pt x="2491" y="3182"/>
                                  </a:lnTo>
                                  <a:lnTo>
                                    <a:pt x="2495" y="3177"/>
                                  </a:lnTo>
                                  <a:lnTo>
                                    <a:pt x="2500" y="3173"/>
                                  </a:lnTo>
                                  <a:lnTo>
                                    <a:pt x="2505" y="3168"/>
                                  </a:lnTo>
                                  <a:lnTo>
                                    <a:pt x="2509" y="3163"/>
                                  </a:lnTo>
                                  <a:lnTo>
                                    <a:pt x="2514" y="3159"/>
                                  </a:lnTo>
                                  <a:lnTo>
                                    <a:pt x="2519" y="3154"/>
                                  </a:lnTo>
                                  <a:lnTo>
                                    <a:pt x="2523" y="3149"/>
                                  </a:lnTo>
                                  <a:lnTo>
                                    <a:pt x="2528" y="3145"/>
                                  </a:lnTo>
                                  <a:lnTo>
                                    <a:pt x="2532" y="3140"/>
                                  </a:lnTo>
                                  <a:lnTo>
                                    <a:pt x="2537" y="3136"/>
                                  </a:lnTo>
                                  <a:lnTo>
                                    <a:pt x="2542" y="3131"/>
                                  </a:lnTo>
                                  <a:lnTo>
                                    <a:pt x="2546" y="3126"/>
                                  </a:lnTo>
                                  <a:lnTo>
                                    <a:pt x="2551" y="3122"/>
                                  </a:lnTo>
                                  <a:lnTo>
                                    <a:pt x="2556" y="3117"/>
                                  </a:lnTo>
                                  <a:lnTo>
                                    <a:pt x="2560" y="3112"/>
                                  </a:lnTo>
                                  <a:lnTo>
                                    <a:pt x="2565" y="3108"/>
                                  </a:lnTo>
                                  <a:lnTo>
                                    <a:pt x="2569" y="3103"/>
                                  </a:lnTo>
                                  <a:lnTo>
                                    <a:pt x="2574" y="3094"/>
                                  </a:lnTo>
                                  <a:lnTo>
                                    <a:pt x="2579" y="3089"/>
                                  </a:lnTo>
                                  <a:lnTo>
                                    <a:pt x="2583" y="3084"/>
                                  </a:lnTo>
                                  <a:lnTo>
                                    <a:pt x="2588" y="3080"/>
                                  </a:lnTo>
                                  <a:lnTo>
                                    <a:pt x="2593" y="3075"/>
                                  </a:lnTo>
                                  <a:lnTo>
                                    <a:pt x="2597" y="3071"/>
                                  </a:lnTo>
                                  <a:lnTo>
                                    <a:pt x="2602" y="3066"/>
                                  </a:lnTo>
                                  <a:lnTo>
                                    <a:pt x="2607" y="3057"/>
                                  </a:lnTo>
                                  <a:lnTo>
                                    <a:pt x="2611" y="3052"/>
                                  </a:lnTo>
                                  <a:lnTo>
                                    <a:pt x="2616" y="3047"/>
                                  </a:lnTo>
                                  <a:lnTo>
                                    <a:pt x="2620" y="3043"/>
                                  </a:lnTo>
                                  <a:lnTo>
                                    <a:pt x="2625" y="3038"/>
                                  </a:lnTo>
                                  <a:lnTo>
                                    <a:pt x="2630" y="3029"/>
                                  </a:lnTo>
                                  <a:lnTo>
                                    <a:pt x="2634" y="3024"/>
                                  </a:lnTo>
                                  <a:lnTo>
                                    <a:pt x="2639" y="3019"/>
                                  </a:lnTo>
                                  <a:lnTo>
                                    <a:pt x="2644" y="3015"/>
                                  </a:lnTo>
                                  <a:lnTo>
                                    <a:pt x="2648" y="3005"/>
                                  </a:lnTo>
                                  <a:lnTo>
                                    <a:pt x="2653" y="3001"/>
                                  </a:lnTo>
                                  <a:lnTo>
                                    <a:pt x="2657" y="2996"/>
                                  </a:lnTo>
                                  <a:lnTo>
                                    <a:pt x="2662" y="2992"/>
                                  </a:lnTo>
                                  <a:lnTo>
                                    <a:pt x="2667" y="2982"/>
                                  </a:lnTo>
                                  <a:lnTo>
                                    <a:pt x="2671" y="2978"/>
                                  </a:lnTo>
                                  <a:lnTo>
                                    <a:pt x="2676" y="2973"/>
                                  </a:lnTo>
                                  <a:lnTo>
                                    <a:pt x="2681" y="2968"/>
                                  </a:lnTo>
                                  <a:lnTo>
                                    <a:pt x="2685" y="2959"/>
                                  </a:lnTo>
                                  <a:lnTo>
                                    <a:pt x="2690" y="2954"/>
                                  </a:lnTo>
                                  <a:lnTo>
                                    <a:pt x="2694" y="2950"/>
                                  </a:lnTo>
                                  <a:lnTo>
                                    <a:pt x="2699" y="2940"/>
                                  </a:lnTo>
                                  <a:lnTo>
                                    <a:pt x="2704" y="2936"/>
                                  </a:lnTo>
                                  <a:lnTo>
                                    <a:pt x="2708" y="2931"/>
                                  </a:lnTo>
                                  <a:lnTo>
                                    <a:pt x="2713" y="2927"/>
                                  </a:lnTo>
                                  <a:lnTo>
                                    <a:pt x="2718" y="2917"/>
                                  </a:lnTo>
                                  <a:lnTo>
                                    <a:pt x="2722" y="2913"/>
                                  </a:lnTo>
                                  <a:lnTo>
                                    <a:pt x="2727" y="2908"/>
                                  </a:lnTo>
                                  <a:lnTo>
                                    <a:pt x="2732" y="2899"/>
                                  </a:lnTo>
                                  <a:lnTo>
                                    <a:pt x="2736" y="2894"/>
                                  </a:lnTo>
                                  <a:lnTo>
                                    <a:pt x="2741" y="2885"/>
                                  </a:lnTo>
                                  <a:lnTo>
                                    <a:pt x="2745" y="2880"/>
                                  </a:lnTo>
                                  <a:lnTo>
                                    <a:pt x="2750" y="2875"/>
                                  </a:lnTo>
                                  <a:lnTo>
                                    <a:pt x="2755" y="2866"/>
                                  </a:lnTo>
                                  <a:lnTo>
                                    <a:pt x="2759" y="2861"/>
                                  </a:lnTo>
                                  <a:lnTo>
                                    <a:pt x="2764" y="2857"/>
                                  </a:lnTo>
                                  <a:lnTo>
                                    <a:pt x="2769" y="2848"/>
                                  </a:lnTo>
                                  <a:lnTo>
                                    <a:pt x="2773" y="2843"/>
                                  </a:lnTo>
                                  <a:lnTo>
                                    <a:pt x="2778" y="2834"/>
                                  </a:lnTo>
                                  <a:lnTo>
                                    <a:pt x="2782" y="2829"/>
                                  </a:lnTo>
                                  <a:lnTo>
                                    <a:pt x="2787" y="2820"/>
                                  </a:lnTo>
                                  <a:lnTo>
                                    <a:pt x="2792" y="2815"/>
                                  </a:lnTo>
                                  <a:lnTo>
                                    <a:pt x="2796" y="2810"/>
                                  </a:lnTo>
                                  <a:lnTo>
                                    <a:pt x="2801" y="2801"/>
                                  </a:lnTo>
                                  <a:lnTo>
                                    <a:pt x="2806" y="2796"/>
                                  </a:lnTo>
                                  <a:lnTo>
                                    <a:pt x="2810" y="2787"/>
                                  </a:lnTo>
                                  <a:lnTo>
                                    <a:pt x="2815" y="2783"/>
                                  </a:lnTo>
                                  <a:lnTo>
                                    <a:pt x="2820" y="2773"/>
                                  </a:lnTo>
                                  <a:lnTo>
                                    <a:pt x="2824" y="2769"/>
                                  </a:lnTo>
                                  <a:lnTo>
                                    <a:pt x="2829" y="2759"/>
                                  </a:lnTo>
                                  <a:lnTo>
                                    <a:pt x="2833" y="2755"/>
                                  </a:lnTo>
                                  <a:lnTo>
                                    <a:pt x="2838" y="2745"/>
                                  </a:lnTo>
                                  <a:lnTo>
                                    <a:pt x="2843" y="2741"/>
                                  </a:lnTo>
                                  <a:lnTo>
                                    <a:pt x="2847" y="2731"/>
                                  </a:lnTo>
                                  <a:lnTo>
                                    <a:pt x="2852" y="2727"/>
                                  </a:lnTo>
                                  <a:lnTo>
                                    <a:pt x="2857" y="2717"/>
                                  </a:lnTo>
                                  <a:lnTo>
                                    <a:pt x="2861" y="2713"/>
                                  </a:lnTo>
                                  <a:lnTo>
                                    <a:pt x="2866" y="2704"/>
                                  </a:lnTo>
                                  <a:lnTo>
                                    <a:pt x="2870" y="2699"/>
                                  </a:lnTo>
                                  <a:lnTo>
                                    <a:pt x="2875" y="2690"/>
                                  </a:lnTo>
                                  <a:lnTo>
                                    <a:pt x="2880" y="2685"/>
                                  </a:lnTo>
                                  <a:lnTo>
                                    <a:pt x="2884" y="2676"/>
                                  </a:lnTo>
                                  <a:lnTo>
                                    <a:pt x="2889" y="2671"/>
                                  </a:lnTo>
                                  <a:lnTo>
                                    <a:pt x="2894" y="2662"/>
                                  </a:lnTo>
                                  <a:lnTo>
                                    <a:pt x="2898" y="2657"/>
                                  </a:lnTo>
                                  <a:lnTo>
                                    <a:pt x="2903" y="2648"/>
                                  </a:lnTo>
                                  <a:lnTo>
                                    <a:pt x="2907" y="2643"/>
                                  </a:lnTo>
                                  <a:lnTo>
                                    <a:pt x="2912" y="2634"/>
                                  </a:lnTo>
                                  <a:lnTo>
                                    <a:pt x="2917" y="2625"/>
                                  </a:lnTo>
                                  <a:lnTo>
                                    <a:pt x="2921" y="2620"/>
                                  </a:lnTo>
                                  <a:lnTo>
                                    <a:pt x="2926" y="2611"/>
                                  </a:lnTo>
                                  <a:lnTo>
                                    <a:pt x="2931" y="2606"/>
                                  </a:lnTo>
                                  <a:lnTo>
                                    <a:pt x="2935" y="2597"/>
                                  </a:lnTo>
                                  <a:lnTo>
                                    <a:pt x="2940" y="2592"/>
                                  </a:lnTo>
                                  <a:lnTo>
                                    <a:pt x="2945" y="2583"/>
                                  </a:lnTo>
                                  <a:lnTo>
                                    <a:pt x="2949" y="2573"/>
                                  </a:lnTo>
                                  <a:lnTo>
                                    <a:pt x="2954" y="2569"/>
                                  </a:lnTo>
                                  <a:lnTo>
                                    <a:pt x="2958" y="2560"/>
                                  </a:lnTo>
                                  <a:lnTo>
                                    <a:pt x="2963" y="2550"/>
                                  </a:lnTo>
                                  <a:lnTo>
                                    <a:pt x="2968" y="2546"/>
                                  </a:lnTo>
                                  <a:lnTo>
                                    <a:pt x="2972" y="2536"/>
                                  </a:lnTo>
                                  <a:lnTo>
                                    <a:pt x="2977" y="2532"/>
                                  </a:lnTo>
                                  <a:lnTo>
                                    <a:pt x="2982" y="2522"/>
                                  </a:lnTo>
                                  <a:lnTo>
                                    <a:pt x="2986" y="2513"/>
                                  </a:lnTo>
                                  <a:lnTo>
                                    <a:pt x="2991" y="2508"/>
                                  </a:lnTo>
                                  <a:lnTo>
                                    <a:pt x="2995" y="2499"/>
                                  </a:lnTo>
                                  <a:lnTo>
                                    <a:pt x="3000" y="2490"/>
                                  </a:lnTo>
                                  <a:lnTo>
                                    <a:pt x="3005" y="2485"/>
                                  </a:lnTo>
                                  <a:lnTo>
                                    <a:pt x="3009" y="2476"/>
                                  </a:lnTo>
                                  <a:lnTo>
                                    <a:pt x="3014" y="2467"/>
                                  </a:lnTo>
                                  <a:lnTo>
                                    <a:pt x="3019" y="2462"/>
                                  </a:lnTo>
                                  <a:lnTo>
                                    <a:pt x="3023" y="2453"/>
                                  </a:lnTo>
                                  <a:lnTo>
                                    <a:pt x="3028" y="2443"/>
                                  </a:lnTo>
                                  <a:lnTo>
                                    <a:pt x="3033" y="2439"/>
                                  </a:lnTo>
                                  <a:lnTo>
                                    <a:pt x="3037" y="2429"/>
                                  </a:lnTo>
                                  <a:lnTo>
                                    <a:pt x="3042" y="2420"/>
                                  </a:lnTo>
                                  <a:lnTo>
                                    <a:pt x="3046" y="2416"/>
                                  </a:lnTo>
                                  <a:lnTo>
                                    <a:pt x="3051" y="2406"/>
                                  </a:lnTo>
                                  <a:lnTo>
                                    <a:pt x="3056" y="2397"/>
                                  </a:lnTo>
                                  <a:lnTo>
                                    <a:pt x="3060" y="2392"/>
                                  </a:lnTo>
                                  <a:lnTo>
                                    <a:pt x="3065" y="2383"/>
                                  </a:lnTo>
                                  <a:lnTo>
                                    <a:pt x="3070" y="2374"/>
                                  </a:lnTo>
                                  <a:lnTo>
                                    <a:pt x="3074" y="2364"/>
                                  </a:lnTo>
                                  <a:lnTo>
                                    <a:pt x="3079" y="2360"/>
                                  </a:lnTo>
                                  <a:lnTo>
                                    <a:pt x="3083" y="2350"/>
                                  </a:lnTo>
                                  <a:lnTo>
                                    <a:pt x="3088" y="2341"/>
                                  </a:lnTo>
                                  <a:lnTo>
                                    <a:pt x="3093" y="2337"/>
                                  </a:lnTo>
                                  <a:lnTo>
                                    <a:pt x="3097" y="2327"/>
                                  </a:lnTo>
                                  <a:lnTo>
                                    <a:pt x="3102" y="2318"/>
                                  </a:lnTo>
                                  <a:lnTo>
                                    <a:pt x="3107" y="2309"/>
                                  </a:lnTo>
                                  <a:lnTo>
                                    <a:pt x="3111" y="2304"/>
                                  </a:lnTo>
                                  <a:lnTo>
                                    <a:pt x="3116" y="2295"/>
                                  </a:lnTo>
                                  <a:lnTo>
                                    <a:pt x="3120" y="2285"/>
                                  </a:lnTo>
                                  <a:lnTo>
                                    <a:pt x="3125" y="2276"/>
                                  </a:lnTo>
                                  <a:lnTo>
                                    <a:pt x="3130" y="2272"/>
                                  </a:lnTo>
                                  <a:lnTo>
                                    <a:pt x="3134" y="2262"/>
                                  </a:lnTo>
                                  <a:lnTo>
                                    <a:pt x="3139" y="2253"/>
                                  </a:lnTo>
                                  <a:lnTo>
                                    <a:pt x="3144" y="2244"/>
                                  </a:lnTo>
                                  <a:lnTo>
                                    <a:pt x="3148" y="2239"/>
                                  </a:lnTo>
                                  <a:lnTo>
                                    <a:pt x="3153" y="2230"/>
                                  </a:lnTo>
                                  <a:lnTo>
                                    <a:pt x="3158" y="2220"/>
                                  </a:lnTo>
                                  <a:lnTo>
                                    <a:pt x="3162" y="2211"/>
                                  </a:lnTo>
                                  <a:lnTo>
                                    <a:pt x="3167" y="2206"/>
                                  </a:lnTo>
                                  <a:lnTo>
                                    <a:pt x="3171" y="2197"/>
                                  </a:lnTo>
                                  <a:lnTo>
                                    <a:pt x="3176" y="2188"/>
                                  </a:lnTo>
                                  <a:lnTo>
                                    <a:pt x="3181" y="2179"/>
                                  </a:lnTo>
                                  <a:lnTo>
                                    <a:pt x="3185" y="2174"/>
                                  </a:lnTo>
                                  <a:lnTo>
                                    <a:pt x="3190" y="2165"/>
                                  </a:lnTo>
                                  <a:lnTo>
                                    <a:pt x="3195" y="2155"/>
                                  </a:lnTo>
                                  <a:lnTo>
                                    <a:pt x="3199" y="2146"/>
                                  </a:lnTo>
                                  <a:lnTo>
                                    <a:pt x="3204" y="2137"/>
                                  </a:lnTo>
                                  <a:lnTo>
                                    <a:pt x="3208" y="2132"/>
                                  </a:lnTo>
                                  <a:lnTo>
                                    <a:pt x="3213" y="2123"/>
                                  </a:lnTo>
                                  <a:lnTo>
                                    <a:pt x="3218" y="2114"/>
                                  </a:lnTo>
                                  <a:lnTo>
                                    <a:pt x="3222" y="2104"/>
                                  </a:lnTo>
                                  <a:lnTo>
                                    <a:pt x="3227" y="2095"/>
                                  </a:lnTo>
                                  <a:lnTo>
                                    <a:pt x="3232" y="2090"/>
                                  </a:lnTo>
                                  <a:lnTo>
                                    <a:pt x="3236" y="2081"/>
                                  </a:lnTo>
                                  <a:lnTo>
                                    <a:pt x="3241" y="2072"/>
                                  </a:lnTo>
                                  <a:lnTo>
                                    <a:pt x="3245" y="2062"/>
                                  </a:lnTo>
                                  <a:lnTo>
                                    <a:pt x="3250" y="2053"/>
                                  </a:lnTo>
                                  <a:lnTo>
                                    <a:pt x="3255" y="2049"/>
                                  </a:lnTo>
                                  <a:lnTo>
                                    <a:pt x="3259" y="2039"/>
                                  </a:lnTo>
                                  <a:lnTo>
                                    <a:pt x="3264" y="2030"/>
                                  </a:lnTo>
                                  <a:lnTo>
                                    <a:pt x="3269" y="2021"/>
                                  </a:lnTo>
                                  <a:lnTo>
                                    <a:pt x="3273" y="2011"/>
                                  </a:lnTo>
                                  <a:lnTo>
                                    <a:pt x="3278" y="2007"/>
                                  </a:lnTo>
                                  <a:lnTo>
                                    <a:pt x="3283" y="1997"/>
                                  </a:lnTo>
                                  <a:lnTo>
                                    <a:pt x="3287" y="1988"/>
                                  </a:lnTo>
                                  <a:lnTo>
                                    <a:pt x="3292" y="1979"/>
                                  </a:lnTo>
                                  <a:lnTo>
                                    <a:pt x="3296" y="1970"/>
                                  </a:lnTo>
                                  <a:lnTo>
                                    <a:pt x="3301" y="1960"/>
                                  </a:lnTo>
                                  <a:lnTo>
                                    <a:pt x="3306" y="1956"/>
                                  </a:lnTo>
                                  <a:lnTo>
                                    <a:pt x="3310" y="1946"/>
                                  </a:lnTo>
                                  <a:lnTo>
                                    <a:pt x="3315" y="1937"/>
                                  </a:lnTo>
                                  <a:lnTo>
                                    <a:pt x="3320" y="1928"/>
                                  </a:lnTo>
                                  <a:lnTo>
                                    <a:pt x="3324" y="1918"/>
                                  </a:lnTo>
                                  <a:lnTo>
                                    <a:pt x="3329" y="1909"/>
                                  </a:lnTo>
                                  <a:lnTo>
                                    <a:pt x="3333" y="1905"/>
                                  </a:lnTo>
                                  <a:lnTo>
                                    <a:pt x="3338" y="1895"/>
                                  </a:lnTo>
                                  <a:lnTo>
                                    <a:pt x="3343" y="1886"/>
                                  </a:lnTo>
                                  <a:lnTo>
                                    <a:pt x="3347" y="1877"/>
                                  </a:lnTo>
                                  <a:lnTo>
                                    <a:pt x="3352" y="1867"/>
                                  </a:lnTo>
                                  <a:lnTo>
                                    <a:pt x="3357" y="1858"/>
                                  </a:lnTo>
                                  <a:lnTo>
                                    <a:pt x="3361" y="1853"/>
                                  </a:lnTo>
                                  <a:lnTo>
                                    <a:pt x="3366" y="1844"/>
                                  </a:lnTo>
                                  <a:lnTo>
                                    <a:pt x="3371" y="1835"/>
                                  </a:lnTo>
                                  <a:lnTo>
                                    <a:pt x="3375" y="1826"/>
                                  </a:lnTo>
                                  <a:lnTo>
                                    <a:pt x="3380" y="1816"/>
                                  </a:lnTo>
                                  <a:lnTo>
                                    <a:pt x="3384" y="1807"/>
                                  </a:lnTo>
                                  <a:lnTo>
                                    <a:pt x="3389" y="1802"/>
                                  </a:lnTo>
                                  <a:lnTo>
                                    <a:pt x="3394" y="1793"/>
                                  </a:lnTo>
                                  <a:lnTo>
                                    <a:pt x="3398" y="1784"/>
                                  </a:lnTo>
                                  <a:lnTo>
                                    <a:pt x="3403" y="1774"/>
                                  </a:lnTo>
                                  <a:lnTo>
                                    <a:pt x="3408" y="1765"/>
                                  </a:lnTo>
                                  <a:lnTo>
                                    <a:pt x="3412" y="1756"/>
                                  </a:lnTo>
                                  <a:lnTo>
                                    <a:pt x="3417" y="1751"/>
                                  </a:lnTo>
                                  <a:lnTo>
                                    <a:pt x="3421" y="1742"/>
                                  </a:lnTo>
                                  <a:lnTo>
                                    <a:pt x="3426" y="1733"/>
                                  </a:lnTo>
                                  <a:lnTo>
                                    <a:pt x="3431" y="1723"/>
                                  </a:lnTo>
                                  <a:lnTo>
                                    <a:pt x="3435" y="1714"/>
                                  </a:lnTo>
                                  <a:lnTo>
                                    <a:pt x="3440" y="1705"/>
                                  </a:lnTo>
                                  <a:lnTo>
                                    <a:pt x="3445" y="1700"/>
                                  </a:lnTo>
                                  <a:lnTo>
                                    <a:pt x="3449" y="1691"/>
                                  </a:lnTo>
                                  <a:lnTo>
                                    <a:pt x="3454" y="1682"/>
                                  </a:lnTo>
                                  <a:lnTo>
                                    <a:pt x="3458" y="1672"/>
                                  </a:lnTo>
                                  <a:lnTo>
                                    <a:pt x="3463" y="1663"/>
                                  </a:lnTo>
                                  <a:lnTo>
                                    <a:pt x="3468" y="1654"/>
                                  </a:lnTo>
                                  <a:lnTo>
                                    <a:pt x="3472" y="1644"/>
                                  </a:lnTo>
                                  <a:lnTo>
                                    <a:pt x="3477" y="1640"/>
                                  </a:lnTo>
                                  <a:lnTo>
                                    <a:pt x="3482" y="1630"/>
                                  </a:lnTo>
                                  <a:lnTo>
                                    <a:pt x="3486" y="1621"/>
                                  </a:lnTo>
                                  <a:lnTo>
                                    <a:pt x="3491" y="1612"/>
                                  </a:lnTo>
                                  <a:lnTo>
                                    <a:pt x="3496" y="1603"/>
                                  </a:lnTo>
                                  <a:lnTo>
                                    <a:pt x="3500" y="1593"/>
                                  </a:lnTo>
                                  <a:lnTo>
                                    <a:pt x="3505" y="1589"/>
                                  </a:lnTo>
                                  <a:lnTo>
                                    <a:pt x="3509" y="1579"/>
                                  </a:lnTo>
                                  <a:lnTo>
                                    <a:pt x="3514" y="1570"/>
                                  </a:lnTo>
                                  <a:lnTo>
                                    <a:pt x="3519" y="1561"/>
                                  </a:lnTo>
                                  <a:lnTo>
                                    <a:pt x="3523" y="1552"/>
                                  </a:lnTo>
                                  <a:lnTo>
                                    <a:pt x="3528" y="1542"/>
                                  </a:lnTo>
                                  <a:lnTo>
                                    <a:pt x="3533" y="1538"/>
                                  </a:lnTo>
                                  <a:lnTo>
                                    <a:pt x="3537" y="1528"/>
                                  </a:lnTo>
                                  <a:lnTo>
                                    <a:pt x="3542" y="1519"/>
                                  </a:lnTo>
                                  <a:lnTo>
                                    <a:pt x="3546" y="1510"/>
                                  </a:lnTo>
                                  <a:lnTo>
                                    <a:pt x="3551" y="1500"/>
                                  </a:lnTo>
                                  <a:lnTo>
                                    <a:pt x="3556" y="1491"/>
                                  </a:lnTo>
                                  <a:lnTo>
                                    <a:pt x="3560" y="1486"/>
                                  </a:lnTo>
                                  <a:lnTo>
                                    <a:pt x="3565" y="1477"/>
                                  </a:lnTo>
                                  <a:lnTo>
                                    <a:pt x="3570" y="1468"/>
                                  </a:lnTo>
                                  <a:lnTo>
                                    <a:pt x="3574" y="1459"/>
                                  </a:lnTo>
                                  <a:lnTo>
                                    <a:pt x="3579" y="1449"/>
                                  </a:lnTo>
                                  <a:lnTo>
                                    <a:pt x="3584" y="1445"/>
                                  </a:lnTo>
                                  <a:lnTo>
                                    <a:pt x="3588" y="1435"/>
                                  </a:lnTo>
                                  <a:lnTo>
                                    <a:pt x="3593" y="1426"/>
                                  </a:lnTo>
                                  <a:lnTo>
                                    <a:pt x="3597" y="1417"/>
                                  </a:lnTo>
                                  <a:lnTo>
                                    <a:pt x="3602" y="1408"/>
                                  </a:lnTo>
                                  <a:lnTo>
                                    <a:pt x="3607" y="1398"/>
                                  </a:lnTo>
                                  <a:lnTo>
                                    <a:pt x="3611" y="1394"/>
                                  </a:lnTo>
                                  <a:lnTo>
                                    <a:pt x="3616" y="1384"/>
                                  </a:lnTo>
                                  <a:lnTo>
                                    <a:pt x="3621" y="1375"/>
                                  </a:lnTo>
                                  <a:lnTo>
                                    <a:pt x="3625" y="1366"/>
                                  </a:lnTo>
                                  <a:lnTo>
                                    <a:pt x="3630" y="1356"/>
                                  </a:lnTo>
                                  <a:lnTo>
                                    <a:pt x="3634" y="1352"/>
                                  </a:lnTo>
                                  <a:lnTo>
                                    <a:pt x="3639" y="1342"/>
                                  </a:lnTo>
                                  <a:lnTo>
                                    <a:pt x="3644" y="1333"/>
                                  </a:lnTo>
                                  <a:lnTo>
                                    <a:pt x="3648" y="1324"/>
                                  </a:lnTo>
                                  <a:lnTo>
                                    <a:pt x="3653" y="1319"/>
                                  </a:lnTo>
                                  <a:lnTo>
                                    <a:pt x="3658" y="1310"/>
                                  </a:lnTo>
                                  <a:lnTo>
                                    <a:pt x="3662" y="1301"/>
                                  </a:lnTo>
                                  <a:lnTo>
                                    <a:pt x="3667" y="1291"/>
                                  </a:lnTo>
                                  <a:lnTo>
                                    <a:pt x="3671" y="1282"/>
                                  </a:lnTo>
                                  <a:lnTo>
                                    <a:pt x="3676" y="1277"/>
                                  </a:lnTo>
                                  <a:lnTo>
                                    <a:pt x="3681" y="1268"/>
                                  </a:lnTo>
                                  <a:lnTo>
                                    <a:pt x="3685" y="1259"/>
                                  </a:lnTo>
                                  <a:lnTo>
                                    <a:pt x="3690" y="1250"/>
                                  </a:lnTo>
                                  <a:lnTo>
                                    <a:pt x="3695" y="1245"/>
                                  </a:lnTo>
                                  <a:lnTo>
                                    <a:pt x="3699" y="1236"/>
                                  </a:lnTo>
                                  <a:lnTo>
                                    <a:pt x="3704" y="1226"/>
                                  </a:lnTo>
                                  <a:lnTo>
                                    <a:pt x="3709" y="1217"/>
                                  </a:lnTo>
                                  <a:lnTo>
                                    <a:pt x="3713" y="1208"/>
                                  </a:lnTo>
                                  <a:lnTo>
                                    <a:pt x="3718" y="1203"/>
                                  </a:lnTo>
                                  <a:lnTo>
                                    <a:pt x="3722" y="1194"/>
                                  </a:lnTo>
                                  <a:lnTo>
                                    <a:pt x="3727" y="1185"/>
                                  </a:lnTo>
                                  <a:lnTo>
                                    <a:pt x="3732" y="1175"/>
                                  </a:lnTo>
                                  <a:lnTo>
                                    <a:pt x="3736" y="1171"/>
                                  </a:lnTo>
                                  <a:lnTo>
                                    <a:pt x="3741" y="1161"/>
                                  </a:lnTo>
                                  <a:lnTo>
                                    <a:pt x="3746" y="1152"/>
                                  </a:lnTo>
                                  <a:lnTo>
                                    <a:pt x="3750" y="1143"/>
                                  </a:lnTo>
                                  <a:lnTo>
                                    <a:pt x="3755" y="1138"/>
                                  </a:lnTo>
                                  <a:lnTo>
                                    <a:pt x="3759" y="1129"/>
                                  </a:lnTo>
                                  <a:lnTo>
                                    <a:pt x="3764" y="1120"/>
                                  </a:lnTo>
                                  <a:lnTo>
                                    <a:pt x="3769" y="1115"/>
                                  </a:lnTo>
                                  <a:lnTo>
                                    <a:pt x="3773" y="1106"/>
                                  </a:lnTo>
                                  <a:lnTo>
                                    <a:pt x="3778" y="1096"/>
                                  </a:lnTo>
                                  <a:lnTo>
                                    <a:pt x="3783" y="1087"/>
                                  </a:lnTo>
                                  <a:lnTo>
                                    <a:pt x="3787" y="1082"/>
                                  </a:lnTo>
                                  <a:lnTo>
                                    <a:pt x="3792" y="1073"/>
                                  </a:lnTo>
                                  <a:lnTo>
                                    <a:pt x="3796" y="1064"/>
                                  </a:lnTo>
                                  <a:lnTo>
                                    <a:pt x="3801" y="1059"/>
                                  </a:lnTo>
                                  <a:lnTo>
                                    <a:pt x="3806" y="1050"/>
                                  </a:lnTo>
                                  <a:lnTo>
                                    <a:pt x="3810" y="1041"/>
                                  </a:lnTo>
                                  <a:lnTo>
                                    <a:pt x="3815" y="1036"/>
                                  </a:lnTo>
                                  <a:lnTo>
                                    <a:pt x="3820" y="1027"/>
                                  </a:lnTo>
                                  <a:lnTo>
                                    <a:pt x="3824" y="1017"/>
                                  </a:lnTo>
                                  <a:lnTo>
                                    <a:pt x="3829" y="1013"/>
                                  </a:lnTo>
                                  <a:lnTo>
                                    <a:pt x="3834" y="1003"/>
                                  </a:lnTo>
                                  <a:lnTo>
                                    <a:pt x="3838" y="994"/>
                                  </a:lnTo>
                                  <a:lnTo>
                                    <a:pt x="3843" y="989"/>
                                  </a:lnTo>
                                  <a:lnTo>
                                    <a:pt x="3847" y="980"/>
                                  </a:lnTo>
                                  <a:lnTo>
                                    <a:pt x="3852" y="971"/>
                                  </a:lnTo>
                                  <a:lnTo>
                                    <a:pt x="3857" y="966"/>
                                  </a:lnTo>
                                  <a:lnTo>
                                    <a:pt x="3861" y="957"/>
                                  </a:lnTo>
                                  <a:lnTo>
                                    <a:pt x="3866" y="948"/>
                                  </a:lnTo>
                                  <a:lnTo>
                                    <a:pt x="3871" y="943"/>
                                  </a:lnTo>
                                  <a:lnTo>
                                    <a:pt x="3875" y="934"/>
                                  </a:lnTo>
                                  <a:lnTo>
                                    <a:pt x="3880" y="924"/>
                                  </a:lnTo>
                                  <a:lnTo>
                                    <a:pt x="3884" y="920"/>
                                  </a:lnTo>
                                  <a:lnTo>
                                    <a:pt x="3889" y="910"/>
                                  </a:lnTo>
                                  <a:lnTo>
                                    <a:pt x="3894" y="901"/>
                                  </a:lnTo>
                                  <a:lnTo>
                                    <a:pt x="3898" y="897"/>
                                  </a:lnTo>
                                  <a:lnTo>
                                    <a:pt x="3903" y="887"/>
                                  </a:lnTo>
                                  <a:lnTo>
                                    <a:pt x="3908" y="883"/>
                                  </a:lnTo>
                                  <a:lnTo>
                                    <a:pt x="3912" y="873"/>
                                  </a:lnTo>
                                  <a:lnTo>
                                    <a:pt x="3917" y="864"/>
                                  </a:lnTo>
                                  <a:lnTo>
                                    <a:pt x="3922" y="859"/>
                                  </a:lnTo>
                                  <a:lnTo>
                                    <a:pt x="3926" y="850"/>
                                  </a:lnTo>
                                  <a:lnTo>
                                    <a:pt x="3931" y="845"/>
                                  </a:lnTo>
                                  <a:lnTo>
                                    <a:pt x="3935" y="836"/>
                                  </a:lnTo>
                                  <a:lnTo>
                                    <a:pt x="3940" y="827"/>
                                  </a:lnTo>
                                  <a:lnTo>
                                    <a:pt x="3945" y="822"/>
                                  </a:lnTo>
                                  <a:lnTo>
                                    <a:pt x="3949" y="813"/>
                                  </a:lnTo>
                                  <a:lnTo>
                                    <a:pt x="3954" y="808"/>
                                  </a:lnTo>
                                  <a:lnTo>
                                    <a:pt x="3959" y="799"/>
                                  </a:lnTo>
                                  <a:lnTo>
                                    <a:pt x="3963" y="794"/>
                                  </a:lnTo>
                                  <a:lnTo>
                                    <a:pt x="3968" y="785"/>
                                  </a:lnTo>
                                  <a:lnTo>
                                    <a:pt x="3972" y="780"/>
                                  </a:lnTo>
                                  <a:lnTo>
                                    <a:pt x="3977" y="771"/>
                                  </a:lnTo>
                                  <a:lnTo>
                                    <a:pt x="3982" y="766"/>
                                  </a:lnTo>
                                  <a:lnTo>
                                    <a:pt x="3986" y="757"/>
                                  </a:lnTo>
                                  <a:lnTo>
                                    <a:pt x="3991" y="748"/>
                                  </a:lnTo>
                                  <a:lnTo>
                                    <a:pt x="3996" y="743"/>
                                  </a:lnTo>
                                  <a:lnTo>
                                    <a:pt x="4000" y="734"/>
                                  </a:lnTo>
                                  <a:lnTo>
                                    <a:pt x="4005" y="729"/>
                                  </a:lnTo>
                                  <a:lnTo>
                                    <a:pt x="4009" y="720"/>
                                  </a:lnTo>
                                  <a:lnTo>
                                    <a:pt x="4014" y="715"/>
                                  </a:lnTo>
                                  <a:lnTo>
                                    <a:pt x="4019" y="706"/>
                                  </a:lnTo>
                                  <a:lnTo>
                                    <a:pt x="4023" y="701"/>
                                  </a:lnTo>
                                  <a:lnTo>
                                    <a:pt x="4028" y="697"/>
                                  </a:lnTo>
                                  <a:lnTo>
                                    <a:pt x="4033" y="688"/>
                                  </a:lnTo>
                                  <a:lnTo>
                                    <a:pt x="4037" y="683"/>
                                  </a:lnTo>
                                  <a:lnTo>
                                    <a:pt x="4042" y="674"/>
                                  </a:lnTo>
                                  <a:lnTo>
                                    <a:pt x="4047" y="669"/>
                                  </a:lnTo>
                                  <a:lnTo>
                                    <a:pt x="4051" y="660"/>
                                  </a:lnTo>
                                  <a:lnTo>
                                    <a:pt x="4056" y="655"/>
                                  </a:lnTo>
                                  <a:lnTo>
                                    <a:pt x="4060" y="646"/>
                                  </a:lnTo>
                                  <a:lnTo>
                                    <a:pt x="4065" y="641"/>
                                  </a:lnTo>
                                  <a:lnTo>
                                    <a:pt x="4070" y="632"/>
                                  </a:lnTo>
                                  <a:lnTo>
                                    <a:pt x="4074" y="627"/>
                                  </a:lnTo>
                                  <a:lnTo>
                                    <a:pt x="4079" y="622"/>
                                  </a:lnTo>
                                  <a:lnTo>
                                    <a:pt x="4084" y="613"/>
                                  </a:lnTo>
                                  <a:lnTo>
                                    <a:pt x="4088" y="609"/>
                                  </a:lnTo>
                                  <a:lnTo>
                                    <a:pt x="4093" y="599"/>
                                  </a:lnTo>
                                  <a:lnTo>
                                    <a:pt x="4097" y="595"/>
                                  </a:lnTo>
                                  <a:lnTo>
                                    <a:pt x="4102" y="590"/>
                                  </a:lnTo>
                                  <a:lnTo>
                                    <a:pt x="4107" y="581"/>
                                  </a:lnTo>
                                  <a:lnTo>
                                    <a:pt x="4111" y="576"/>
                                  </a:lnTo>
                                  <a:lnTo>
                                    <a:pt x="4116" y="567"/>
                                  </a:lnTo>
                                  <a:lnTo>
                                    <a:pt x="4121" y="562"/>
                                  </a:lnTo>
                                  <a:lnTo>
                                    <a:pt x="4125" y="557"/>
                                  </a:lnTo>
                                  <a:lnTo>
                                    <a:pt x="4130" y="548"/>
                                  </a:lnTo>
                                  <a:lnTo>
                                    <a:pt x="4135" y="543"/>
                                  </a:lnTo>
                                  <a:lnTo>
                                    <a:pt x="4139" y="539"/>
                                  </a:lnTo>
                                  <a:lnTo>
                                    <a:pt x="4144" y="530"/>
                                  </a:lnTo>
                                  <a:lnTo>
                                    <a:pt x="4148" y="525"/>
                                  </a:lnTo>
                                  <a:lnTo>
                                    <a:pt x="4153" y="520"/>
                                  </a:lnTo>
                                  <a:lnTo>
                                    <a:pt x="4158" y="511"/>
                                  </a:lnTo>
                                  <a:lnTo>
                                    <a:pt x="4162" y="506"/>
                                  </a:lnTo>
                                  <a:lnTo>
                                    <a:pt x="4167" y="502"/>
                                  </a:lnTo>
                                  <a:lnTo>
                                    <a:pt x="4172" y="497"/>
                                  </a:lnTo>
                                  <a:lnTo>
                                    <a:pt x="4176" y="488"/>
                                  </a:lnTo>
                                  <a:lnTo>
                                    <a:pt x="4181" y="483"/>
                                  </a:lnTo>
                                  <a:lnTo>
                                    <a:pt x="4185" y="478"/>
                                  </a:lnTo>
                                  <a:lnTo>
                                    <a:pt x="4190" y="469"/>
                                  </a:lnTo>
                                  <a:lnTo>
                                    <a:pt x="4195" y="465"/>
                                  </a:lnTo>
                                  <a:lnTo>
                                    <a:pt x="4199" y="460"/>
                                  </a:lnTo>
                                  <a:lnTo>
                                    <a:pt x="4204" y="455"/>
                                  </a:lnTo>
                                  <a:lnTo>
                                    <a:pt x="4209" y="446"/>
                                  </a:lnTo>
                                  <a:lnTo>
                                    <a:pt x="4213" y="441"/>
                                  </a:lnTo>
                                  <a:lnTo>
                                    <a:pt x="4218" y="437"/>
                                  </a:lnTo>
                                  <a:lnTo>
                                    <a:pt x="4222" y="432"/>
                                  </a:lnTo>
                                  <a:lnTo>
                                    <a:pt x="4227" y="427"/>
                                  </a:lnTo>
                                  <a:lnTo>
                                    <a:pt x="4232" y="418"/>
                                  </a:lnTo>
                                  <a:lnTo>
                                    <a:pt x="4236" y="413"/>
                                  </a:lnTo>
                                  <a:lnTo>
                                    <a:pt x="4241" y="409"/>
                                  </a:lnTo>
                                  <a:lnTo>
                                    <a:pt x="4246" y="404"/>
                                  </a:lnTo>
                                  <a:lnTo>
                                    <a:pt x="4250" y="399"/>
                                  </a:lnTo>
                                  <a:lnTo>
                                    <a:pt x="4255" y="390"/>
                                  </a:lnTo>
                                  <a:lnTo>
                                    <a:pt x="4260" y="386"/>
                                  </a:lnTo>
                                  <a:lnTo>
                                    <a:pt x="4264" y="381"/>
                                  </a:lnTo>
                                  <a:lnTo>
                                    <a:pt x="4269" y="376"/>
                                  </a:lnTo>
                                  <a:lnTo>
                                    <a:pt x="4273" y="372"/>
                                  </a:lnTo>
                                  <a:lnTo>
                                    <a:pt x="4278" y="367"/>
                                  </a:lnTo>
                                  <a:lnTo>
                                    <a:pt x="4283" y="362"/>
                                  </a:lnTo>
                                  <a:lnTo>
                                    <a:pt x="4287" y="353"/>
                                  </a:lnTo>
                                  <a:lnTo>
                                    <a:pt x="4292" y="348"/>
                                  </a:lnTo>
                                  <a:lnTo>
                                    <a:pt x="4297" y="344"/>
                                  </a:lnTo>
                                  <a:lnTo>
                                    <a:pt x="4301" y="339"/>
                                  </a:lnTo>
                                  <a:lnTo>
                                    <a:pt x="4306" y="334"/>
                                  </a:lnTo>
                                  <a:lnTo>
                                    <a:pt x="4310" y="330"/>
                                  </a:lnTo>
                                  <a:lnTo>
                                    <a:pt x="4315" y="325"/>
                                  </a:lnTo>
                                  <a:lnTo>
                                    <a:pt x="4320" y="321"/>
                                  </a:lnTo>
                                  <a:lnTo>
                                    <a:pt x="4324" y="316"/>
                                  </a:lnTo>
                                  <a:lnTo>
                                    <a:pt x="4329" y="311"/>
                                  </a:lnTo>
                                  <a:lnTo>
                                    <a:pt x="4334" y="307"/>
                                  </a:lnTo>
                                  <a:lnTo>
                                    <a:pt x="4338" y="302"/>
                                  </a:lnTo>
                                  <a:lnTo>
                                    <a:pt x="4343" y="297"/>
                                  </a:lnTo>
                                  <a:lnTo>
                                    <a:pt x="4347" y="293"/>
                                  </a:lnTo>
                                  <a:lnTo>
                                    <a:pt x="4352" y="283"/>
                                  </a:lnTo>
                                  <a:lnTo>
                                    <a:pt x="4357" y="279"/>
                                  </a:lnTo>
                                  <a:lnTo>
                                    <a:pt x="4361" y="274"/>
                                  </a:lnTo>
                                  <a:lnTo>
                                    <a:pt x="4366" y="269"/>
                                  </a:lnTo>
                                  <a:lnTo>
                                    <a:pt x="4371" y="265"/>
                                  </a:lnTo>
                                  <a:lnTo>
                                    <a:pt x="4375" y="265"/>
                                  </a:lnTo>
                                  <a:lnTo>
                                    <a:pt x="4380" y="260"/>
                                  </a:lnTo>
                                  <a:lnTo>
                                    <a:pt x="4385" y="255"/>
                                  </a:lnTo>
                                  <a:lnTo>
                                    <a:pt x="4389" y="251"/>
                                  </a:lnTo>
                                  <a:lnTo>
                                    <a:pt x="4394" y="246"/>
                                  </a:lnTo>
                                  <a:lnTo>
                                    <a:pt x="4398" y="242"/>
                                  </a:lnTo>
                                  <a:lnTo>
                                    <a:pt x="4403" y="237"/>
                                  </a:lnTo>
                                  <a:lnTo>
                                    <a:pt x="4408" y="232"/>
                                  </a:lnTo>
                                  <a:lnTo>
                                    <a:pt x="4412" y="228"/>
                                  </a:lnTo>
                                  <a:lnTo>
                                    <a:pt x="4417" y="223"/>
                                  </a:lnTo>
                                  <a:lnTo>
                                    <a:pt x="4422" y="218"/>
                                  </a:lnTo>
                                  <a:lnTo>
                                    <a:pt x="4426" y="214"/>
                                  </a:lnTo>
                                  <a:lnTo>
                                    <a:pt x="4431" y="209"/>
                                  </a:lnTo>
                                  <a:lnTo>
                                    <a:pt x="4435" y="204"/>
                                  </a:lnTo>
                                  <a:lnTo>
                                    <a:pt x="4440" y="204"/>
                                  </a:lnTo>
                                  <a:lnTo>
                                    <a:pt x="4445" y="200"/>
                                  </a:lnTo>
                                  <a:lnTo>
                                    <a:pt x="4449" y="195"/>
                                  </a:lnTo>
                                  <a:lnTo>
                                    <a:pt x="4454" y="190"/>
                                  </a:lnTo>
                                  <a:lnTo>
                                    <a:pt x="4459" y="186"/>
                                  </a:lnTo>
                                  <a:lnTo>
                                    <a:pt x="4463" y="181"/>
                                  </a:lnTo>
                                  <a:lnTo>
                                    <a:pt x="4468" y="181"/>
                                  </a:lnTo>
                                  <a:lnTo>
                                    <a:pt x="4473" y="177"/>
                                  </a:lnTo>
                                  <a:lnTo>
                                    <a:pt x="4477" y="172"/>
                                  </a:lnTo>
                                  <a:lnTo>
                                    <a:pt x="4482" y="167"/>
                                  </a:lnTo>
                                  <a:lnTo>
                                    <a:pt x="4486" y="163"/>
                                  </a:lnTo>
                                  <a:lnTo>
                                    <a:pt x="4491" y="163"/>
                                  </a:lnTo>
                                  <a:lnTo>
                                    <a:pt x="4496" y="158"/>
                                  </a:lnTo>
                                  <a:lnTo>
                                    <a:pt x="4500" y="153"/>
                                  </a:lnTo>
                                  <a:lnTo>
                                    <a:pt x="4505" y="149"/>
                                  </a:lnTo>
                                  <a:lnTo>
                                    <a:pt x="4510" y="149"/>
                                  </a:lnTo>
                                  <a:lnTo>
                                    <a:pt x="4514" y="144"/>
                                  </a:lnTo>
                                  <a:lnTo>
                                    <a:pt x="4519" y="139"/>
                                  </a:lnTo>
                                  <a:lnTo>
                                    <a:pt x="4523" y="135"/>
                                  </a:lnTo>
                                  <a:lnTo>
                                    <a:pt x="4528" y="135"/>
                                  </a:lnTo>
                                  <a:lnTo>
                                    <a:pt x="4533" y="130"/>
                                  </a:lnTo>
                                  <a:lnTo>
                                    <a:pt x="4537" y="125"/>
                                  </a:lnTo>
                                  <a:lnTo>
                                    <a:pt x="4542" y="125"/>
                                  </a:lnTo>
                                  <a:lnTo>
                                    <a:pt x="4547" y="121"/>
                                  </a:lnTo>
                                  <a:lnTo>
                                    <a:pt x="4551" y="116"/>
                                  </a:lnTo>
                                  <a:lnTo>
                                    <a:pt x="4556" y="116"/>
                                  </a:lnTo>
                                  <a:lnTo>
                                    <a:pt x="4560" y="111"/>
                                  </a:lnTo>
                                  <a:lnTo>
                                    <a:pt x="4565" y="107"/>
                                  </a:lnTo>
                                  <a:lnTo>
                                    <a:pt x="4570" y="107"/>
                                  </a:lnTo>
                                  <a:lnTo>
                                    <a:pt x="4574" y="102"/>
                                  </a:lnTo>
                                  <a:lnTo>
                                    <a:pt x="4579" y="98"/>
                                  </a:lnTo>
                                  <a:lnTo>
                                    <a:pt x="4584" y="98"/>
                                  </a:lnTo>
                                  <a:lnTo>
                                    <a:pt x="4588" y="93"/>
                                  </a:lnTo>
                                  <a:lnTo>
                                    <a:pt x="4593" y="93"/>
                                  </a:lnTo>
                                  <a:lnTo>
                                    <a:pt x="4598" y="88"/>
                                  </a:lnTo>
                                  <a:lnTo>
                                    <a:pt x="4602" y="84"/>
                                  </a:lnTo>
                                  <a:lnTo>
                                    <a:pt x="4607" y="84"/>
                                  </a:lnTo>
                                  <a:lnTo>
                                    <a:pt x="4611" y="79"/>
                                  </a:lnTo>
                                  <a:lnTo>
                                    <a:pt x="4616" y="79"/>
                                  </a:lnTo>
                                  <a:lnTo>
                                    <a:pt x="4621" y="74"/>
                                  </a:lnTo>
                                  <a:lnTo>
                                    <a:pt x="4625" y="74"/>
                                  </a:lnTo>
                                  <a:lnTo>
                                    <a:pt x="4630" y="70"/>
                                  </a:lnTo>
                                  <a:lnTo>
                                    <a:pt x="4635" y="70"/>
                                  </a:lnTo>
                                  <a:lnTo>
                                    <a:pt x="4639" y="65"/>
                                  </a:lnTo>
                                  <a:lnTo>
                                    <a:pt x="4644" y="65"/>
                                  </a:lnTo>
                                  <a:lnTo>
                                    <a:pt x="4648" y="60"/>
                                  </a:lnTo>
                                  <a:lnTo>
                                    <a:pt x="4653" y="60"/>
                                  </a:lnTo>
                                  <a:lnTo>
                                    <a:pt x="4658" y="56"/>
                                  </a:lnTo>
                                  <a:lnTo>
                                    <a:pt x="4662" y="56"/>
                                  </a:lnTo>
                                  <a:lnTo>
                                    <a:pt x="4667" y="51"/>
                                  </a:lnTo>
                                  <a:lnTo>
                                    <a:pt x="4672" y="51"/>
                                  </a:lnTo>
                                  <a:lnTo>
                                    <a:pt x="4676" y="46"/>
                                  </a:lnTo>
                                  <a:lnTo>
                                    <a:pt x="4681" y="46"/>
                                  </a:lnTo>
                                  <a:lnTo>
                                    <a:pt x="4685" y="46"/>
                                  </a:lnTo>
                                  <a:lnTo>
                                    <a:pt x="4690" y="42"/>
                                  </a:lnTo>
                                  <a:lnTo>
                                    <a:pt x="4695" y="42"/>
                                  </a:lnTo>
                                  <a:lnTo>
                                    <a:pt x="4699" y="37"/>
                                  </a:lnTo>
                                  <a:lnTo>
                                    <a:pt x="4704" y="37"/>
                                  </a:lnTo>
                                  <a:lnTo>
                                    <a:pt x="4709" y="37"/>
                                  </a:lnTo>
                                  <a:lnTo>
                                    <a:pt x="4713" y="33"/>
                                  </a:lnTo>
                                  <a:lnTo>
                                    <a:pt x="4718" y="33"/>
                                  </a:lnTo>
                                  <a:lnTo>
                                    <a:pt x="4723" y="33"/>
                                  </a:lnTo>
                                  <a:lnTo>
                                    <a:pt x="4727" y="28"/>
                                  </a:lnTo>
                                  <a:lnTo>
                                    <a:pt x="4732" y="28"/>
                                  </a:lnTo>
                                  <a:lnTo>
                                    <a:pt x="4736" y="28"/>
                                  </a:lnTo>
                                  <a:lnTo>
                                    <a:pt x="4741" y="23"/>
                                  </a:lnTo>
                                  <a:lnTo>
                                    <a:pt x="4746" y="23"/>
                                  </a:lnTo>
                                  <a:lnTo>
                                    <a:pt x="4750" y="23"/>
                                  </a:lnTo>
                                  <a:lnTo>
                                    <a:pt x="4755" y="19"/>
                                  </a:lnTo>
                                  <a:lnTo>
                                    <a:pt x="4760" y="19"/>
                                  </a:lnTo>
                                  <a:lnTo>
                                    <a:pt x="4764" y="19"/>
                                  </a:lnTo>
                                  <a:lnTo>
                                    <a:pt x="4769" y="19"/>
                                  </a:lnTo>
                                  <a:lnTo>
                                    <a:pt x="4773" y="14"/>
                                  </a:lnTo>
                                  <a:lnTo>
                                    <a:pt x="4778" y="14"/>
                                  </a:lnTo>
                                  <a:lnTo>
                                    <a:pt x="4783" y="14"/>
                                  </a:lnTo>
                                  <a:lnTo>
                                    <a:pt x="4787" y="14"/>
                                  </a:lnTo>
                                  <a:lnTo>
                                    <a:pt x="4792" y="9"/>
                                  </a:lnTo>
                                  <a:lnTo>
                                    <a:pt x="4797" y="9"/>
                                  </a:lnTo>
                                  <a:lnTo>
                                    <a:pt x="4801" y="9"/>
                                  </a:lnTo>
                                  <a:lnTo>
                                    <a:pt x="4806" y="9"/>
                                  </a:lnTo>
                                  <a:lnTo>
                                    <a:pt x="4811" y="9"/>
                                  </a:lnTo>
                                  <a:lnTo>
                                    <a:pt x="4815" y="5"/>
                                  </a:lnTo>
                                  <a:lnTo>
                                    <a:pt x="4820" y="5"/>
                                  </a:lnTo>
                                  <a:lnTo>
                                    <a:pt x="4824" y="5"/>
                                  </a:lnTo>
                                  <a:lnTo>
                                    <a:pt x="4829" y="5"/>
                                  </a:lnTo>
                                  <a:lnTo>
                                    <a:pt x="4834" y="5"/>
                                  </a:lnTo>
                                  <a:lnTo>
                                    <a:pt x="4838" y="5"/>
                                  </a:lnTo>
                                  <a:lnTo>
                                    <a:pt x="4843" y="5"/>
                                  </a:lnTo>
                                  <a:lnTo>
                                    <a:pt x="4848" y="5"/>
                                  </a:lnTo>
                                  <a:lnTo>
                                    <a:pt x="4852" y="0"/>
                                  </a:lnTo>
                                  <a:lnTo>
                                    <a:pt x="4857" y="0"/>
                                  </a:lnTo>
                                  <a:lnTo>
                                    <a:pt x="4861" y="0"/>
                                  </a:lnTo>
                                  <a:lnTo>
                                    <a:pt x="4866" y="0"/>
                                  </a:lnTo>
                                  <a:lnTo>
                                    <a:pt x="4871" y="0"/>
                                  </a:lnTo>
                                  <a:lnTo>
                                    <a:pt x="4875" y="0"/>
                                  </a:lnTo>
                                  <a:lnTo>
                                    <a:pt x="4880" y="0"/>
                                  </a:lnTo>
                                  <a:lnTo>
                                    <a:pt x="4885" y="0"/>
                                  </a:lnTo>
                                  <a:lnTo>
                                    <a:pt x="4889" y="0"/>
                                  </a:lnTo>
                                  <a:lnTo>
                                    <a:pt x="4894" y="0"/>
                                  </a:lnTo>
                                  <a:lnTo>
                                    <a:pt x="4898" y="0"/>
                                  </a:lnTo>
                                  <a:lnTo>
                                    <a:pt x="4903" y="0"/>
                                  </a:lnTo>
                                  <a:lnTo>
                                    <a:pt x="4908" y="0"/>
                                  </a:lnTo>
                                  <a:lnTo>
                                    <a:pt x="4912" y="0"/>
                                  </a:lnTo>
                                  <a:lnTo>
                                    <a:pt x="4917" y="0"/>
                                  </a:lnTo>
                                  <a:lnTo>
                                    <a:pt x="4922" y="0"/>
                                  </a:lnTo>
                                  <a:lnTo>
                                    <a:pt x="4926" y="0"/>
                                  </a:lnTo>
                                  <a:lnTo>
                                    <a:pt x="4931" y="0"/>
                                  </a:lnTo>
                                  <a:lnTo>
                                    <a:pt x="4936" y="0"/>
                                  </a:lnTo>
                                  <a:lnTo>
                                    <a:pt x="4940" y="0"/>
                                  </a:lnTo>
                                  <a:lnTo>
                                    <a:pt x="4945" y="0"/>
                                  </a:lnTo>
                                  <a:lnTo>
                                    <a:pt x="4949" y="5"/>
                                  </a:lnTo>
                                  <a:lnTo>
                                    <a:pt x="4954" y="5"/>
                                  </a:lnTo>
                                  <a:lnTo>
                                    <a:pt x="4959" y="5"/>
                                  </a:lnTo>
                                  <a:lnTo>
                                    <a:pt x="4963" y="5"/>
                                  </a:lnTo>
                                  <a:lnTo>
                                    <a:pt x="4968" y="5"/>
                                  </a:lnTo>
                                  <a:lnTo>
                                    <a:pt x="4973" y="5"/>
                                  </a:lnTo>
                                  <a:lnTo>
                                    <a:pt x="4977" y="5"/>
                                  </a:lnTo>
                                  <a:lnTo>
                                    <a:pt x="4982" y="9"/>
                                  </a:lnTo>
                                  <a:lnTo>
                                    <a:pt x="4986" y="9"/>
                                  </a:lnTo>
                                  <a:lnTo>
                                    <a:pt x="4991" y="9"/>
                                  </a:lnTo>
                                  <a:lnTo>
                                    <a:pt x="4996" y="9"/>
                                  </a:lnTo>
                                  <a:lnTo>
                                    <a:pt x="5000" y="9"/>
                                  </a:lnTo>
                                  <a:lnTo>
                                    <a:pt x="5005" y="9"/>
                                  </a:lnTo>
                                  <a:lnTo>
                                    <a:pt x="5010" y="14"/>
                                  </a:lnTo>
                                  <a:lnTo>
                                    <a:pt x="5014" y="14"/>
                                  </a:lnTo>
                                  <a:lnTo>
                                    <a:pt x="5019" y="14"/>
                                  </a:lnTo>
                                  <a:lnTo>
                                    <a:pt x="5024" y="14"/>
                                  </a:lnTo>
                                  <a:lnTo>
                                    <a:pt x="5028" y="19"/>
                                  </a:lnTo>
                                  <a:lnTo>
                                    <a:pt x="5033" y="19"/>
                                  </a:lnTo>
                                  <a:lnTo>
                                    <a:pt x="5037" y="19"/>
                                  </a:lnTo>
                                  <a:lnTo>
                                    <a:pt x="5042" y="19"/>
                                  </a:lnTo>
                                  <a:lnTo>
                                    <a:pt x="5047" y="23"/>
                                  </a:lnTo>
                                  <a:lnTo>
                                    <a:pt x="5051" y="23"/>
                                  </a:lnTo>
                                  <a:lnTo>
                                    <a:pt x="5056" y="23"/>
                                  </a:lnTo>
                                  <a:lnTo>
                                    <a:pt x="5061" y="28"/>
                                  </a:lnTo>
                                  <a:lnTo>
                                    <a:pt x="5065" y="28"/>
                                  </a:lnTo>
                                  <a:lnTo>
                                    <a:pt x="5070" y="28"/>
                                  </a:lnTo>
                                  <a:lnTo>
                                    <a:pt x="5074" y="33"/>
                                  </a:lnTo>
                                  <a:lnTo>
                                    <a:pt x="5079" y="33"/>
                                  </a:lnTo>
                                  <a:lnTo>
                                    <a:pt x="5084" y="33"/>
                                  </a:lnTo>
                                  <a:lnTo>
                                    <a:pt x="5088" y="37"/>
                                  </a:lnTo>
                                  <a:lnTo>
                                    <a:pt x="5093" y="37"/>
                                  </a:lnTo>
                                  <a:lnTo>
                                    <a:pt x="5098" y="37"/>
                                  </a:lnTo>
                                  <a:lnTo>
                                    <a:pt x="5102" y="42"/>
                                  </a:lnTo>
                                  <a:lnTo>
                                    <a:pt x="5107" y="42"/>
                                  </a:lnTo>
                                  <a:lnTo>
                                    <a:pt x="5111" y="46"/>
                                  </a:lnTo>
                                  <a:lnTo>
                                    <a:pt x="5116" y="46"/>
                                  </a:lnTo>
                                  <a:lnTo>
                                    <a:pt x="5121" y="51"/>
                                  </a:lnTo>
                                  <a:lnTo>
                                    <a:pt x="5125" y="51"/>
                                  </a:lnTo>
                                  <a:lnTo>
                                    <a:pt x="5130" y="51"/>
                                  </a:lnTo>
                                  <a:lnTo>
                                    <a:pt x="5135" y="56"/>
                                  </a:lnTo>
                                  <a:lnTo>
                                    <a:pt x="5139" y="56"/>
                                  </a:lnTo>
                                  <a:lnTo>
                                    <a:pt x="5144" y="60"/>
                                  </a:lnTo>
                                  <a:lnTo>
                                    <a:pt x="5149" y="60"/>
                                  </a:lnTo>
                                  <a:lnTo>
                                    <a:pt x="5153" y="65"/>
                                  </a:lnTo>
                                  <a:lnTo>
                                    <a:pt x="5158" y="65"/>
                                  </a:lnTo>
                                  <a:lnTo>
                                    <a:pt x="5162" y="70"/>
                                  </a:lnTo>
                                  <a:lnTo>
                                    <a:pt x="5167" y="70"/>
                                  </a:lnTo>
                                  <a:lnTo>
                                    <a:pt x="5172" y="74"/>
                                  </a:lnTo>
                                  <a:lnTo>
                                    <a:pt x="5176" y="74"/>
                                  </a:lnTo>
                                  <a:lnTo>
                                    <a:pt x="5181" y="79"/>
                                  </a:lnTo>
                                  <a:lnTo>
                                    <a:pt x="5186" y="79"/>
                                  </a:lnTo>
                                  <a:lnTo>
                                    <a:pt x="5190" y="84"/>
                                  </a:lnTo>
                                  <a:lnTo>
                                    <a:pt x="5195" y="88"/>
                                  </a:lnTo>
                                  <a:lnTo>
                                    <a:pt x="5199" y="88"/>
                                  </a:lnTo>
                                  <a:lnTo>
                                    <a:pt x="5204" y="93"/>
                                  </a:lnTo>
                                  <a:lnTo>
                                    <a:pt x="5209" y="93"/>
                                  </a:lnTo>
                                  <a:lnTo>
                                    <a:pt x="5213" y="98"/>
                                  </a:lnTo>
                                  <a:lnTo>
                                    <a:pt x="5218" y="102"/>
                                  </a:lnTo>
                                  <a:lnTo>
                                    <a:pt x="5223" y="102"/>
                                  </a:lnTo>
                                  <a:lnTo>
                                    <a:pt x="5227" y="107"/>
                                  </a:lnTo>
                                  <a:lnTo>
                                    <a:pt x="5232" y="107"/>
                                  </a:lnTo>
                                  <a:lnTo>
                                    <a:pt x="5236" y="111"/>
                                  </a:lnTo>
                                  <a:lnTo>
                                    <a:pt x="5241" y="116"/>
                                  </a:lnTo>
                                  <a:lnTo>
                                    <a:pt x="5246" y="116"/>
                                  </a:lnTo>
                                  <a:lnTo>
                                    <a:pt x="5250" y="121"/>
                                  </a:lnTo>
                                  <a:lnTo>
                                    <a:pt x="5255" y="125"/>
                                  </a:lnTo>
                                  <a:lnTo>
                                    <a:pt x="5260" y="130"/>
                                  </a:lnTo>
                                  <a:lnTo>
                                    <a:pt x="5264" y="130"/>
                                  </a:lnTo>
                                  <a:lnTo>
                                    <a:pt x="5269" y="135"/>
                                  </a:lnTo>
                                  <a:lnTo>
                                    <a:pt x="5274" y="139"/>
                                  </a:lnTo>
                                  <a:lnTo>
                                    <a:pt x="5278" y="139"/>
                                  </a:lnTo>
                                  <a:lnTo>
                                    <a:pt x="5283" y="144"/>
                                  </a:lnTo>
                                  <a:lnTo>
                                    <a:pt x="5287" y="149"/>
                                  </a:lnTo>
                                  <a:lnTo>
                                    <a:pt x="5292" y="153"/>
                                  </a:lnTo>
                                  <a:lnTo>
                                    <a:pt x="5297" y="153"/>
                                  </a:lnTo>
                                  <a:lnTo>
                                    <a:pt x="5301" y="158"/>
                                  </a:lnTo>
                                  <a:lnTo>
                                    <a:pt x="5306" y="163"/>
                                  </a:lnTo>
                                  <a:lnTo>
                                    <a:pt x="5311" y="167"/>
                                  </a:lnTo>
                                  <a:lnTo>
                                    <a:pt x="5315" y="167"/>
                                  </a:lnTo>
                                  <a:lnTo>
                                    <a:pt x="5320" y="172"/>
                                  </a:lnTo>
                                  <a:lnTo>
                                    <a:pt x="5324" y="177"/>
                                  </a:lnTo>
                                  <a:lnTo>
                                    <a:pt x="5329" y="181"/>
                                  </a:lnTo>
                                  <a:lnTo>
                                    <a:pt x="5334" y="186"/>
                                  </a:lnTo>
                                  <a:lnTo>
                                    <a:pt x="5338" y="190"/>
                                  </a:lnTo>
                                  <a:lnTo>
                                    <a:pt x="5343" y="190"/>
                                  </a:lnTo>
                                  <a:lnTo>
                                    <a:pt x="5348" y="195"/>
                                  </a:lnTo>
                                  <a:lnTo>
                                    <a:pt x="5352" y="200"/>
                                  </a:lnTo>
                                  <a:lnTo>
                                    <a:pt x="5357" y="204"/>
                                  </a:lnTo>
                                  <a:lnTo>
                                    <a:pt x="5362" y="209"/>
                                  </a:lnTo>
                                  <a:lnTo>
                                    <a:pt x="5366" y="214"/>
                                  </a:lnTo>
                                  <a:lnTo>
                                    <a:pt x="5371" y="218"/>
                                  </a:lnTo>
                                  <a:lnTo>
                                    <a:pt x="5375" y="218"/>
                                  </a:lnTo>
                                  <a:lnTo>
                                    <a:pt x="5380" y="223"/>
                                  </a:lnTo>
                                  <a:lnTo>
                                    <a:pt x="5385" y="228"/>
                                  </a:lnTo>
                                  <a:lnTo>
                                    <a:pt x="5389" y="232"/>
                                  </a:lnTo>
                                  <a:lnTo>
                                    <a:pt x="5394" y="237"/>
                                  </a:lnTo>
                                  <a:lnTo>
                                    <a:pt x="5399" y="242"/>
                                  </a:lnTo>
                                  <a:lnTo>
                                    <a:pt x="5403" y="246"/>
                                  </a:lnTo>
                                  <a:lnTo>
                                    <a:pt x="5408" y="251"/>
                                  </a:lnTo>
                                  <a:lnTo>
                                    <a:pt x="5412" y="255"/>
                                  </a:lnTo>
                                  <a:lnTo>
                                    <a:pt x="5417" y="260"/>
                                  </a:lnTo>
                                  <a:lnTo>
                                    <a:pt x="5422" y="265"/>
                                  </a:lnTo>
                                  <a:lnTo>
                                    <a:pt x="5426" y="269"/>
                                  </a:lnTo>
                                  <a:lnTo>
                                    <a:pt x="5431" y="274"/>
                                  </a:lnTo>
                                  <a:lnTo>
                                    <a:pt x="5436" y="279"/>
                                  </a:lnTo>
                                  <a:lnTo>
                                    <a:pt x="5440" y="283"/>
                                  </a:lnTo>
                                  <a:lnTo>
                                    <a:pt x="5445" y="288"/>
                                  </a:lnTo>
                                  <a:lnTo>
                                    <a:pt x="5449" y="293"/>
                                  </a:lnTo>
                                  <a:lnTo>
                                    <a:pt x="5454" y="297"/>
                                  </a:lnTo>
                                  <a:lnTo>
                                    <a:pt x="5459" y="302"/>
                                  </a:lnTo>
                                  <a:lnTo>
                                    <a:pt x="5463" y="307"/>
                                  </a:lnTo>
                                  <a:lnTo>
                                    <a:pt x="5468" y="311"/>
                                  </a:lnTo>
                                  <a:lnTo>
                                    <a:pt x="5473" y="316"/>
                                  </a:lnTo>
                                  <a:lnTo>
                                    <a:pt x="5477" y="321"/>
                                  </a:lnTo>
                                  <a:lnTo>
                                    <a:pt x="5482" y="325"/>
                                  </a:lnTo>
                                  <a:lnTo>
                                    <a:pt x="5487" y="330"/>
                                  </a:lnTo>
                                  <a:lnTo>
                                    <a:pt x="5491" y="334"/>
                                  </a:lnTo>
                                  <a:lnTo>
                                    <a:pt x="5496" y="339"/>
                                  </a:lnTo>
                                  <a:lnTo>
                                    <a:pt x="5500" y="348"/>
                                  </a:lnTo>
                                  <a:lnTo>
                                    <a:pt x="5505" y="353"/>
                                  </a:lnTo>
                                  <a:lnTo>
                                    <a:pt x="5510" y="358"/>
                                  </a:lnTo>
                                  <a:lnTo>
                                    <a:pt x="5514" y="362"/>
                                  </a:lnTo>
                                  <a:lnTo>
                                    <a:pt x="5519" y="367"/>
                                  </a:lnTo>
                                  <a:lnTo>
                                    <a:pt x="5524" y="372"/>
                                  </a:lnTo>
                                  <a:lnTo>
                                    <a:pt x="5528" y="376"/>
                                  </a:lnTo>
                                  <a:lnTo>
                                    <a:pt x="5533" y="386"/>
                                  </a:lnTo>
                                  <a:lnTo>
                                    <a:pt x="5537" y="390"/>
                                  </a:lnTo>
                                  <a:lnTo>
                                    <a:pt x="5542" y="395"/>
                                  </a:lnTo>
                                  <a:lnTo>
                                    <a:pt x="5547" y="399"/>
                                  </a:lnTo>
                                  <a:lnTo>
                                    <a:pt x="5551" y="404"/>
                                  </a:lnTo>
                                  <a:lnTo>
                                    <a:pt x="5556" y="409"/>
                                  </a:lnTo>
                                  <a:lnTo>
                                    <a:pt x="5561" y="418"/>
                                  </a:lnTo>
                                  <a:lnTo>
                                    <a:pt x="5565" y="423"/>
                                  </a:lnTo>
                                  <a:lnTo>
                                    <a:pt x="5570" y="427"/>
                                  </a:lnTo>
                                  <a:lnTo>
                                    <a:pt x="5575" y="432"/>
                                  </a:lnTo>
                                  <a:lnTo>
                                    <a:pt x="5579" y="437"/>
                                  </a:lnTo>
                                  <a:lnTo>
                                    <a:pt x="5584" y="446"/>
                                  </a:lnTo>
                                  <a:lnTo>
                                    <a:pt x="5588" y="451"/>
                                  </a:lnTo>
                                  <a:lnTo>
                                    <a:pt x="5593" y="455"/>
                                  </a:lnTo>
                                  <a:lnTo>
                                    <a:pt x="5598" y="460"/>
                                  </a:lnTo>
                                  <a:lnTo>
                                    <a:pt x="5602" y="469"/>
                                  </a:lnTo>
                                  <a:lnTo>
                                    <a:pt x="5607" y="474"/>
                                  </a:lnTo>
                                  <a:lnTo>
                                    <a:pt x="5612" y="478"/>
                                  </a:lnTo>
                                  <a:lnTo>
                                    <a:pt x="5616" y="483"/>
                                  </a:lnTo>
                                  <a:lnTo>
                                    <a:pt x="5621" y="492"/>
                                  </a:lnTo>
                                  <a:lnTo>
                                    <a:pt x="5625" y="497"/>
                                  </a:lnTo>
                                  <a:lnTo>
                                    <a:pt x="5630" y="502"/>
                                  </a:lnTo>
                                  <a:lnTo>
                                    <a:pt x="5635" y="511"/>
                                  </a:lnTo>
                                  <a:lnTo>
                                    <a:pt x="5639" y="516"/>
                                  </a:lnTo>
                                  <a:lnTo>
                                    <a:pt x="5644" y="520"/>
                                  </a:lnTo>
                                  <a:lnTo>
                                    <a:pt x="5649" y="530"/>
                                  </a:lnTo>
                                  <a:lnTo>
                                    <a:pt x="5653" y="534"/>
                                  </a:lnTo>
                                  <a:lnTo>
                                    <a:pt x="5658" y="539"/>
                                  </a:lnTo>
                                  <a:lnTo>
                                    <a:pt x="5662" y="548"/>
                                  </a:lnTo>
                                  <a:lnTo>
                                    <a:pt x="5667" y="553"/>
                                  </a:lnTo>
                                  <a:lnTo>
                                    <a:pt x="5672" y="557"/>
                                  </a:lnTo>
                                  <a:lnTo>
                                    <a:pt x="5676" y="567"/>
                                  </a:lnTo>
                                  <a:lnTo>
                                    <a:pt x="5681" y="571"/>
                                  </a:lnTo>
                                  <a:lnTo>
                                    <a:pt x="5686" y="576"/>
                                  </a:lnTo>
                                  <a:lnTo>
                                    <a:pt x="5690" y="585"/>
                                  </a:lnTo>
                                  <a:lnTo>
                                    <a:pt x="5695" y="590"/>
                                  </a:lnTo>
                                  <a:lnTo>
                                    <a:pt x="5700" y="599"/>
                                  </a:lnTo>
                                  <a:lnTo>
                                    <a:pt x="5704" y="604"/>
                                  </a:lnTo>
                                  <a:lnTo>
                                    <a:pt x="5709" y="609"/>
                                  </a:lnTo>
                                  <a:lnTo>
                                    <a:pt x="5713" y="618"/>
                                  </a:lnTo>
                                  <a:lnTo>
                                    <a:pt x="5718" y="622"/>
                                  </a:lnTo>
                                  <a:lnTo>
                                    <a:pt x="5723" y="632"/>
                                  </a:lnTo>
                                  <a:lnTo>
                                    <a:pt x="5727" y="636"/>
                                  </a:lnTo>
                                  <a:lnTo>
                                    <a:pt x="5732" y="641"/>
                                  </a:lnTo>
                                  <a:lnTo>
                                    <a:pt x="5737" y="650"/>
                                  </a:lnTo>
                                  <a:lnTo>
                                    <a:pt x="5741" y="655"/>
                                  </a:lnTo>
                                  <a:lnTo>
                                    <a:pt x="5746" y="664"/>
                                  </a:lnTo>
                                  <a:lnTo>
                                    <a:pt x="5750" y="669"/>
                                  </a:lnTo>
                                  <a:lnTo>
                                    <a:pt x="5755" y="678"/>
                                  </a:lnTo>
                                  <a:lnTo>
                                    <a:pt x="5760" y="683"/>
                                  </a:lnTo>
                                  <a:lnTo>
                                    <a:pt x="5764" y="692"/>
                                  </a:lnTo>
                                  <a:lnTo>
                                    <a:pt x="5769" y="697"/>
                                  </a:lnTo>
                                  <a:lnTo>
                                    <a:pt x="5774" y="706"/>
                                  </a:lnTo>
                                  <a:lnTo>
                                    <a:pt x="5778" y="711"/>
                                  </a:lnTo>
                                  <a:lnTo>
                                    <a:pt x="5783" y="715"/>
                                  </a:lnTo>
                                  <a:lnTo>
                                    <a:pt x="5787" y="725"/>
                                  </a:lnTo>
                                  <a:lnTo>
                                    <a:pt x="5792" y="729"/>
                                  </a:lnTo>
                                  <a:lnTo>
                                    <a:pt x="5797" y="739"/>
                                  </a:lnTo>
                                  <a:lnTo>
                                    <a:pt x="5801" y="748"/>
                                  </a:lnTo>
                                  <a:lnTo>
                                    <a:pt x="5806" y="753"/>
                                  </a:lnTo>
                                  <a:lnTo>
                                    <a:pt x="5811" y="762"/>
                                  </a:lnTo>
                                  <a:lnTo>
                                    <a:pt x="5815" y="766"/>
                                  </a:lnTo>
                                  <a:lnTo>
                                    <a:pt x="5820" y="776"/>
                                  </a:lnTo>
                                  <a:lnTo>
                                    <a:pt x="5825" y="780"/>
                                  </a:lnTo>
                                  <a:lnTo>
                                    <a:pt x="5829" y="790"/>
                                  </a:lnTo>
                                  <a:lnTo>
                                    <a:pt x="5834" y="794"/>
                                  </a:lnTo>
                                  <a:lnTo>
                                    <a:pt x="5838" y="804"/>
                                  </a:lnTo>
                                  <a:lnTo>
                                    <a:pt x="5843" y="808"/>
                                  </a:lnTo>
                                  <a:lnTo>
                                    <a:pt x="5848" y="818"/>
                                  </a:lnTo>
                                  <a:lnTo>
                                    <a:pt x="5852" y="822"/>
                                  </a:lnTo>
                                  <a:lnTo>
                                    <a:pt x="5857" y="832"/>
                                  </a:lnTo>
                                  <a:lnTo>
                                    <a:pt x="5862" y="841"/>
                                  </a:lnTo>
                                  <a:lnTo>
                                    <a:pt x="5866" y="845"/>
                                  </a:lnTo>
                                  <a:lnTo>
                                    <a:pt x="5871" y="855"/>
                                  </a:lnTo>
                                  <a:lnTo>
                                    <a:pt x="5875" y="859"/>
                                  </a:lnTo>
                                  <a:lnTo>
                                    <a:pt x="5880" y="864"/>
                                  </a:lnTo>
                                </a:path>
                              </a:pathLst>
                            </a:custGeom>
                            <a:noFill/>
                            <a:ln w="158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Freeform 2075"/>
                          <wps:cNvSpPr>
                            <a:spLocks/>
                          </wps:cNvSpPr>
                          <wps:spPr bwMode="auto">
                            <a:xfrm>
                              <a:off x="9077" y="9804"/>
                              <a:ext cx="847" cy="1474"/>
                            </a:xfrm>
                            <a:custGeom>
                              <a:avLst/>
                              <a:gdLst>
                                <a:gd name="T0" fmla="*/ 9 w 736"/>
                                <a:gd name="T1" fmla="*/ 14 h 1310"/>
                                <a:gd name="T2" fmla="*/ 23 w 736"/>
                                <a:gd name="T3" fmla="*/ 37 h 1310"/>
                                <a:gd name="T4" fmla="*/ 37 w 736"/>
                                <a:gd name="T5" fmla="*/ 60 h 1310"/>
                                <a:gd name="T6" fmla="*/ 51 w 736"/>
                                <a:gd name="T7" fmla="*/ 84 h 1310"/>
                                <a:gd name="T8" fmla="*/ 65 w 736"/>
                                <a:gd name="T9" fmla="*/ 107 h 1310"/>
                                <a:gd name="T10" fmla="*/ 79 w 736"/>
                                <a:gd name="T11" fmla="*/ 130 h 1310"/>
                                <a:gd name="T12" fmla="*/ 93 w 736"/>
                                <a:gd name="T13" fmla="*/ 153 h 1310"/>
                                <a:gd name="T14" fmla="*/ 107 w 736"/>
                                <a:gd name="T15" fmla="*/ 177 h 1310"/>
                                <a:gd name="T16" fmla="*/ 120 w 736"/>
                                <a:gd name="T17" fmla="*/ 200 h 1310"/>
                                <a:gd name="T18" fmla="*/ 134 w 736"/>
                                <a:gd name="T19" fmla="*/ 223 h 1310"/>
                                <a:gd name="T20" fmla="*/ 148 w 736"/>
                                <a:gd name="T21" fmla="*/ 246 h 1310"/>
                                <a:gd name="T22" fmla="*/ 162 w 736"/>
                                <a:gd name="T23" fmla="*/ 269 h 1310"/>
                                <a:gd name="T24" fmla="*/ 176 w 736"/>
                                <a:gd name="T25" fmla="*/ 297 h 1310"/>
                                <a:gd name="T26" fmla="*/ 190 w 736"/>
                                <a:gd name="T27" fmla="*/ 321 h 1310"/>
                                <a:gd name="T28" fmla="*/ 204 w 736"/>
                                <a:gd name="T29" fmla="*/ 344 h 1310"/>
                                <a:gd name="T30" fmla="*/ 218 w 736"/>
                                <a:gd name="T31" fmla="*/ 367 h 1310"/>
                                <a:gd name="T32" fmla="*/ 232 w 736"/>
                                <a:gd name="T33" fmla="*/ 395 h 1310"/>
                                <a:gd name="T34" fmla="*/ 246 w 736"/>
                                <a:gd name="T35" fmla="*/ 418 h 1310"/>
                                <a:gd name="T36" fmla="*/ 259 w 736"/>
                                <a:gd name="T37" fmla="*/ 441 h 1310"/>
                                <a:gd name="T38" fmla="*/ 273 w 736"/>
                                <a:gd name="T39" fmla="*/ 469 h 1310"/>
                                <a:gd name="T40" fmla="*/ 287 w 736"/>
                                <a:gd name="T41" fmla="*/ 492 h 1310"/>
                                <a:gd name="T42" fmla="*/ 301 w 736"/>
                                <a:gd name="T43" fmla="*/ 516 h 1310"/>
                                <a:gd name="T44" fmla="*/ 315 w 736"/>
                                <a:gd name="T45" fmla="*/ 544 h 1310"/>
                                <a:gd name="T46" fmla="*/ 329 w 736"/>
                                <a:gd name="T47" fmla="*/ 567 h 1310"/>
                                <a:gd name="T48" fmla="*/ 343 w 736"/>
                                <a:gd name="T49" fmla="*/ 595 h 1310"/>
                                <a:gd name="T50" fmla="*/ 357 w 736"/>
                                <a:gd name="T51" fmla="*/ 618 h 1310"/>
                                <a:gd name="T52" fmla="*/ 371 w 736"/>
                                <a:gd name="T53" fmla="*/ 646 h 1310"/>
                                <a:gd name="T54" fmla="*/ 384 w 736"/>
                                <a:gd name="T55" fmla="*/ 669 h 1310"/>
                                <a:gd name="T56" fmla="*/ 398 w 736"/>
                                <a:gd name="T57" fmla="*/ 697 h 1310"/>
                                <a:gd name="T58" fmla="*/ 412 w 736"/>
                                <a:gd name="T59" fmla="*/ 720 h 1310"/>
                                <a:gd name="T60" fmla="*/ 426 w 736"/>
                                <a:gd name="T61" fmla="*/ 748 h 1310"/>
                                <a:gd name="T62" fmla="*/ 440 w 736"/>
                                <a:gd name="T63" fmla="*/ 771 h 1310"/>
                                <a:gd name="T64" fmla="*/ 454 w 736"/>
                                <a:gd name="T65" fmla="*/ 799 h 1310"/>
                                <a:gd name="T66" fmla="*/ 468 w 736"/>
                                <a:gd name="T67" fmla="*/ 822 h 1310"/>
                                <a:gd name="T68" fmla="*/ 482 w 736"/>
                                <a:gd name="T69" fmla="*/ 850 h 1310"/>
                                <a:gd name="T70" fmla="*/ 496 w 736"/>
                                <a:gd name="T71" fmla="*/ 873 h 1310"/>
                                <a:gd name="T72" fmla="*/ 509 w 736"/>
                                <a:gd name="T73" fmla="*/ 901 h 1310"/>
                                <a:gd name="T74" fmla="*/ 523 w 736"/>
                                <a:gd name="T75" fmla="*/ 924 h 1310"/>
                                <a:gd name="T76" fmla="*/ 537 w 736"/>
                                <a:gd name="T77" fmla="*/ 952 h 1310"/>
                                <a:gd name="T78" fmla="*/ 551 w 736"/>
                                <a:gd name="T79" fmla="*/ 976 h 1310"/>
                                <a:gd name="T80" fmla="*/ 565 w 736"/>
                                <a:gd name="T81" fmla="*/ 1003 h 1310"/>
                                <a:gd name="T82" fmla="*/ 579 w 736"/>
                                <a:gd name="T83" fmla="*/ 1027 h 1310"/>
                                <a:gd name="T84" fmla="*/ 593 w 736"/>
                                <a:gd name="T85" fmla="*/ 1054 h 1310"/>
                                <a:gd name="T86" fmla="*/ 607 w 736"/>
                                <a:gd name="T87" fmla="*/ 1078 h 1310"/>
                                <a:gd name="T88" fmla="*/ 621 w 736"/>
                                <a:gd name="T89" fmla="*/ 1106 h 1310"/>
                                <a:gd name="T90" fmla="*/ 634 w 736"/>
                                <a:gd name="T91" fmla="*/ 1129 h 1310"/>
                                <a:gd name="T92" fmla="*/ 648 w 736"/>
                                <a:gd name="T93" fmla="*/ 1157 h 1310"/>
                                <a:gd name="T94" fmla="*/ 662 w 736"/>
                                <a:gd name="T95" fmla="*/ 1180 h 1310"/>
                                <a:gd name="T96" fmla="*/ 676 w 736"/>
                                <a:gd name="T97" fmla="*/ 1208 h 1310"/>
                                <a:gd name="T98" fmla="*/ 690 w 736"/>
                                <a:gd name="T99" fmla="*/ 1231 h 1310"/>
                                <a:gd name="T100" fmla="*/ 704 w 736"/>
                                <a:gd name="T101" fmla="*/ 1254 h 1310"/>
                                <a:gd name="T102" fmla="*/ 718 w 736"/>
                                <a:gd name="T103" fmla="*/ 1282 h 1310"/>
                                <a:gd name="T104" fmla="*/ 732 w 736"/>
                                <a:gd name="T105" fmla="*/ 1305 h 1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36" h="1310">
                                  <a:moveTo>
                                    <a:pt x="0" y="0"/>
                                  </a:moveTo>
                                  <a:lnTo>
                                    <a:pt x="5" y="9"/>
                                  </a:lnTo>
                                  <a:lnTo>
                                    <a:pt x="9" y="14"/>
                                  </a:lnTo>
                                  <a:lnTo>
                                    <a:pt x="14" y="23"/>
                                  </a:lnTo>
                                  <a:lnTo>
                                    <a:pt x="19" y="28"/>
                                  </a:lnTo>
                                  <a:lnTo>
                                    <a:pt x="23" y="37"/>
                                  </a:lnTo>
                                  <a:lnTo>
                                    <a:pt x="28" y="46"/>
                                  </a:lnTo>
                                  <a:lnTo>
                                    <a:pt x="33" y="51"/>
                                  </a:lnTo>
                                  <a:lnTo>
                                    <a:pt x="37" y="60"/>
                                  </a:lnTo>
                                  <a:lnTo>
                                    <a:pt x="42" y="70"/>
                                  </a:lnTo>
                                  <a:lnTo>
                                    <a:pt x="46" y="74"/>
                                  </a:lnTo>
                                  <a:lnTo>
                                    <a:pt x="51" y="84"/>
                                  </a:lnTo>
                                  <a:lnTo>
                                    <a:pt x="56" y="88"/>
                                  </a:lnTo>
                                  <a:lnTo>
                                    <a:pt x="60" y="98"/>
                                  </a:lnTo>
                                  <a:lnTo>
                                    <a:pt x="65" y="107"/>
                                  </a:lnTo>
                                  <a:lnTo>
                                    <a:pt x="70" y="112"/>
                                  </a:lnTo>
                                  <a:lnTo>
                                    <a:pt x="74" y="121"/>
                                  </a:lnTo>
                                  <a:lnTo>
                                    <a:pt x="79" y="130"/>
                                  </a:lnTo>
                                  <a:lnTo>
                                    <a:pt x="83" y="135"/>
                                  </a:lnTo>
                                  <a:lnTo>
                                    <a:pt x="88" y="144"/>
                                  </a:lnTo>
                                  <a:lnTo>
                                    <a:pt x="93" y="153"/>
                                  </a:lnTo>
                                  <a:lnTo>
                                    <a:pt x="97" y="158"/>
                                  </a:lnTo>
                                  <a:lnTo>
                                    <a:pt x="102" y="167"/>
                                  </a:lnTo>
                                  <a:lnTo>
                                    <a:pt x="107" y="177"/>
                                  </a:lnTo>
                                  <a:lnTo>
                                    <a:pt x="111" y="181"/>
                                  </a:lnTo>
                                  <a:lnTo>
                                    <a:pt x="116" y="190"/>
                                  </a:lnTo>
                                  <a:lnTo>
                                    <a:pt x="120" y="200"/>
                                  </a:lnTo>
                                  <a:lnTo>
                                    <a:pt x="125" y="209"/>
                                  </a:lnTo>
                                  <a:lnTo>
                                    <a:pt x="130" y="214"/>
                                  </a:lnTo>
                                  <a:lnTo>
                                    <a:pt x="134" y="223"/>
                                  </a:lnTo>
                                  <a:lnTo>
                                    <a:pt x="139" y="232"/>
                                  </a:lnTo>
                                  <a:lnTo>
                                    <a:pt x="144" y="237"/>
                                  </a:lnTo>
                                  <a:lnTo>
                                    <a:pt x="148" y="246"/>
                                  </a:lnTo>
                                  <a:lnTo>
                                    <a:pt x="153" y="256"/>
                                  </a:lnTo>
                                  <a:lnTo>
                                    <a:pt x="158" y="265"/>
                                  </a:lnTo>
                                  <a:lnTo>
                                    <a:pt x="162" y="269"/>
                                  </a:lnTo>
                                  <a:lnTo>
                                    <a:pt x="167" y="279"/>
                                  </a:lnTo>
                                  <a:lnTo>
                                    <a:pt x="171" y="288"/>
                                  </a:lnTo>
                                  <a:lnTo>
                                    <a:pt x="176" y="297"/>
                                  </a:lnTo>
                                  <a:lnTo>
                                    <a:pt x="181" y="302"/>
                                  </a:lnTo>
                                  <a:lnTo>
                                    <a:pt x="185" y="311"/>
                                  </a:lnTo>
                                  <a:lnTo>
                                    <a:pt x="190" y="321"/>
                                  </a:lnTo>
                                  <a:lnTo>
                                    <a:pt x="195" y="325"/>
                                  </a:lnTo>
                                  <a:lnTo>
                                    <a:pt x="199" y="334"/>
                                  </a:lnTo>
                                  <a:lnTo>
                                    <a:pt x="204" y="344"/>
                                  </a:lnTo>
                                  <a:lnTo>
                                    <a:pt x="208" y="353"/>
                                  </a:lnTo>
                                  <a:lnTo>
                                    <a:pt x="213" y="362"/>
                                  </a:lnTo>
                                  <a:lnTo>
                                    <a:pt x="218" y="367"/>
                                  </a:lnTo>
                                  <a:lnTo>
                                    <a:pt x="222" y="376"/>
                                  </a:lnTo>
                                  <a:lnTo>
                                    <a:pt x="227" y="386"/>
                                  </a:lnTo>
                                  <a:lnTo>
                                    <a:pt x="232" y="395"/>
                                  </a:lnTo>
                                  <a:lnTo>
                                    <a:pt x="236" y="400"/>
                                  </a:lnTo>
                                  <a:lnTo>
                                    <a:pt x="241" y="409"/>
                                  </a:lnTo>
                                  <a:lnTo>
                                    <a:pt x="246" y="418"/>
                                  </a:lnTo>
                                  <a:lnTo>
                                    <a:pt x="250" y="427"/>
                                  </a:lnTo>
                                  <a:lnTo>
                                    <a:pt x="255" y="432"/>
                                  </a:lnTo>
                                  <a:lnTo>
                                    <a:pt x="259" y="441"/>
                                  </a:lnTo>
                                  <a:lnTo>
                                    <a:pt x="264" y="451"/>
                                  </a:lnTo>
                                  <a:lnTo>
                                    <a:pt x="269" y="460"/>
                                  </a:lnTo>
                                  <a:lnTo>
                                    <a:pt x="273" y="469"/>
                                  </a:lnTo>
                                  <a:lnTo>
                                    <a:pt x="278" y="474"/>
                                  </a:lnTo>
                                  <a:lnTo>
                                    <a:pt x="283" y="483"/>
                                  </a:lnTo>
                                  <a:lnTo>
                                    <a:pt x="287" y="492"/>
                                  </a:lnTo>
                                  <a:lnTo>
                                    <a:pt x="292" y="502"/>
                                  </a:lnTo>
                                  <a:lnTo>
                                    <a:pt x="296" y="511"/>
                                  </a:lnTo>
                                  <a:lnTo>
                                    <a:pt x="301" y="516"/>
                                  </a:lnTo>
                                  <a:lnTo>
                                    <a:pt x="306" y="525"/>
                                  </a:lnTo>
                                  <a:lnTo>
                                    <a:pt x="310" y="534"/>
                                  </a:lnTo>
                                  <a:lnTo>
                                    <a:pt x="315" y="544"/>
                                  </a:lnTo>
                                  <a:lnTo>
                                    <a:pt x="320" y="553"/>
                                  </a:lnTo>
                                  <a:lnTo>
                                    <a:pt x="324" y="557"/>
                                  </a:lnTo>
                                  <a:lnTo>
                                    <a:pt x="329" y="567"/>
                                  </a:lnTo>
                                  <a:lnTo>
                                    <a:pt x="333" y="576"/>
                                  </a:lnTo>
                                  <a:lnTo>
                                    <a:pt x="338" y="585"/>
                                  </a:lnTo>
                                  <a:lnTo>
                                    <a:pt x="343" y="595"/>
                                  </a:lnTo>
                                  <a:lnTo>
                                    <a:pt x="347" y="604"/>
                                  </a:lnTo>
                                  <a:lnTo>
                                    <a:pt x="352" y="609"/>
                                  </a:lnTo>
                                  <a:lnTo>
                                    <a:pt x="357" y="618"/>
                                  </a:lnTo>
                                  <a:lnTo>
                                    <a:pt x="361" y="627"/>
                                  </a:lnTo>
                                  <a:lnTo>
                                    <a:pt x="366" y="636"/>
                                  </a:lnTo>
                                  <a:lnTo>
                                    <a:pt x="371" y="646"/>
                                  </a:lnTo>
                                  <a:lnTo>
                                    <a:pt x="375" y="650"/>
                                  </a:lnTo>
                                  <a:lnTo>
                                    <a:pt x="380" y="660"/>
                                  </a:lnTo>
                                  <a:lnTo>
                                    <a:pt x="384" y="669"/>
                                  </a:lnTo>
                                  <a:lnTo>
                                    <a:pt x="389" y="678"/>
                                  </a:lnTo>
                                  <a:lnTo>
                                    <a:pt x="394" y="688"/>
                                  </a:lnTo>
                                  <a:lnTo>
                                    <a:pt x="398" y="697"/>
                                  </a:lnTo>
                                  <a:lnTo>
                                    <a:pt x="403" y="701"/>
                                  </a:lnTo>
                                  <a:lnTo>
                                    <a:pt x="408" y="711"/>
                                  </a:lnTo>
                                  <a:lnTo>
                                    <a:pt x="412" y="720"/>
                                  </a:lnTo>
                                  <a:lnTo>
                                    <a:pt x="417" y="729"/>
                                  </a:lnTo>
                                  <a:lnTo>
                                    <a:pt x="421" y="739"/>
                                  </a:lnTo>
                                  <a:lnTo>
                                    <a:pt x="426" y="748"/>
                                  </a:lnTo>
                                  <a:lnTo>
                                    <a:pt x="431" y="753"/>
                                  </a:lnTo>
                                  <a:lnTo>
                                    <a:pt x="435" y="762"/>
                                  </a:lnTo>
                                  <a:lnTo>
                                    <a:pt x="440" y="771"/>
                                  </a:lnTo>
                                  <a:lnTo>
                                    <a:pt x="445" y="780"/>
                                  </a:lnTo>
                                  <a:lnTo>
                                    <a:pt x="449" y="790"/>
                                  </a:lnTo>
                                  <a:lnTo>
                                    <a:pt x="454" y="799"/>
                                  </a:lnTo>
                                  <a:lnTo>
                                    <a:pt x="458" y="808"/>
                                  </a:lnTo>
                                  <a:lnTo>
                                    <a:pt x="463" y="813"/>
                                  </a:lnTo>
                                  <a:lnTo>
                                    <a:pt x="468" y="822"/>
                                  </a:lnTo>
                                  <a:lnTo>
                                    <a:pt x="472" y="832"/>
                                  </a:lnTo>
                                  <a:lnTo>
                                    <a:pt x="477" y="841"/>
                                  </a:lnTo>
                                  <a:lnTo>
                                    <a:pt x="482" y="850"/>
                                  </a:lnTo>
                                  <a:lnTo>
                                    <a:pt x="486" y="859"/>
                                  </a:lnTo>
                                  <a:lnTo>
                                    <a:pt x="491" y="864"/>
                                  </a:lnTo>
                                  <a:lnTo>
                                    <a:pt x="496" y="873"/>
                                  </a:lnTo>
                                  <a:lnTo>
                                    <a:pt x="500" y="883"/>
                                  </a:lnTo>
                                  <a:lnTo>
                                    <a:pt x="505" y="892"/>
                                  </a:lnTo>
                                  <a:lnTo>
                                    <a:pt x="509" y="901"/>
                                  </a:lnTo>
                                  <a:lnTo>
                                    <a:pt x="514" y="910"/>
                                  </a:lnTo>
                                  <a:lnTo>
                                    <a:pt x="519" y="915"/>
                                  </a:lnTo>
                                  <a:lnTo>
                                    <a:pt x="523" y="924"/>
                                  </a:lnTo>
                                  <a:lnTo>
                                    <a:pt x="528" y="934"/>
                                  </a:lnTo>
                                  <a:lnTo>
                                    <a:pt x="533" y="943"/>
                                  </a:lnTo>
                                  <a:lnTo>
                                    <a:pt x="537" y="952"/>
                                  </a:lnTo>
                                  <a:lnTo>
                                    <a:pt x="542" y="962"/>
                                  </a:lnTo>
                                  <a:lnTo>
                                    <a:pt x="546" y="966"/>
                                  </a:lnTo>
                                  <a:lnTo>
                                    <a:pt x="551" y="976"/>
                                  </a:lnTo>
                                  <a:lnTo>
                                    <a:pt x="556" y="985"/>
                                  </a:lnTo>
                                  <a:lnTo>
                                    <a:pt x="560" y="994"/>
                                  </a:lnTo>
                                  <a:lnTo>
                                    <a:pt x="565" y="1003"/>
                                  </a:lnTo>
                                  <a:lnTo>
                                    <a:pt x="570" y="1013"/>
                                  </a:lnTo>
                                  <a:lnTo>
                                    <a:pt x="574" y="1017"/>
                                  </a:lnTo>
                                  <a:lnTo>
                                    <a:pt x="579" y="1027"/>
                                  </a:lnTo>
                                  <a:lnTo>
                                    <a:pt x="584" y="1036"/>
                                  </a:lnTo>
                                  <a:lnTo>
                                    <a:pt x="588" y="1045"/>
                                  </a:lnTo>
                                  <a:lnTo>
                                    <a:pt x="593" y="1054"/>
                                  </a:lnTo>
                                  <a:lnTo>
                                    <a:pt x="597" y="1064"/>
                                  </a:lnTo>
                                  <a:lnTo>
                                    <a:pt x="602" y="1068"/>
                                  </a:lnTo>
                                  <a:lnTo>
                                    <a:pt x="607" y="1078"/>
                                  </a:lnTo>
                                  <a:lnTo>
                                    <a:pt x="611" y="1087"/>
                                  </a:lnTo>
                                  <a:lnTo>
                                    <a:pt x="616" y="1096"/>
                                  </a:lnTo>
                                  <a:lnTo>
                                    <a:pt x="621" y="1106"/>
                                  </a:lnTo>
                                  <a:lnTo>
                                    <a:pt x="625" y="1115"/>
                                  </a:lnTo>
                                  <a:lnTo>
                                    <a:pt x="630" y="1120"/>
                                  </a:lnTo>
                                  <a:lnTo>
                                    <a:pt x="634" y="1129"/>
                                  </a:lnTo>
                                  <a:lnTo>
                                    <a:pt x="639" y="1138"/>
                                  </a:lnTo>
                                  <a:lnTo>
                                    <a:pt x="644" y="1147"/>
                                  </a:lnTo>
                                  <a:lnTo>
                                    <a:pt x="648" y="1157"/>
                                  </a:lnTo>
                                  <a:lnTo>
                                    <a:pt x="653" y="1166"/>
                                  </a:lnTo>
                                  <a:lnTo>
                                    <a:pt x="658" y="1171"/>
                                  </a:lnTo>
                                  <a:lnTo>
                                    <a:pt x="662" y="1180"/>
                                  </a:lnTo>
                                  <a:lnTo>
                                    <a:pt x="667" y="1189"/>
                                  </a:lnTo>
                                  <a:lnTo>
                                    <a:pt x="671" y="1198"/>
                                  </a:lnTo>
                                  <a:lnTo>
                                    <a:pt x="676" y="1208"/>
                                  </a:lnTo>
                                  <a:lnTo>
                                    <a:pt x="681" y="1212"/>
                                  </a:lnTo>
                                  <a:lnTo>
                                    <a:pt x="685" y="1222"/>
                                  </a:lnTo>
                                  <a:lnTo>
                                    <a:pt x="690" y="1231"/>
                                  </a:lnTo>
                                  <a:lnTo>
                                    <a:pt x="695" y="1240"/>
                                  </a:lnTo>
                                  <a:lnTo>
                                    <a:pt x="699" y="1250"/>
                                  </a:lnTo>
                                  <a:lnTo>
                                    <a:pt x="704" y="1254"/>
                                  </a:lnTo>
                                  <a:lnTo>
                                    <a:pt x="709" y="1264"/>
                                  </a:lnTo>
                                  <a:lnTo>
                                    <a:pt x="713" y="1273"/>
                                  </a:lnTo>
                                  <a:lnTo>
                                    <a:pt x="718" y="1282"/>
                                  </a:lnTo>
                                  <a:lnTo>
                                    <a:pt x="722" y="1291"/>
                                  </a:lnTo>
                                  <a:lnTo>
                                    <a:pt x="727" y="1296"/>
                                  </a:lnTo>
                                  <a:lnTo>
                                    <a:pt x="732" y="1305"/>
                                  </a:lnTo>
                                  <a:lnTo>
                                    <a:pt x="736" y="1310"/>
                                  </a:lnTo>
                                </a:path>
                              </a:pathLst>
                            </a:custGeom>
                            <a:noFill/>
                            <a:ln w="15875" cap="rnd">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Freeform 2076"/>
                          <wps:cNvSpPr>
                            <a:spLocks/>
                          </wps:cNvSpPr>
                          <wps:spPr bwMode="auto">
                            <a:xfrm>
                              <a:off x="2095" y="9804"/>
                              <a:ext cx="221" cy="1"/>
                            </a:xfrm>
                            <a:custGeom>
                              <a:avLst/>
                              <a:gdLst>
                                <a:gd name="T0" fmla="*/ 5 w 292"/>
                                <a:gd name="T1" fmla="*/ 14 w 292"/>
                                <a:gd name="T2" fmla="*/ 23 w 292"/>
                                <a:gd name="T3" fmla="*/ 32 w 292"/>
                                <a:gd name="T4" fmla="*/ 42 w 292"/>
                                <a:gd name="T5" fmla="*/ 51 w 292"/>
                                <a:gd name="T6" fmla="*/ 60 w 292"/>
                                <a:gd name="T7" fmla="*/ 69 w 292"/>
                                <a:gd name="T8" fmla="*/ 79 w 292"/>
                                <a:gd name="T9" fmla="*/ 88 w 292"/>
                                <a:gd name="T10" fmla="*/ 97 w 292"/>
                                <a:gd name="T11" fmla="*/ 106 w 292"/>
                                <a:gd name="T12" fmla="*/ 116 w 292"/>
                                <a:gd name="T13" fmla="*/ 125 w 292"/>
                                <a:gd name="T14" fmla="*/ 134 w 292"/>
                                <a:gd name="T15" fmla="*/ 144 w 292"/>
                                <a:gd name="T16" fmla="*/ 153 w 292"/>
                                <a:gd name="T17" fmla="*/ 162 w 292"/>
                                <a:gd name="T18" fmla="*/ 171 w 292"/>
                                <a:gd name="T19" fmla="*/ 181 w 292"/>
                                <a:gd name="T20" fmla="*/ 190 w 292"/>
                                <a:gd name="T21" fmla="*/ 199 w 292"/>
                                <a:gd name="T22" fmla="*/ 208 w 292"/>
                                <a:gd name="T23" fmla="*/ 218 w 292"/>
                                <a:gd name="T24" fmla="*/ 227 w 292"/>
                                <a:gd name="T25" fmla="*/ 236 w 292"/>
                                <a:gd name="T26" fmla="*/ 245 w 292"/>
                                <a:gd name="T27" fmla="*/ 255 w 292"/>
                                <a:gd name="T28" fmla="*/ 264 w 292"/>
                                <a:gd name="T29" fmla="*/ 273 w 292"/>
                                <a:gd name="T30" fmla="*/ 282 w 292"/>
                                <a:gd name="T31" fmla="*/ 292 w 292"/>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Lst>
                              <a:rect l="0" t="0" r="r" b="b"/>
                              <a:pathLst>
                                <a:path w="292">
                                  <a:moveTo>
                                    <a:pt x="0" y="0"/>
                                  </a:moveTo>
                                  <a:lnTo>
                                    <a:pt x="5" y="0"/>
                                  </a:lnTo>
                                  <a:lnTo>
                                    <a:pt x="9" y="0"/>
                                  </a:lnTo>
                                  <a:lnTo>
                                    <a:pt x="14" y="0"/>
                                  </a:lnTo>
                                  <a:lnTo>
                                    <a:pt x="19" y="0"/>
                                  </a:lnTo>
                                  <a:lnTo>
                                    <a:pt x="23" y="0"/>
                                  </a:lnTo>
                                  <a:lnTo>
                                    <a:pt x="28" y="0"/>
                                  </a:lnTo>
                                  <a:lnTo>
                                    <a:pt x="32" y="0"/>
                                  </a:lnTo>
                                  <a:lnTo>
                                    <a:pt x="37" y="0"/>
                                  </a:lnTo>
                                  <a:lnTo>
                                    <a:pt x="42" y="0"/>
                                  </a:lnTo>
                                  <a:lnTo>
                                    <a:pt x="46" y="0"/>
                                  </a:lnTo>
                                  <a:lnTo>
                                    <a:pt x="51" y="0"/>
                                  </a:lnTo>
                                  <a:lnTo>
                                    <a:pt x="56" y="0"/>
                                  </a:lnTo>
                                  <a:lnTo>
                                    <a:pt x="60" y="0"/>
                                  </a:lnTo>
                                  <a:lnTo>
                                    <a:pt x="65" y="0"/>
                                  </a:lnTo>
                                  <a:lnTo>
                                    <a:pt x="69" y="0"/>
                                  </a:lnTo>
                                  <a:lnTo>
                                    <a:pt x="74" y="0"/>
                                  </a:lnTo>
                                  <a:lnTo>
                                    <a:pt x="79" y="0"/>
                                  </a:lnTo>
                                  <a:lnTo>
                                    <a:pt x="83" y="0"/>
                                  </a:lnTo>
                                  <a:lnTo>
                                    <a:pt x="88" y="0"/>
                                  </a:lnTo>
                                  <a:lnTo>
                                    <a:pt x="93" y="0"/>
                                  </a:lnTo>
                                  <a:lnTo>
                                    <a:pt x="97" y="0"/>
                                  </a:lnTo>
                                  <a:lnTo>
                                    <a:pt x="102" y="0"/>
                                  </a:lnTo>
                                  <a:lnTo>
                                    <a:pt x="106" y="0"/>
                                  </a:lnTo>
                                  <a:lnTo>
                                    <a:pt x="111" y="0"/>
                                  </a:lnTo>
                                  <a:lnTo>
                                    <a:pt x="116" y="0"/>
                                  </a:lnTo>
                                  <a:lnTo>
                                    <a:pt x="120" y="0"/>
                                  </a:lnTo>
                                  <a:lnTo>
                                    <a:pt x="125" y="0"/>
                                  </a:lnTo>
                                  <a:lnTo>
                                    <a:pt x="130" y="0"/>
                                  </a:lnTo>
                                  <a:lnTo>
                                    <a:pt x="134" y="0"/>
                                  </a:lnTo>
                                  <a:lnTo>
                                    <a:pt x="139" y="0"/>
                                  </a:lnTo>
                                  <a:lnTo>
                                    <a:pt x="144" y="0"/>
                                  </a:lnTo>
                                  <a:lnTo>
                                    <a:pt x="148" y="0"/>
                                  </a:lnTo>
                                  <a:lnTo>
                                    <a:pt x="153" y="0"/>
                                  </a:lnTo>
                                  <a:lnTo>
                                    <a:pt x="157" y="0"/>
                                  </a:lnTo>
                                  <a:lnTo>
                                    <a:pt x="162" y="0"/>
                                  </a:lnTo>
                                  <a:lnTo>
                                    <a:pt x="167" y="0"/>
                                  </a:lnTo>
                                  <a:lnTo>
                                    <a:pt x="171" y="0"/>
                                  </a:lnTo>
                                  <a:lnTo>
                                    <a:pt x="176" y="0"/>
                                  </a:lnTo>
                                  <a:lnTo>
                                    <a:pt x="181" y="0"/>
                                  </a:lnTo>
                                  <a:lnTo>
                                    <a:pt x="185" y="0"/>
                                  </a:lnTo>
                                  <a:lnTo>
                                    <a:pt x="190" y="0"/>
                                  </a:lnTo>
                                  <a:lnTo>
                                    <a:pt x="194" y="0"/>
                                  </a:lnTo>
                                  <a:lnTo>
                                    <a:pt x="199" y="0"/>
                                  </a:lnTo>
                                  <a:lnTo>
                                    <a:pt x="204" y="0"/>
                                  </a:lnTo>
                                  <a:lnTo>
                                    <a:pt x="208" y="0"/>
                                  </a:lnTo>
                                  <a:lnTo>
                                    <a:pt x="213" y="0"/>
                                  </a:lnTo>
                                  <a:lnTo>
                                    <a:pt x="218" y="0"/>
                                  </a:lnTo>
                                  <a:lnTo>
                                    <a:pt x="222" y="0"/>
                                  </a:lnTo>
                                  <a:lnTo>
                                    <a:pt x="227" y="0"/>
                                  </a:lnTo>
                                  <a:lnTo>
                                    <a:pt x="232" y="0"/>
                                  </a:lnTo>
                                  <a:lnTo>
                                    <a:pt x="236" y="0"/>
                                  </a:lnTo>
                                  <a:lnTo>
                                    <a:pt x="241" y="0"/>
                                  </a:lnTo>
                                  <a:lnTo>
                                    <a:pt x="245" y="0"/>
                                  </a:lnTo>
                                  <a:lnTo>
                                    <a:pt x="250" y="0"/>
                                  </a:lnTo>
                                  <a:lnTo>
                                    <a:pt x="255" y="0"/>
                                  </a:lnTo>
                                  <a:lnTo>
                                    <a:pt x="259" y="0"/>
                                  </a:lnTo>
                                  <a:lnTo>
                                    <a:pt x="264" y="0"/>
                                  </a:lnTo>
                                  <a:lnTo>
                                    <a:pt x="269" y="0"/>
                                  </a:lnTo>
                                  <a:lnTo>
                                    <a:pt x="273" y="0"/>
                                  </a:lnTo>
                                  <a:lnTo>
                                    <a:pt x="278" y="0"/>
                                  </a:lnTo>
                                  <a:lnTo>
                                    <a:pt x="282" y="0"/>
                                  </a:lnTo>
                                  <a:lnTo>
                                    <a:pt x="287" y="0"/>
                                  </a:lnTo>
                                  <a:lnTo>
                                    <a:pt x="292" y="0"/>
                                  </a:lnTo>
                                </a:path>
                              </a:pathLst>
                            </a:custGeom>
                            <a:noFill/>
                            <a:ln w="158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Rectangle 2077"/>
                          <wps:cNvSpPr>
                            <a:spLocks noChangeArrowheads="1"/>
                          </wps:cNvSpPr>
                          <wps:spPr bwMode="auto">
                            <a:xfrm>
                              <a:off x="9920" y="10390"/>
                              <a:ext cx="37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465B74" w:rsidRDefault="008A67DF" w:rsidP="008A67DF">
                                <w:pPr>
                                  <w:jc w:val="center"/>
                                  <w:rPr>
                                    <w:spacing w:val="-6"/>
                                    <w:sz w:val="20"/>
                                  </w:rPr>
                                </w:pPr>
                                <w:r>
                                  <w:rPr>
                                    <w:b/>
                                    <w:bCs/>
                                    <w:color w:val="000000"/>
                                    <w:spacing w:val="-6"/>
                                    <w:sz w:val="20"/>
                                    <w:lang w:val="en-US"/>
                                  </w:rPr>
                                  <w:t>t</w:t>
                                </w:r>
                                <w:r w:rsidRPr="00465B74">
                                  <w:rPr>
                                    <w:b/>
                                    <w:bCs/>
                                    <w:color w:val="000000"/>
                                    <w:spacing w:val="-6"/>
                                    <w:sz w:val="20"/>
                                    <w:lang w:val="en-US"/>
                                  </w:rPr>
                                  <w:t xml:space="preserve"> (</w:t>
                                </w:r>
                                <w:r>
                                  <w:rPr>
                                    <w:b/>
                                    <w:bCs/>
                                    <w:color w:val="000000"/>
                                    <w:spacing w:val="-6"/>
                                    <w:sz w:val="20"/>
                                    <w:lang w:val="en-US"/>
                                  </w:rPr>
                                  <w:t>s</w:t>
                                </w:r>
                                <w:r w:rsidRPr="00465B74">
                                  <w:rPr>
                                    <w:b/>
                                    <w:bCs/>
                                    <w:color w:val="000000"/>
                                    <w:spacing w:val="-6"/>
                                    <w:sz w:val="20"/>
                                    <w:lang w:val="en-US"/>
                                  </w:rPr>
                                  <w:t>)</w:t>
                                </w:r>
                              </w:p>
                            </w:txbxContent>
                          </wps:txbx>
                          <wps:bodyPr rot="0" vert="horz" wrap="square" lIns="0" tIns="0" rIns="0" bIns="0" anchor="t" anchorCtr="0" upright="1">
                            <a:noAutofit/>
                          </wps:bodyPr>
                        </wps:wsp>
                        <wps:wsp>
                          <wps:cNvPr id="1990" name="Line 2078"/>
                          <wps:cNvCnPr>
                            <a:cxnSpLocks noChangeShapeType="1"/>
                          </wps:cNvCnPr>
                          <wps:spPr bwMode="auto">
                            <a:xfrm flipV="1">
                              <a:off x="2881"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 name="Line 2079"/>
                          <wps:cNvCnPr>
                            <a:cxnSpLocks noChangeShapeType="1"/>
                          </wps:cNvCnPr>
                          <wps:spPr bwMode="auto">
                            <a:xfrm flipV="1">
                              <a:off x="3444"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2080"/>
                          <wps:cNvCnPr>
                            <a:cxnSpLocks noChangeShapeType="1"/>
                          </wps:cNvCnPr>
                          <wps:spPr bwMode="auto">
                            <a:xfrm flipV="1">
                              <a:off x="4009"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Line 2081"/>
                          <wps:cNvCnPr>
                            <a:cxnSpLocks noChangeShapeType="1"/>
                          </wps:cNvCnPr>
                          <wps:spPr bwMode="auto">
                            <a:xfrm flipV="1">
                              <a:off x="4573"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Line 2082"/>
                          <wps:cNvCnPr>
                            <a:cxnSpLocks noChangeShapeType="1"/>
                          </wps:cNvCnPr>
                          <wps:spPr bwMode="auto">
                            <a:xfrm flipV="1">
                              <a:off x="5132"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Line 2083"/>
                          <wps:cNvCnPr>
                            <a:cxnSpLocks noChangeShapeType="1"/>
                          </wps:cNvCnPr>
                          <wps:spPr bwMode="auto">
                            <a:xfrm flipV="1">
                              <a:off x="5697"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Line 2084"/>
                          <wps:cNvCnPr>
                            <a:cxnSpLocks noChangeShapeType="1"/>
                          </wps:cNvCnPr>
                          <wps:spPr bwMode="auto">
                            <a:xfrm flipV="1">
                              <a:off x="6261"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2085"/>
                          <wps:cNvCnPr>
                            <a:cxnSpLocks noChangeShapeType="1"/>
                          </wps:cNvCnPr>
                          <wps:spPr bwMode="auto">
                            <a:xfrm flipV="1">
                              <a:off x="6826"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 name="Line 2086"/>
                          <wps:cNvCnPr>
                            <a:cxnSpLocks noChangeShapeType="1"/>
                          </wps:cNvCnPr>
                          <wps:spPr bwMode="auto">
                            <a:xfrm flipV="1">
                              <a:off x="7389"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 name="Line 2087"/>
                          <wps:cNvCnPr>
                            <a:cxnSpLocks noChangeShapeType="1"/>
                          </wps:cNvCnPr>
                          <wps:spPr bwMode="auto">
                            <a:xfrm flipV="1">
                              <a:off x="7948"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Line 2088"/>
                          <wps:cNvCnPr>
                            <a:cxnSpLocks noChangeShapeType="1"/>
                          </wps:cNvCnPr>
                          <wps:spPr bwMode="auto">
                            <a:xfrm flipV="1">
                              <a:off x="8513"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Line 2089"/>
                          <wps:cNvCnPr>
                            <a:cxnSpLocks noChangeShapeType="1"/>
                          </wps:cNvCnPr>
                          <wps:spPr bwMode="auto">
                            <a:xfrm flipV="1">
                              <a:off x="9077"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7" name="Line 2090"/>
                          <wps:cNvCnPr>
                            <a:cxnSpLocks noChangeShapeType="1"/>
                          </wps:cNvCnPr>
                          <wps:spPr bwMode="auto">
                            <a:xfrm flipV="1">
                              <a:off x="9642" y="1074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 name="Line 2091"/>
                          <wps:cNvCnPr>
                            <a:cxnSpLocks noChangeShapeType="1"/>
                          </wps:cNvCnPr>
                          <wps:spPr bwMode="auto">
                            <a:xfrm>
                              <a:off x="2284" y="12720"/>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9" name="Line 2092"/>
                          <wps:cNvCnPr>
                            <a:cxnSpLocks noChangeShapeType="1"/>
                          </wps:cNvCnPr>
                          <wps:spPr bwMode="auto">
                            <a:xfrm>
                              <a:off x="2284" y="12234"/>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 name="Line 2093"/>
                          <wps:cNvCnPr>
                            <a:cxnSpLocks noChangeShapeType="1"/>
                          </wps:cNvCnPr>
                          <wps:spPr bwMode="auto">
                            <a:xfrm>
                              <a:off x="2284" y="11748"/>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 name="Line 2094"/>
                          <wps:cNvCnPr>
                            <a:cxnSpLocks noChangeShapeType="1"/>
                          </wps:cNvCnPr>
                          <wps:spPr bwMode="auto">
                            <a:xfrm>
                              <a:off x="2284" y="11262"/>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 name="Line 2095"/>
                          <wps:cNvCnPr>
                            <a:cxnSpLocks noChangeShapeType="1"/>
                          </wps:cNvCnPr>
                          <wps:spPr bwMode="auto">
                            <a:xfrm>
                              <a:off x="2284" y="10290"/>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3" name="Line 2096"/>
                          <wps:cNvCnPr>
                            <a:cxnSpLocks noChangeShapeType="1"/>
                          </wps:cNvCnPr>
                          <wps:spPr bwMode="auto">
                            <a:xfrm>
                              <a:off x="2284" y="9804"/>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4" name="Line 2097"/>
                          <wps:cNvCnPr>
                            <a:cxnSpLocks noChangeShapeType="1"/>
                          </wps:cNvCnPr>
                          <wps:spPr bwMode="auto">
                            <a:xfrm>
                              <a:off x="2284" y="9318"/>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Line 2098"/>
                          <wps:cNvCnPr>
                            <a:cxnSpLocks noChangeShapeType="1"/>
                          </wps:cNvCnPr>
                          <wps:spPr bwMode="auto">
                            <a:xfrm>
                              <a:off x="2284" y="8832"/>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Line 2099"/>
                          <wps:cNvCnPr>
                            <a:cxnSpLocks noChangeShapeType="1"/>
                          </wps:cNvCnPr>
                          <wps:spPr bwMode="auto">
                            <a:xfrm>
                              <a:off x="9079" y="9836"/>
                              <a:ext cx="1" cy="93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7" name="Line 2100"/>
                          <wps:cNvCnPr>
                            <a:cxnSpLocks noChangeShapeType="1"/>
                          </wps:cNvCnPr>
                          <wps:spPr bwMode="auto">
                            <a:xfrm flipV="1">
                              <a:off x="7945" y="8836"/>
                              <a:ext cx="1" cy="193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8" name="Line 2101"/>
                          <wps:cNvCnPr>
                            <a:cxnSpLocks noChangeShapeType="1"/>
                          </wps:cNvCnPr>
                          <wps:spPr bwMode="auto">
                            <a:xfrm flipV="1">
                              <a:off x="4574" y="10776"/>
                              <a:ext cx="1" cy="193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9" name="Line 2102"/>
                          <wps:cNvCnPr>
                            <a:cxnSpLocks noChangeShapeType="1"/>
                          </wps:cNvCnPr>
                          <wps:spPr bwMode="auto">
                            <a:xfrm>
                              <a:off x="1925" y="9801"/>
                              <a:ext cx="181" cy="1"/>
                            </a:xfrm>
                            <a:prstGeom prst="line">
                              <a:avLst/>
                            </a:prstGeom>
                            <a:noFill/>
                            <a:ln w="158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1060" name="Oval 2103"/>
                          <wps:cNvSpPr>
                            <a:spLocks noChangeAspect="1" noChangeArrowheads="1"/>
                          </wps:cNvSpPr>
                          <wps:spPr bwMode="auto">
                            <a:xfrm>
                              <a:off x="4548" y="12690"/>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Oval 2104"/>
                          <wps:cNvSpPr>
                            <a:spLocks noChangeAspect="1" noChangeArrowheads="1"/>
                          </wps:cNvSpPr>
                          <wps:spPr bwMode="auto">
                            <a:xfrm>
                              <a:off x="7924" y="8802"/>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Oval 2105"/>
                          <wps:cNvSpPr>
                            <a:spLocks noChangeAspect="1" noChangeArrowheads="1"/>
                          </wps:cNvSpPr>
                          <wps:spPr bwMode="auto">
                            <a:xfrm>
                              <a:off x="9048" y="9774"/>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Rectangle 2106"/>
                          <wps:cNvSpPr>
                            <a:spLocks noChangeArrowheads="1"/>
                          </wps:cNvSpPr>
                          <wps:spPr bwMode="auto">
                            <a:xfrm>
                              <a:off x="2064" y="10766"/>
                              <a:ext cx="3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D9375E" w:rsidRDefault="008A67DF" w:rsidP="008A67DF">
                                <w:pPr>
                                  <w:jc w:val="center"/>
                                  <w:rPr>
                                    <w:spacing w:val="-6"/>
                                    <w:sz w:val="18"/>
                                    <w:szCs w:val="18"/>
                                  </w:rPr>
                                </w:pPr>
                                <w:r>
                                  <w:rPr>
                                    <w:b/>
                                    <w:bCs/>
                                    <w:color w:val="000000"/>
                                    <w:spacing w:val="-6"/>
                                    <w:sz w:val="18"/>
                                    <w:szCs w:val="18"/>
                                    <w:lang w:val="en-US"/>
                                  </w:rPr>
                                  <w:t>0</w:t>
                                </w:r>
                              </w:p>
                            </w:txbxContent>
                          </wps:txbx>
                          <wps:bodyPr rot="0" vert="horz" wrap="square" lIns="0" tIns="0" rIns="0" bIns="0" anchor="t" anchorCtr="0" upright="1">
                            <a:noAutofit/>
                          </wps:bodyPr>
                        </wps:wsp>
                        <wps:wsp>
                          <wps:cNvPr id="1064" name="Rectangle 2107"/>
                          <wps:cNvSpPr>
                            <a:spLocks noChangeArrowheads="1"/>
                          </wps:cNvSpPr>
                          <wps:spPr bwMode="auto">
                            <a:xfrm>
                              <a:off x="2009" y="9786"/>
                              <a:ext cx="37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465B74" w:rsidRDefault="008A67DF" w:rsidP="008A67DF">
                                <w:pPr>
                                  <w:jc w:val="center"/>
                                  <w:rPr>
                                    <w:spacing w:val="-6"/>
                                    <w:sz w:val="20"/>
                                  </w:rPr>
                                </w:pPr>
                                <w:r>
                                  <w:rPr>
                                    <w:b/>
                                    <w:bCs/>
                                    <w:color w:val="000000"/>
                                    <w:spacing w:val="-6"/>
                                    <w:sz w:val="20"/>
                                    <w:lang w:val="en-US"/>
                                  </w:rPr>
                                  <w:t>20</w:t>
                                </w:r>
                              </w:p>
                            </w:txbxContent>
                          </wps:txbx>
                          <wps:bodyPr rot="0" vert="horz" wrap="square" lIns="0" tIns="0" rIns="0" bIns="0" anchor="t" anchorCtr="0" upright="1">
                            <a:noAutofit/>
                          </wps:bodyPr>
                        </wps:wsp>
                        <wps:wsp>
                          <wps:cNvPr id="1065" name="Rectangle 2108"/>
                          <wps:cNvSpPr>
                            <a:spLocks noChangeArrowheads="1"/>
                          </wps:cNvSpPr>
                          <wps:spPr bwMode="auto">
                            <a:xfrm>
                              <a:off x="2013" y="8806"/>
                              <a:ext cx="37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465B74" w:rsidRDefault="008A67DF" w:rsidP="008A67DF">
                                <w:pPr>
                                  <w:jc w:val="center"/>
                                  <w:rPr>
                                    <w:spacing w:val="-6"/>
                                    <w:sz w:val="20"/>
                                  </w:rPr>
                                </w:pPr>
                                <w:r>
                                  <w:rPr>
                                    <w:b/>
                                    <w:bCs/>
                                    <w:color w:val="000000"/>
                                    <w:spacing w:val="-6"/>
                                    <w:sz w:val="20"/>
                                    <w:lang w:val="en-US"/>
                                  </w:rPr>
                                  <w:t>40</w:t>
                                </w:r>
                              </w:p>
                            </w:txbxContent>
                          </wps:txbx>
                          <wps:bodyPr rot="0" vert="horz" wrap="square" lIns="0" tIns="0" rIns="0" bIns="0" anchor="t" anchorCtr="0" upright="1">
                            <a:noAutofit/>
                          </wps:bodyPr>
                        </wps:wsp>
                        <wps:wsp>
                          <wps:cNvPr id="1066" name="Rectangle 2109"/>
                          <wps:cNvSpPr>
                            <a:spLocks noChangeArrowheads="1"/>
                          </wps:cNvSpPr>
                          <wps:spPr bwMode="auto">
                            <a:xfrm>
                              <a:off x="1981" y="12682"/>
                              <a:ext cx="37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465B74" w:rsidRDefault="008A67DF" w:rsidP="008A67DF">
                                <w:pPr>
                                  <w:jc w:val="center"/>
                                  <w:rPr>
                                    <w:spacing w:val="-6"/>
                                    <w:sz w:val="20"/>
                                  </w:rPr>
                                </w:pPr>
                                <w:r>
                                  <w:rPr>
                                    <w:b/>
                                    <w:bCs/>
                                    <w:color w:val="000000"/>
                                    <w:spacing w:val="-6"/>
                                    <w:sz w:val="20"/>
                                    <w:lang w:val="en-US"/>
                                  </w:rPr>
                                  <w:t>-40</w:t>
                                </w:r>
                              </w:p>
                            </w:txbxContent>
                          </wps:txbx>
                          <wps:bodyPr rot="0" vert="horz" wrap="square" lIns="0" tIns="0" rIns="0" bIns="0" anchor="t" anchorCtr="0" upright="1">
                            <a:noAutofit/>
                          </wps:bodyPr>
                        </wps:wsp>
                        <wps:wsp>
                          <wps:cNvPr id="1067" name="Rectangle 2110"/>
                          <wps:cNvSpPr>
                            <a:spLocks noChangeArrowheads="1"/>
                          </wps:cNvSpPr>
                          <wps:spPr bwMode="auto">
                            <a:xfrm>
                              <a:off x="1981" y="11723"/>
                              <a:ext cx="37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465B74" w:rsidRDefault="008A67DF" w:rsidP="008A67DF">
                                <w:pPr>
                                  <w:jc w:val="center"/>
                                  <w:rPr>
                                    <w:spacing w:val="-6"/>
                                    <w:sz w:val="20"/>
                                  </w:rPr>
                                </w:pPr>
                                <w:r>
                                  <w:rPr>
                                    <w:b/>
                                    <w:bCs/>
                                    <w:color w:val="000000"/>
                                    <w:spacing w:val="-6"/>
                                    <w:sz w:val="20"/>
                                    <w:lang w:val="en-US"/>
                                  </w:rPr>
                                  <w:t>-20</w:t>
                                </w:r>
                              </w:p>
                            </w:txbxContent>
                          </wps:txbx>
                          <wps:bodyPr rot="0" vert="horz" wrap="square" lIns="0" tIns="0" rIns="0" bIns="0" anchor="t" anchorCtr="0" upright="1">
                            <a:noAutofit/>
                          </wps:bodyPr>
                        </wps:wsp>
                        <wps:wsp>
                          <wps:cNvPr id="1068" name="Rectangle 2111"/>
                          <wps:cNvSpPr>
                            <a:spLocks noChangeArrowheads="1"/>
                          </wps:cNvSpPr>
                          <wps:spPr bwMode="auto">
                            <a:xfrm>
                              <a:off x="8864" y="10778"/>
                              <a:ext cx="381"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C60736" w:rsidRDefault="008A67DF" w:rsidP="008A67DF">
                                <w:r w:rsidRPr="00C60736">
                                  <w:rPr>
                                    <w:position w:val="-10"/>
                                  </w:rPr>
                                  <w:object w:dxaOrig="380" w:dyaOrig="320">
                                    <v:shape id="_x0000_i1046" type="#_x0000_t75" style="width:19.2pt;height:15.6pt" o:ole="">
                                      <v:imagedata r:id="rId59" o:title=""/>
                                    </v:shape>
                                    <o:OLEObject Type="Embed" ProgID="Equation.3" ShapeID="_x0000_i1046" DrawAspect="Content" ObjectID="_1681379728" r:id="rId60"/>
                                  </w:object>
                                </w:r>
                              </w:p>
                            </w:txbxContent>
                          </wps:txbx>
                          <wps:bodyPr rot="0" vert="horz" wrap="none" lIns="0" tIns="0" rIns="0" bIns="0" anchor="t" anchorCtr="0" upright="1">
                            <a:spAutoFit/>
                          </wps:bodyPr>
                        </wps:wsp>
                        <wps:wsp>
                          <wps:cNvPr id="1069" name="Line 2112"/>
                          <wps:cNvCnPr>
                            <a:cxnSpLocks noChangeShapeType="1"/>
                          </wps:cNvCnPr>
                          <wps:spPr bwMode="auto">
                            <a:xfrm flipV="1">
                              <a:off x="5690" y="10732"/>
                              <a:ext cx="1"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Rectangle 2113"/>
                          <wps:cNvSpPr>
                            <a:spLocks noChangeArrowheads="1"/>
                          </wps:cNvSpPr>
                          <wps:spPr bwMode="auto">
                            <a:xfrm>
                              <a:off x="5565" y="10770"/>
                              <a:ext cx="321"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C60736" w:rsidRDefault="008A67DF" w:rsidP="008A67DF">
                                <w:r w:rsidRPr="00C60736">
                                  <w:rPr>
                                    <w:position w:val="-10"/>
                                  </w:rPr>
                                  <w:object w:dxaOrig="320" w:dyaOrig="320">
                                    <v:shape id="_x0000_i1048" type="#_x0000_t75" style="width:15.6pt;height:15.6pt" o:ole="">
                                      <v:imagedata r:id="rId61" o:title=""/>
                                    </v:shape>
                                    <o:OLEObject Type="Embed" ProgID="Equation.3" ShapeID="_x0000_i1048" DrawAspect="Content" ObjectID="_1681379729" r:id="rId62"/>
                                  </w:object>
                                </w:r>
                              </w:p>
                            </w:txbxContent>
                          </wps:txbx>
                          <wps:bodyPr rot="0" vert="horz" wrap="none" lIns="0" tIns="0" rIns="0" bIns="0" anchor="t" anchorCtr="0" upright="1">
                            <a:spAutoFit/>
                          </wps:bodyPr>
                        </wps:wsp>
                      </wpg:wgp>
                    </wpc:wpc>
                  </a:graphicData>
                </a:graphic>
              </wp:inline>
            </w:drawing>
          </mc:Choice>
          <mc:Fallback>
            <w:pict>
              <v:group id="Καμβάς 2063" o:spid="_x0000_s1090" editas="canvas" style="width:419.35pt;height:243pt;mso-position-horizontal-relative:char;mso-position-vertical-relative:line" coordsize="53257,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">
                <v:shape id="_x0000_s1091" type="#_x0000_t75" style="position:absolute;width:53257;height:30861;visibility:visible;mso-wrap-style:square">
                  <v:fill o:detectmouseclick="t"/>
                  <v:path o:connecttype="none"/>
                </v:shape>
                <v:group id="Group 2065" o:spid="_x0000_s1092" style="position:absolute;width:53257;height:30861" coordorigin="1925,8346" coordsize="8387,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line id="Line 2066" o:spid="_x0000_s1093" style="position:absolute;visibility:visible;mso-wrap-style:square" from="2305,9805" to="9074,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" strokeweight=".25pt">
                    <v:stroke dashstyle="dash"/>
                  </v:line>
                  <v:line id="Line 2067" o:spid="_x0000_s1094" style="position:absolute;visibility:visible;mso-wrap-style:square" from="2337,12722" to="4520,1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" strokeweight=".25pt">
                    <v:stroke dashstyle="dash"/>
                  </v:line>
                  <v:line id="Line 2068" o:spid="_x0000_s1095" style="position:absolute;visibility:visible;mso-wrap-style:square" from="2321,8830" to="790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" strokeweight=".25pt">
                    <v:stroke dashstyle="dash"/>
                  </v:line>
                  <v:rect id="Rectangle 2069" o:spid="_x0000_s1096" style="position:absolute;left:2379;top:8346;width:466;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rsidR="008A67DF" w:rsidRPr="00465B74" w:rsidRDefault="008A67DF" w:rsidP="008A67DF">
                          <w:pPr>
                            <w:jc w:val="center"/>
                            <w:rPr>
                              <w:spacing w:val="-6"/>
                              <w:sz w:val="20"/>
                            </w:rPr>
                          </w:pPr>
                          <w:r w:rsidRPr="00465B74">
                            <w:rPr>
                              <w:b/>
                              <w:bCs/>
                              <w:color w:val="000000"/>
                              <w:spacing w:val="-6"/>
                              <w:sz w:val="20"/>
                              <w:lang w:val="en-US"/>
                            </w:rPr>
                            <w:t>F (N)</w:t>
                          </w:r>
                        </w:p>
                      </w:txbxContent>
                    </v:textbox>
                  </v:rect>
                  <v:line id="Line 2070" o:spid="_x0000_s1097" style="position:absolute;visibility:visible;mso-wrap-style:square" from="1980,10776" to="10238,1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" strokeweight=".5pt">
                    <v:stroke endcap="round"/>
                  </v:line>
                  <v:shape id="Freeform 2071" o:spid="_x0000_s1098" style="position:absolute;left:10227;top:10745;width:85;height:57;visibility:visible;mso-wrap-style:square;v-text-anchor:top" coordsize="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" path="m,l23,23r,5l,51,,xe" fillcolor="black" strokeweight=".25pt">
                    <v:path arrowok="t" o:connecttype="custom" o:connectlocs="0,0;85,26;85,31;0,57;0,0" o:connectangles="0,0,0,0,0"/>
                  </v:shape>
                  <v:line id="Line 2072" o:spid="_x0000_s1099" style="position:absolute;visibility:visible;mso-wrap-style:square" from="2316,8362" to="2316,1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" strokeweight=".5pt">
                    <v:stroke endcap="round"/>
                  </v:line>
                  <v:shape id="Freeform 2073" o:spid="_x0000_s1100" style="position:absolute;left:2284;top:8346;width:59;height:85;visibility:visible;mso-wrap-style:square;v-text-anchor:top" coordsize="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" path="m,23l23,r5,l51,23,,23xe" fillcolor="black" strokeweight=".25pt">
                    <v:path arrowok="t" o:connecttype="custom" o:connectlocs="0,85;27,0;32,0;59,85;0,85" o:connectangles="0,0,0,0,0"/>
                  </v:shape>
                  <v:shape id="Freeform 2074" o:spid="_x0000_s1101" style="position:absolute;left:2316;top:8832;width:6761;height:3888;visibility:visible;mso-wrap-style:square;v-text-anchor:top" coordsize="5880,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" path="m,864r4,9l9,878r5,9l18,892r5,9l27,910r5,5l37,924r4,10l46,938r5,10l55,952r5,10l65,971r4,5l74,985r4,9l83,999r5,9l92,1017r5,5l102,1031r4,10l111,1045r4,9l120,1064r5,9l129,1078r5,9l139,1096r4,5l148,1110r5,10l157,1129r5,4l166,1143r5,9l176,1161r4,5l185,1175r5,10l194,1189r5,9l203,1208r5,9l213,1226r4,5l222,1240r5,10l231,1259r5,5l240,1273r5,9l250,1291r4,5l259,1305r5,10l268,1324r5,9l278,1338r4,9l287,1356r4,10l296,1375r5,5l305,1389r5,9l315,1408r4,9l324,1421r4,10l333,1440r5,9l342,1459r5,9l352,1473r4,9l361,1491r4,9l370,1510r5,4l379,1524r5,9l389,1542r4,10l398,1561r5,4l407,1575r5,9l416,1593r5,10l426,1612r4,5l435,1626r5,9l444,1644r5,10l453,1663r5,9l463,1677r4,9l472,1696r5,9l481,1714r5,9l491,1728r4,9l500,1747r4,9l509,1765r5,9l518,1779r5,9l528,1798r4,9l537,1816r4,10l546,1830r5,10l555,1849r5,9l565,1867r4,10l574,1881r4,10l583,1900r5,9l592,1918r5,10l602,1932r4,10l611,1951r5,9l620,1970r5,9l629,1984r5,9l639,2002r4,9l648,2021r5,9l657,2035r5,9l666,2053r5,9l676,2072r4,4l685,2086r5,9l694,2104r5,10l703,2118r5,10l713,2137r4,9l722,2155r5,5l731,2169r5,10l741,2188r4,5l750,2202r4,9l759,2220r5,5l768,2234r5,10l778,2253r4,9l787,2267r4,9l796,2285r5,5l805,2299r5,10l815,2318r4,5l824,2332r5,9l833,2350r5,5l842,2364r5,10l852,2378r4,10l861,2397r5,9l870,2411r5,9l879,2429r5,5l889,2443r4,10l898,2457r5,10l907,2476r5,5l916,2490r5,9l926,2504r4,9l935,2522r5,5l944,2536r5,5l954,2550r4,10l963,2564r4,9l972,2578r5,9l981,2597r5,4l991,2611r4,4l1000,2625r4,9l1009,2639r5,9l1018,2652r5,10l1028,2666r4,10l1037,2680r5,10l1046,2699r5,5l1055,2713r5,4l1065,2727r4,4l1074,2741r5,4l1083,2755r5,4l1092,2769r5,4l1102,2778r4,9l1111,2792r5,9l1120,2806r5,9l1129,2820r5,9l1139,2834r4,4l1148,2848r5,4l1157,2861r5,5l1167,2871r4,9l1176,2885r4,4l1185,2899r5,4l1194,2913r5,4l1204,2922r4,9l1213,2936r4,4l1222,2945r5,9l1231,2959r5,5l1241,2973r4,5l1250,2982r4,5l1259,2996r5,5l1268,3005r5,5l1278,3019r4,5l1287,3029r5,4l1296,3038r5,9l1305,3052r5,5l1315,3061r4,5l1324,3075r5,5l1333,3084r5,5l1342,3094r5,4l1352,3103r4,5l1361,3117r5,5l1370,3126r5,5l1380,3136r4,4l1389,3145r4,4l1398,3154r5,5l1407,3163r5,5l1417,3173r4,4l1426,3182r4,5l1435,3191r5,5l1444,3201r5,4l1454,3210r4,5l1463,3219r4,5l1472,3228r5,5l1481,3238r5,l1491,3242r4,5l1500,3252r5,4l1509,3261r5,5l1518,3270r5,l1528,3275r4,5l1537,3284r5,5l1546,3289r5,4l1555,3298r5,5l1565,3303r4,4l1574,3312r5,5l1583,3317r5,4l1593,3326r4,5l1602,3331r4,4l1611,3340r5,l1620,3345r5,4l1630,3349r4,5l1639,3354r4,5l1648,3363r5,l1657,3368r5,l1667,3372r4,5l1676,3377r4,5l1685,3382r5,4l1694,3386r5,5l1704,3391r4,5l1713,3396r5,4l1722,3400r5,5l1731,3405r5,l1741,3410r4,l1750,3414r5,l1759,3419r5,l1768,3419r5,5l1778,3424r4,l1787,3428r5,l1796,3428r5,5l1805,3433r5,l1815,3437r4,l1824,3437r5,l1833,3442r5,l1843,3442r4,l1852,3447r4,l1861,3447r5,l1870,3447r5,4l1880,3451r4,l1889,3451r4,l1898,3451r5,l1907,3451r5,5l1917,3456r4,l1926,3456r5,l1935,3456r5,l1944,3456r5,l1954,3456r4,l1963,3456r5,l1972,3456r5,l1981,3456r5,l1991,3456r4,l2000,3456r5,l2009,3451r5,l2018,3451r5,l2028,3451r4,l2037,3451r5,l2046,3447r5,l2056,3447r4,l2065,3447r4,-5l2074,3442r5,l2083,3442r5,-5l2093,3437r4,l2102,3437r4,-4l2111,3433r5,l2120,3428r5,l2130,3428r4,-4l2139,3424r5,l2148,3419r5,l2157,3419r5,-5l2167,3414r4,-4l2176,3410r5,l2185,3405r5,l2194,3400r5,l2204,3396r4,l2213,3391r5,l2222,3386r5,l2231,3382r5,l2241,3377r4,l2250,3372r5,l2259,3368r5,-5l2269,3363r4,-4l2278,3359r4,-5l2287,3349r5,l2296,3345r5,-5l2306,3340r4,-5l2315,3331r4,l2324,3326r5,-5l2333,3321r5,-4l2343,3312r4,-5l2352,3307r4,-4l2361,3298r5,-5l2370,3293r5,-4l2380,3284r4,-4l2389,3275r5,l2398,3270r5,-4l2407,3261r5,-5l2417,3252r4,-5l2426,3247r5,-5l2435,3238r5,-5l2444,3228r5,-4l2454,3219r4,-4l2463,3210r5,-5l2472,3201r5,-5l2482,3191r4,-4l2491,3182r4,-5l2500,3173r5,-5l2509,3163r5,-4l2519,3154r4,-5l2528,3145r4,-5l2537,3136r5,-5l2546,3126r5,-4l2556,3117r4,-5l2565,3108r4,-5l2574,3094r5,-5l2583,3084r5,-4l2593,3075r4,-4l2602,3066r5,-9l2611,3052r5,-5l2620,3043r5,-5l2630,3029r4,-5l2639,3019r5,-4l2648,3005r5,-4l2657,2996r5,-4l2667,2982r4,-4l2676,2973r5,-5l2685,2959r5,-5l2694,2950r5,-10l2704,2936r4,-5l2713,2927r5,-10l2722,2913r5,-5l2732,2899r4,-5l2741,2885r4,-5l2750,2875r5,-9l2759,2861r5,-4l2769,2848r4,-5l2778,2834r4,-5l2787,2820r5,-5l2796,2810r5,-9l2806,2796r4,-9l2815,2783r5,-10l2824,2769r5,-10l2833,2755r5,-10l2843,2741r4,-10l2852,2727r5,-10l2861,2713r5,-9l2870,2699r5,-9l2880,2685r4,-9l2889,2671r5,-9l2898,2657r5,-9l2907,2643r5,-9l2917,2625r4,-5l2926,2611r5,-5l2935,2597r5,-5l2945,2583r4,-10l2954,2569r4,-9l2963,2550r5,-4l2972,2536r5,-4l2982,2522r4,-9l2991,2508r4,-9l3000,2490r5,-5l3009,2476r5,-9l3019,2462r4,-9l3028,2443r5,-4l3037,2429r5,-9l3046,2416r5,-10l3056,2397r4,-5l3065,2383r5,-9l3074,2364r5,-4l3083,2350r5,-9l3093,2337r4,-10l3102,2318r5,-9l3111,2304r5,-9l3120,2285r5,-9l3130,2272r4,-10l3139,2253r5,-9l3148,2239r5,-9l3158,2220r4,-9l3167,2206r4,-9l3176,2188r5,-9l3185,2174r5,-9l3195,2155r4,-9l3204,2137r4,-5l3213,2123r5,-9l3222,2104r5,-9l3232,2090r4,-9l3241,2072r4,-10l3250,2053r5,-4l3259,2039r5,-9l3269,2021r4,-10l3278,2007r5,-10l3287,1988r5,-9l3296,1970r5,-10l3306,1956r4,-10l3315,1937r5,-9l3324,1918r5,-9l3333,1905r5,-10l3343,1886r4,-9l3352,1867r5,-9l3361,1853r5,-9l3371,1835r4,-9l3380,1816r4,-9l3389,1802r5,-9l3398,1784r5,-10l3408,1765r4,-9l3417,1751r4,-9l3426,1733r5,-10l3435,1714r5,-9l3445,1700r4,-9l3454,1682r4,-10l3463,1663r5,-9l3472,1644r5,-4l3482,1630r4,-9l3491,1612r5,-9l3500,1593r5,-4l3509,1579r5,-9l3519,1561r4,-9l3528,1542r5,-4l3537,1528r5,-9l3546,1510r5,-10l3556,1491r4,-5l3565,1477r5,-9l3574,1459r5,-10l3584,1445r4,-10l3593,1426r4,-9l3602,1408r5,-10l3611,1394r5,-10l3621,1375r4,-9l3630,1356r4,-4l3639,1342r5,-9l3648,1324r5,-5l3658,1310r4,-9l3667,1291r4,-9l3676,1277r5,-9l3685,1259r5,-9l3695,1245r4,-9l3704,1226r5,-9l3713,1208r5,-5l3722,1194r5,-9l3732,1175r4,-4l3741,1161r5,-9l3750,1143r5,-5l3759,1129r5,-9l3769,1115r4,-9l3778,1096r5,-9l3787,1082r5,-9l3796,1064r5,-5l3806,1050r4,-9l3815,1036r5,-9l3824,1017r5,-4l3834,1003r4,-9l3843,989r4,-9l3852,971r5,-5l3861,957r5,-9l3871,943r4,-9l3880,924r4,-4l3889,910r5,-9l3898,897r5,-10l3908,883r4,-10l3917,864r5,-5l3926,850r5,-5l3935,836r5,-9l3945,822r4,-9l3954,808r5,-9l3963,794r5,-9l3972,780r5,-9l3982,766r4,-9l3991,748r5,-5l4000,734r5,-5l4009,720r5,-5l4019,706r4,-5l4028,697r5,-9l4037,683r5,-9l4047,669r4,-9l4056,655r4,-9l4065,641r5,-9l4074,627r5,-5l4084,613r4,-4l4093,599r4,-4l4102,590r5,-9l4111,576r5,-9l4121,562r4,-5l4130,548r5,-5l4139,539r5,-9l4148,525r5,-5l4158,511r4,-5l4167,502r5,-5l4176,488r5,-5l4185,478r5,-9l4195,465r4,-5l4204,455r5,-9l4213,441r5,-4l4222,432r5,-5l4232,418r4,-5l4241,409r5,-5l4250,399r5,-9l4260,386r4,-5l4269,376r4,-4l4278,367r5,-5l4287,353r5,-5l4297,344r4,-5l4306,334r4,-4l4315,325r5,-4l4324,316r5,-5l4334,307r4,-5l4343,297r4,-4l4352,283r5,-4l4361,274r5,-5l4371,265r4,l4380,260r5,-5l4389,251r5,-5l4398,242r5,-5l4408,232r4,-4l4417,223r5,-5l4426,214r5,-5l4435,204r5,l4445,200r4,-5l4454,190r5,-4l4463,181r5,l4473,177r4,-5l4482,167r4,-4l4491,163r5,-5l4500,153r5,-4l4510,149r4,-5l4519,139r4,-4l4528,135r5,-5l4537,125r5,l4547,121r4,-5l4556,116r4,-5l4565,107r5,l4574,102r5,-4l4584,98r4,-5l4593,93r5,-5l4602,84r5,l4611,79r5,l4621,74r4,l4630,70r5,l4639,65r5,l4648,60r5,l4658,56r4,l4667,51r5,l4676,46r5,l4685,46r5,-4l4695,42r4,-5l4704,37r5,l4713,33r5,l4723,33r4,-5l4732,28r4,l4741,23r5,l4750,23r5,-4l4760,19r4,l4769,19r4,-5l4778,14r5,l4787,14r5,-5l4797,9r4,l4806,9r5,l4815,5r5,l4824,5r5,l4834,5r4,l4843,5r5,l4852,r5,l4861,r5,l4871,r4,l4880,r5,l4889,r5,l4898,r5,l4908,r4,l4917,r5,l4926,r5,l4936,r4,l4945,r4,5l4954,5r5,l4963,5r5,l4973,5r4,l4982,9r4,l4991,9r5,l5000,9r5,l5010,14r4,l5019,14r5,l5028,19r5,l5037,19r5,l5047,23r4,l5056,23r5,5l5065,28r5,l5074,33r5,l5084,33r4,4l5093,37r5,l5102,42r5,l5111,46r5,l5121,51r4,l5130,51r5,5l5139,56r5,4l5149,60r4,5l5158,65r4,5l5167,70r5,4l5176,74r5,5l5186,79r4,5l5195,88r4,l5204,93r5,l5213,98r5,4l5223,102r4,5l5232,107r4,4l5241,116r5,l5250,121r5,4l5260,130r4,l5269,135r5,4l5278,139r5,5l5287,149r5,4l5297,153r4,5l5306,163r5,4l5315,167r5,5l5324,177r5,4l5334,186r4,4l5343,190r5,5l5352,200r5,4l5362,209r4,5l5371,218r4,l5380,223r5,5l5389,232r5,5l5399,242r4,4l5408,251r4,4l5417,260r5,5l5426,269r5,5l5436,279r4,4l5445,288r4,5l5454,297r5,5l5463,307r5,4l5473,316r4,5l5482,325r5,5l5491,334r5,5l5500,348r5,5l5510,358r4,4l5519,367r5,5l5528,376r5,10l5537,390r5,5l5547,399r4,5l5556,409r5,9l5565,423r5,4l5575,432r4,5l5584,446r4,5l5593,455r5,5l5602,469r5,5l5612,478r4,5l5621,492r4,5l5630,502r5,9l5639,516r5,4l5649,530r4,4l5658,539r4,9l5667,553r5,4l5676,567r5,4l5686,576r4,9l5695,590r5,9l5704,604r5,5l5713,618r5,4l5723,632r4,4l5732,641r5,9l5741,655r5,9l5750,669r5,9l5760,683r4,9l5769,697r5,9l5778,711r5,4l5787,725r5,4l5797,739r4,9l5806,753r5,9l5815,766r5,10l5825,780r4,10l5834,794r4,10l5843,808r5,10l5852,822r5,10l5862,841r4,4l5871,855r4,4l5880,864e" filled="f" strokecolor="red" strokeweight="1.25pt">
                    <v:stroke endcap="round"/>
                    <v:path arrowok="t" o:connecttype="custom" o:connectlocs="101,1134;207,1312;314,1500;420,1688;527,1881;634,2070;739,2262;846,2451;953,2634;1059,2811;1166,2979;1272,3135;1379,3282;1486,3412;1591,3533;1698,3637;1804,3720;1911,3789;2018,3841;2124,3872;2231,3888;2336,3882;2443,3857;2550,3815;2656,3752;2763,3674;2869,3574;2976,3465;3083,3339;3188,3198;3295,3042;3401,2880;3508,2707;3615,2525;3721,2341;3828,2148;3934,1960;4041,1766;4147,1573;4253,1391;4360,1207;4466,1035;4573,867;4680,711;4786,569;4893,439;4998,330;5105,230;5212,146;5318,83;5425,37;5532,10;5638,0;5745,10;5850,42;5957,89;6064,156;6170,241;6277,340;6383,455;6490,585;6597,731;6702,889" o:connectangles="0,0,0,0,0,0,0,0,0,0,0,0,0,0,0,0,0,0,0,0,0,0,0,0,0,0,0,0,0,0,0,0,0,0,0,0,0,0,0,0,0,0,0,0,0,0,0,0,0,0,0,0,0,0,0,0,0,0,0,0,0,0,0"/>
                  </v:shape>
                  <v:shape id="Freeform 2075" o:spid="_x0000_s1102" style="position:absolute;left:9077;top:9804;width:847;height:1474;visibility:visible;mso-wrap-style:square;v-text-anchor:top" coordsize="73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" path="m,l5,9r4,5l14,23r5,5l23,37r5,9l33,51r4,9l42,70r4,4l51,84r5,4l60,98r5,9l70,112r4,9l79,130r4,5l88,144r5,9l97,158r5,9l107,177r4,4l116,190r4,10l125,209r5,5l134,223r5,9l144,237r4,9l153,256r5,9l162,269r5,10l171,288r5,9l181,302r4,9l190,321r5,4l199,334r5,10l208,353r5,9l218,367r4,9l227,386r5,9l236,400r5,9l246,418r4,9l255,432r4,9l264,451r5,9l273,469r5,5l283,483r4,9l292,502r4,9l301,516r5,9l310,534r5,10l320,553r4,4l329,567r4,9l338,585r5,10l347,604r5,5l357,618r4,9l366,636r5,10l375,650r5,10l384,669r5,9l394,688r4,9l403,701r5,10l412,720r5,9l421,739r5,9l431,753r4,9l440,771r5,9l449,790r5,9l458,808r5,5l468,822r4,10l477,841r5,9l486,859r5,5l496,873r4,10l505,892r4,9l514,910r5,5l523,924r5,10l533,943r4,9l542,962r4,4l551,976r5,9l560,994r5,9l570,1013r4,4l579,1027r5,9l588,1045r5,9l597,1064r5,4l607,1078r4,9l616,1096r5,10l625,1115r5,5l634,1129r5,9l644,1147r4,10l653,1166r5,5l662,1180r5,9l671,1198r5,10l681,1212r4,10l690,1231r5,9l699,1250r5,4l709,1264r4,9l718,1282r4,9l727,1296r5,9l736,1310e" filled="f" strokecolor="red" strokeweight="1.25pt">
                    <v:stroke dashstyle="3 1" endcap="round"/>
                    <v:path arrowok="t" o:connecttype="custom" o:connectlocs="10,16;26,42;43,68;59,95;75,120;91,146;107,172;123,199;138,225;154,251;170,277;186,303;203,334;219,361;235,387;251,413;267,444;283,470;298,496;314,528;330,554;346,581;363,612;379,638;395,669;411,695;427,727;442,753;458,784;474,810;490,842;506,868;522,899;539,925;555,956;571,982;586,1014;602,1040;618,1071;634,1098;650,1129;666,1156;682,1186;699,1213;715,1244;730,1270;746,1302;762,1328;778,1359;794,1385;810,1411;826,1442;842,1468" o:connectangles="0,0,0,0,0,0,0,0,0,0,0,0,0,0,0,0,0,0,0,0,0,0,0,0,0,0,0,0,0,0,0,0,0,0,0,0,0,0,0,0,0,0,0,0,0,0,0,0,0,0,0,0,0"/>
                  </v:shape>
                  <v:shape id="Freeform 2076" o:spid="_x0000_s1103" style="position:absolute;left:2095;top:9804;width:221;height:1;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" path="m,l5,,9,r5,l19,r4,l28,r4,l37,r5,l46,r5,l56,r4,l65,r4,l74,r5,l83,r5,l93,r4,l102,r4,l111,r5,l120,r5,l130,r4,l139,r5,l148,r5,l157,r5,l167,r4,l176,r5,l185,r5,l194,r5,l204,r4,l213,r5,l222,r5,l232,r4,l241,r4,l250,r5,l259,r5,l269,r4,l278,r4,l287,r5,e" filled="f" strokecolor="red" strokeweight="1.25pt">
                    <v:stroke endcap="round"/>
                    <v:path arrowok="t" o:connecttype="custom" o:connectlocs="4,0;11,0;17,0;24,0;32,0;39,0;45,0;52,0;60,0;67,0;73,0;80,0;88,0;95,0;101,0;109,0;116,0;123,0;129,0;137,0;144,0;151,0;157,0;165,0;172,0;179,0;185,0;193,0;200,0;207,0;213,0;221,0" o:connectangles="0,0,0,0,0,0,0,0,0,0,0,0,0,0,0,0,0,0,0,0,0,0,0,0,0,0,0,0,0,0,0,0"/>
                  </v:shape>
                  <v:rect id="Rectangle 2077" o:spid="_x0000_s1104" style="position:absolute;left:9920;top:10390;width:37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filled="f" stroked="f">
                    <v:textbox inset="0,0,0,0">
                      <w:txbxContent>
                        <w:p w:rsidR="008A67DF" w:rsidRPr="00465B74" w:rsidRDefault="008A67DF" w:rsidP="008A67DF">
                          <w:pPr>
                            <w:jc w:val="center"/>
                            <w:rPr>
                              <w:spacing w:val="-6"/>
                              <w:sz w:val="20"/>
                            </w:rPr>
                          </w:pPr>
                          <w:r>
                            <w:rPr>
                              <w:b/>
                              <w:bCs/>
                              <w:color w:val="000000"/>
                              <w:spacing w:val="-6"/>
                              <w:sz w:val="20"/>
                              <w:lang w:val="en-US"/>
                            </w:rPr>
                            <w:t>t</w:t>
                          </w:r>
                          <w:r w:rsidRPr="00465B74">
                            <w:rPr>
                              <w:b/>
                              <w:bCs/>
                              <w:color w:val="000000"/>
                              <w:spacing w:val="-6"/>
                              <w:sz w:val="20"/>
                              <w:lang w:val="en-US"/>
                            </w:rPr>
                            <w:t xml:space="preserve"> (</w:t>
                          </w:r>
                          <w:r>
                            <w:rPr>
                              <w:b/>
                              <w:bCs/>
                              <w:color w:val="000000"/>
                              <w:spacing w:val="-6"/>
                              <w:sz w:val="20"/>
                              <w:lang w:val="en-US"/>
                            </w:rPr>
                            <w:t>s</w:t>
                          </w:r>
                          <w:r w:rsidRPr="00465B74">
                            <w:rPr>
                              <w:b/>
                              <w:bCs/>
                              <w:color w:val="000000"/>
                              <w:spacing w:val="-6"/>
                              <w:sz w:val="20"/>
                              <w:lang w:val="en-US"/>
                            </w:rPr>
                            <w:t>)</w:t>
                          </w:r>
                        </w:p>
                      </w:txbxContent>
                    </v:textbox>
                  </v:rect>
                  <v:line id="Line 2078" o:spid="_x0000_s1105" style="position:absolute;flip:y;visibility:visible;mso-wrap-style:square" from="2881,10740" to="2881,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"/>
                  <v:line id="Line 2079" o:spid="_x0000_s1106" style="position:absolute;flip:y;visibility:visible;mso-wrap-style:square" from="3444,10740" to="3444,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"/>
                  <v:line id="Line 2080" o:spid="_x0000_s1107" style="position:absolute;flip:y;visibility:visible;mso-wrap-style:square" from="4009,10740" to="4009,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"/>
                  <v:line id="Line 2081" o:spid="_x0000_s1108" style="position:absolute;flip:y;visibility:visible;mso-wrap-style:square" from="4573,10740" to="4573,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"/>
                  <v:line id="Line 2082" o:spid="_x0000_s1109" style="position:absolute;flip:y;visibility:visible;mso-wrap-style:square" from="5132,10740" to="5132,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"/>
                  <v:line id="Line 2083" o:spid="_x0000_s1110" style="position:absolute;flip:y;visibility:visible;mso-wrap-style:square" from="5697,10740" to="5697,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"/>
                  <v:line id="Line 2084" o:spid="_x0000_s1111" style="position:absolute;flip:y;visibility:visible;mso-wrap-style:square" from="6261,10740" to="6261,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"/>
                  <v:line id="Line 2085" o:spid="_x0000_s1112" style="position:absolute;flip:y;visibility:visible;mso-wrap-style:square" from="6826,10740" to="6826,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"/>
                  <v:line id="Line 2086" o:spid="_x0000_s1113" style="position:absolute;flip:y;visibility:visible;mso-wrap-style:square" from="7389,10740" to="7389,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"/>
                  <v:line id="Line 2087" o:spid="_x0000_s1114" style="position:absolute;flip:y;visibility:visible;mso-wrap-style:square" from="7948,10740" to="7948,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"/>
                  <v:line id="Line 2088" o:spid="_x0000_s1115" style="position:absolute;flip:y;visibility:visible;mso-wrap-style:square" from="8513,10740" to="8513,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"/>
                  <v:line id="Line 2089" o:spid="_x0000_s1116" style="position:absolute;flip:y;visibility:visible;mso-wrap-style:square" from="9077,10740" to="9077,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"/>
                  <v:line id="Line 2090" o:spid="_x0000_s1117" style="position:absolute;flip:y;visibility:visible;mso-wrap-style:square" from="9642,10740" to="9642,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"/>
                  <v:line id="Line 2091" o:spid="_x0000_s1118" style="position:absolute;visibility:visible;mso-wrap-style:square" from="2284,12720" to="2347,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"/>
                  <v:line id="Line 2092" o:spid="_x0000_s1119" style="position:absolute;visibility:visible;mso-wrap-style:square" from="2284,12234" to="2347,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"/>
                  <v:line id="Line 2093" o:spid="_x0000_s1120" style="position:absolute;visibility:visible;mso-wrap-style:square" from="2284,11748" to="2347,1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"/>
                  <v:line id="Line 2094" o:spid="_x0000_s1121" style="position:absolute;visibility:visible;mso-wrap-style:square" from="2284,11262" to="2347,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"/>
                  <v:line id="Line 2095" o:spid="_x0000_s1122" style="position:absolute;visibility:visible;mso-wrap-style:square" from="2284,10290" to="2347,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"/>
                  <v:line id="Line 2096" o:spid="_x0000_s1123" style="position:absolute;visibility:visible;mso-wrap-style:square" from="2284,9804" to="2347,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"/>
                  <v:line id="Line 2097" o:spid="_x0000_s1124" style="position:absolute;visibility:visible;mso-wrap-style:square" from="2284,9318" to="2347,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RU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CUDMfw/yY+ATn7AwAA//8DAFBLAQItABQABgAIAAAAIQDb4fbL7gAAAIUBAAATAAAAAAAA&#10;AAAAAAAAAAAAAABbQ29udGVudF9UeXBlc10ueG1sUEsBAi0AFAAGAAgAAAAhAFr0LFu/AAAAFQEA&#10;AAsAAAAAAAAAAAAAAAAAHwEAAF9yZWxzLy5yZWxzUEsBAi0AFAAGAAgAAAAhALgmZFTHAAAA3QAA&#10;AA8AAAAAAAAAAAAAAAAABwIAAGRycy9kb3ducmV2LnhtbFBLBQYAAAAAAwADALcAAAD7AgAAAAA=&#10;"/>
                  <v:line id="Line 2098" o:spid="_x0000_s1125" style="position:absolute;visibility:visible;mso-wrap-style:square" from="2284,8832" to="2347,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HP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CUDMfw/yY+ATn7AwAA//8DAFBLAQItABQABgAIAAAAIQDb4fbL7gAAAIUBAAATAAAAAAAA&#10;AAAAAAAAAAAAAABbQ29udGVudF9UeXBlc10ueG1sUEsBAi0AFAAGAAgAAAAhAFr0LFu/AAAAFQEA&#10;AAsAAAAAAAAAAAAAAAAAHwEAAF9yZWxzLy5yZWxzUEsBAi0AFAAGAAgAAAAhANdqwc/HAAAA3QAA&#10;AA8AAAAAAAAAAAAAAAAABwIAAGRycy9kb3ducmV2LnhtbFBLBQYAAAAAAwADALcAAAD7AgAAAAA=&#10;"/>
                  <v:line id="Line 2099" o:spid="_x0000_s1126" style="position:absolute;visibility:visible;mso-wrap-style:square" from="9079,9836" to="9080,1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" strokeweight=".25pt">
                    <v:stroke dashstyle="dash"/>
                  </v:line>
                  <v:line id="Line 2100" o:spid="_x0000_s1127" style="position:absolute;flip:y;visibility:visible;mso-wrap-style:square" from="7945,8836" to="7946,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" strokeweight=".25pt">
                    <v:stroke dashstyle="dash"/>
                  </v:line>
                  <v:line id="Line 2101" o:spid="_x0000_s1128" style="position:absolute;flip:y;visibility:visible;mso-wrap-style:square" from="4574,10776" to="4575,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" strokeweight=".25pt">
                    <v:stroke dashstyle="dash"/>
                  </v:line>
                  <v:line id="Line 2102" o:spid="_x0000_s1129" style="position:absolute;visibility:visible;mso-wrap-style:square" from="1925,9801" to="2106,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" strokecolor="red" strokeweight="1.25pt">
                    <v:stroke dashstyle="1 1"/>
                  </v:line>
                  <v:oval id="Oval 2103" o:spid="_x0000_s1130" style="position:absolute;left:4548;top:1269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" fillcolor="black" stroked="f">
                    <o:lock v:ext="edit" aspectratio="t"/>
                  </v:oval>
                  <v:oval id="Oval 2104" o:spid="_x0000_s1131" style="position:absolute;left:7924;top:880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" fillcolor="black" stroked="f">
                    <o:lock v:ext="edit" aspectratio="t"/>
                  </v:oval>
                  <v:oval id="Oval 2105" o:spid="_x0000_s1132" style="position:absolute;left:9048;top:97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" fillcolor="black" stroked="f">
                    <o:lock v:ext="edit" aspectratio="t"/>
                  </v:oval>
                  <v:rect id="Rectangle 2106" o:spid="_x0000_s1133" style="position:absolute;left:2064;top:10766;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rsidR="008A67DF" w:rsidRPr="00D9375E" w:rsidRDefault="008A67DF" w:rsidP="008A67DF">
                          <w:pPr>
                            <w:jc w:val="center"/>
                            <w:rPr>
                              <w:spacing w:val="-6"/>
                              <w:sz w:val="18"/>
                              <w:szCs w:val="18"/>
                            </w:rPr>
                          </w:pPr>
                          <w:r>
                            <w:rPr>
                              <w:b/>
                              <w:bCs/>
                              <w:color w:val="000000"/>
                              <w:spacing w:val="-6"/>
                              <w:sz w:val="18"/>
                              <w:szCs w:val="18"/>
                              <w:lang w:val="en-US"/>
                            </w:rPr>
                            <w:t>0</w:t>
                          </w:r>
                        </w:p>
                      </w:txbxContent>
                    </v:textbox>
                  </v:rect>
                  <v:rect id="Rectangle 2107" o:spid="_x0000_s1134" style="position:absolute;left:2009;top:9786;width:37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rsidR="008A67DF" w:rsidRPr="00465B74" w:rsidRDefault="008A67DF" w:rsidP="008A67DF">
                          <w:pPr>
                            <w:jc w:val="center"/>
                            <w:rPr>
                              <w:spacing w:val="-6"/>
                              <w:sz w:val="20"/>
                            </w:rPr>
                          </w:pPr>
                          <w:r>
                            <w:rPr>
                              <w:b/>
                              <w:bCs/>
                              <w:color w:val="000000"/>
                              <w:spacing w:val="-6"/>
                              <w:sz w:val="20"/>
                              <w:lang w:val="en-US"/>
                            </w:rPr>
                            <w:t>20</w:t>
                          </w:r>
                        </w:p>
                      </w:txbxContent>
                    </v:textbox>
                  </v:rect>
                  <v:rect id="Rectangle 2108" o:spid="_x0000_s1135" style="position:absolute;left:2013;top:8806;width:37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rsidR="008A67DF" w:rsidRPr="00465B74" w:rsidRDefault="008A67DF" w:rsidP="008A67DF">
                          <w:pPr>
                            <w:jc w:val="center"/>
                            <w:rPr>
                              <w:spacing w:val="-6"/>
                              <w:sz w:val="20"/>
                            </w:rPr>
                          </w:pPr>
                          <w:r>
                            <w:rPr>
                              <w:b/>
                              <w:bCs/>
                              <w:color w:val="000000"/>
                              <w:spacing w:val="-6"/>
                              <w:sz w:val="20"/>
                              <w:lang w:val="en-US"/>
                            </w:rPr>
                            <w:t>40</w:t>
                          </w:r>
                        </w:p>
                      </w:txbxContent>
                    </v:textbox>
                  </v:rect>
                  <v:rect id="Rectangle 2109" o:spid="_x0000_s1136" style="position:absolute;left:1981;top:12682;width:37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rsidR="008A67DF" w:rsidRPr="00465B74" w:rsidRDefault="008A67DF" w:rsidP="008A67DF">
                          <w:pPr>
                            <w:jc w:val="center"/>
                            <w:rPr>
                              <w:spacing w:val="-6"/>
                              <w:sz w:val="20"/>
                            </w:rPr>
                          </w:pPr>
                          <w:r>
                            <w:rPr>
                              <w:b/>
                              <w:bCs/>
                              <w:color w:val="000000"/>
                              <w:spacing w:val="-6"/>
                              <w:sz w:val="20"/>
                              <w:lang w:val="en-US"/>
                            </w:rPr>
                            <w:t>-40</w:t>
                          </w:r>
                        </w:p>
                      </w:txbxContent>
                    </v:textbox>
                  </v:rect>
                  <v:rect id="Rectangle 2110" o:spid="_x0000_s1137" style="position:absolute;left:1981;top:11723;width:37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rsidR="008A67DF" w:rsidRPr="00465B74" w:rsidRDefault="008A67DF" w:rsidP="008A67DF">
                          <w:pPr>
                            <w:jc w:val="center"/>
                            <w:rPr>
                              <w:spacing w:val="-6"/>
                              <w:sz w:val="20"/>
                            </w:rPr>
                          </w:pPr>
                          <w:r>
                            <w:rPr>
                              <w:b/>
                              <w:bCs/>
                              <w:color w:val="000000"/>
                              <w:spacing w:val="-6"/>
                              <w:sz w:val="20"/>
                              <w:lang w:val="en-US"/>
                            </w:rPr>
                            <w:t>-20</w:t>
                          </w:r>
                        </w:p>
                      </w:txbxContent>
                    </v:textbox>
                  </v:rect>
                  <v:rect id="Rectangle 2111" o:spid="_x0000_s1138" style="position:absolute;left:8864;top:10778;width:381;height: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rsidR="008A67DF" w:rsidRPr="00C60736" w:rsidRDefault="008A67DF" w:rsidP="008A67DF">
                          <w:r w:rsidRPr="00C60736">
                            <w:rPr>
                              <w:position w:val="-10"/>
                            </w:rPr>
                            <w:object w:dxaOrig="380" w:dyaOrig="320">
                              <v:shape id="_x0000_i1049" type="#_x0000_t75" style="width:18.95pt;height:15.85pt" o:ole="">
                                <v:imagedata r:id="rId63" o:title=""/>
                              </v:shape>
                              <o:OLEObject Type="Embed" ProgID="Equation.3" ShapeID="_x0000_i1049" DrawAspect="Content" ObjectID="_1681378899" r:id="rId64"/>
                            </w:object>
                          </w:r>
                        </w:p>
                      </w:txbxContent>
                    </v:textbox>
                  </v:rect>
                  <v:line id="Line 2112" o:spid="_x0000_s1139" style="position:absolute;flip:y;visibility:visible;mso-wrap-style:square" from="5690,10732" to="5691,10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"/>
                  <v:rect id="Rectangle 2113" o:spid="_x0000_s1140" style="position:absolute;left:5565;top:10770;width:321;height: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" filled="f" stroked="f">
                    <v:textbox style="mso-fit-shape-to-text:t" inset="0,0,0,0">
                      <w:txbxContent>
                        <w:p w:rsidR="008A67DF" w:rsidRPr="00C60736" w:rsidRDefault="008A67DF" w:rsidP="008A67DF">
                          <w:r w:rsidRPr="00C60736">
                            <w:rPr>
                              <w:position w:val="-10"/>
                            </w:rPr>
                            <w:object w:dxaOrig="320" w:dyaOrig="320">
                              <v:shape id="_x0000_i1051" type="#_x0000_t75" style="width:15.85pt;height:15.85pt" o:ole="">
                                <v:imagedata r:id="rId65" o:title=""/>
                              </v:shape>
                              <o:OLEObject Type="Embed" ProgID="Equation.3" ShapeID="_x0000_i1051" DrawAspect="Content" ObjectID="_1681378900" r:id="rId66"/>
                            </w:object>
                          </w:r>
                        </w:p>
                      </w:txbxContent>
                    </v:textbox>
                  </v:rect>
                </v:group>
                <w10:anchorlock/>
              </v:group>
            </w:pict>
          </mc:Fallback>
        </mc:AlternateContent>
      </w:r>
    </w:p>
    <w:p w:rsidR="008A67DF" w:rsidRDefault="008A67DF" w:rsidP="008A67DF">
      <w:pPr>
        <w:spacing w:after="120"/>
      </w:pPr>
      <w:r>
        <w:t>Ζητούνται:</w:t>
      </w:r>
    </w:p>
    <w:p w:rsidR="008A67DF" w:rsidRDefault="008A67DF" w:rsidP="008A67DF">
      <w:pPr>
        <w:pStyle w:val="1"/>
      </w:pPr>
      <w:r>
        <w:lastRenderedPageBreak/>
        <w:t xml:space="preserve">Το μέτρο της δύναμης </w:t>
      </w:r>
      <w:r w:rsidRPr="006F49D5">
        <w:rPr>
          <w:b/>
          <w:lang w:val="en-US"/>
        </w:rPr>
        <w:t>F</w:t>
      </w:r>
      <w:r w:rsidRPr="00D27FFD">
        <w:rPr>
          <w:b/>
          <w:vertAlign w:val="subscript"/>
        </w:rPr>
        <w:t>εξ</w:t>
      </w:r>
      <w:r>
        <w:t>.</w:t>
      </w:r>
    </w:p>
    <w:p w:rsidR="008A67DF" w:rsidRDefault="008A67DF" w:rsidP="008A67DF">
      <w:pPr>
        <w:pStyle w:val="1"/>
      </w:pPr>
      <w:r>
        <w:t xml:space="preserve">Η ταχύτητα </w:t>
      </w:r>
      <w:r w:rsidRPr="00DD572E">
        <w:rPr>
          <w:b/>
        </w:rPr>
        <w:t>υ</w:t>
      </w:r>
      <w:r>
        <w:t xml:space="preserve"> που είχε το σύστημα τη στιγμή της πρόσκρουσης με το εμπόδιο</w:t>
      </w:r>
      <w:r w:rsidRPr="006F49D5">
        <w:t>.</w:t>
      </w:r>
    </w:p>
    <w:p w:rsidR="008A67DF" w:rsidRDefault="008A67DF" w:rsidP="008A67DF">
      <w:pPr>
        <w:spacing w:after="120"/>
      </w:pPr>
      <w:r>
        <w:t>(Όλες οι επιφάνειες θεωρούνται λείες.)</w:t>
      </w:r>
    </w:p>
    <w:p w:rsidR="00640419" w:rsidRDefault="00640419" w:rsidP="00640419">
      <w:pPr>
        <w:pStyle w:val="a1"/>
      </w:pPr>
      <w:r>
        <w:t>Πόσο χρόνο διαρκεί η επαφή με το ελατήριο;</w:t>
      </w:r>
    </w:p>
    <w:p w:rsidR="00640419" w:rsidRDefault="00640419" w:rsidP="00640419">
      <w:pPr>
        <w:jc w:val="center"/>
      </w:pPr>
      <w:r>
        <w:object w:dxaOrig="2456" w:dyaOrig="2711">
          <v:shape id="_x0000_i1049" type="#_x0000_t75" style="width:123.6pt;height:135.6pt" o:ole="" filled="t">
            <v:imagedata r:id="rId67" o:title=""/>
          </v:shape>
          <o:OLEObject Type="Embed" ProgID="Visio.Drawing.11" ShapeID="_x0000_i1049" DrawAspect="Content" ObjectID="_1681379681" r:id="rId68"/>
        </w:object>
      </w:r>
    </w:p>
    <w:p w:rsidR="00640419" w:rsidRPr="004A669B" w:rsidRDefault="00640419" w:rsidP="00640419">
      <w:r>
        <w:t>Αφήνεται ένα σώμα να πέσει από ύψος h=6</w:t>
      </w:r>
      <w:r>
        <w:rPr>
          <w:lang w:val="en-US"/>
        </w:rPr>
        <w:t>cm</w:t>
      </w:r>
      <w:r>
        <w:t>, πάνω στο ελεύθερο πάνω άκρο ενός κατακόρυφου ελατηρίου, το άλλο άκρο του οποίου στηρίζεται στο έδαφος. Παρατηρούμε δε, ότι προκαλεί συσπείρωση του ελατηρίου κατά 2h=12</w:t>
      </w:r>
      <w:r>
        <w:rPr>
          <w:lang w:val="en-US"/>
        </w:rPr>
        <w:t>cm</w:t>
      </w:r>
      <w:r w:rsidRPr="004A669B">
        <w:t xml:space="preserve"> </w:t>
      </w:r>
      <w:r>
        <w:t>πριν κινηθεί ξανά προς τα πάνω.</w:t>
      </w:r>
    </w:p>
    <w:p w:rsidR="00640419" w:rsidRDefault="00640419" w:rsidP="00640419">
      <w:pPr>
        <w:ind w:left="426" w:hanging="284"/>
      </w:pPr>
      <w:r>
        <w:rPr>
          <w:lang w:val="en-US"/>
        </w:rPr>
        <w:t>i</w:t>
      </w:r>
      <w:r w:rsidRPr="004A669B">
        <w:t xml:space="preserve">)  </w:t>
      </w:r>
      <w:r>
        <w:t>Να αποδείξτε ότι για όσον χρόνο το σώμα βρίσκεται σε επαφή με το ελατήριο, η κίνησή του είναι ΑΑΤ.</w:t>
      </w:r>
    </w:p>
    <w:p w:rsidR="00640419" w:rsidRDefault="00640419" w:rsidP="00640419">
      <w:pPr>
        <w:ind w:left="426" w:hanging="284"/>
      </w:pPr>
      <w:r>
        <w:t>ii) Να βρεθεί το πλάτος ταλάντωσης.</w:t>
      </w:r>
    </w:p>
    <w:p w:rsidR="00640419" w:rsidRDefault="00640419" w:rsidP="00640419">
      <w:pPr>
        <w:ind w:left="426" w:hanging="284"/>
      </w:pPr>
      <w:r>
        <w:t>ii) Να υπολογιστεί ο χρόνος που το  σώμα θα βρίσκεται σε επαφή, (μέχρι τη στιγμή που κινούμενο προς τα πάνω εγκαταλείπει το ελατήριο).</w:t>
      </w:r>
    </w:p>
    <w:p w:rsidR="00640419" w:rsidRPr="008A67DF" w:rsidRDefault="00640419" w:rsidP="00640419">
      <w:r>
        <w:t>Δίνεται g=10m/s</w:t>
      </w:r>
      <w:r>
        <w:rPr>
          <w:vertAlign w:val="superscript"/>
        </w:rPr>
        <w:t>2</w:t>
      </w:r>
      <w:r>
        <w:t xml:space="preserve"> και π</w:t>
      </w:r>
      <w:r>
        <w:rPr>
          <w:vertAlign w:val="superscript"/>
        </w:rPr>
        <w:t>2</w:t>
      </w:r>
      <w:r>
        <w:t>≈10.</w:t>
      </w:r>
    </w:p>
    <w:p w:rsidR="00D827DF" w:rsidRPr="00D827DF" w:rsidRDefault="00D827DF" w:rsidP="00D827DF">
      <w:pPr>
        <w:pStyle w:val="a1"/>
        <w:rPr>
          <w:rFonts w:eastAsia="GungsuhChe"/>
        </w:rPr>
      </w:pPr>
      <w:r w:rsidRPr="00D827DF">
        <w:rPr>
          <w:rFonts w:eastAsia="GungsuhChe"/>
        </w:rPr>
        <w:t xml:space="preserve">Αξιοποίηση του διαγράμματος  ταχύτητας - χρόνου  </w:t>
      </w:r>
    </w:p>
    <w:p w:rsidR="00D827DF" w:rsidRDefault="00D827DF" w:rsidP="00D827DF">
      <w:r w:rsidRPr="00C875C9">
        <w:t xml:space="preserve">Ένα σώμα μάζας  </w:t>
      </w:r>
      <w:r w:rsidRPr="00C875C9">
        <w:rPr>
          <w:lang w:val="en-US"/>
        </w:rPr>
        <w:t>m</w:t>
      </w:r>
      <w:r w:rsidRPr="00C875C9">
        <w:t xml:space="preserve"> = </w:t>
      </w:r>
      <w:smartTag w:uri="urn:schemas-microsoft-com:office:smarttags" w:element="metricconverter">
        <w:smartTagPr>
          <w:attr w:name="ProductID" w:val="4 kg"/>
        </w:smartTagPr>
        <w:r w:rsidRPr="00C875C9">
          <w:t xml:space="preserve">4 </w:t>
        </w:r>
        <w:r w:rsidRPr="00C875C9">
          <w:rPr>
            <w:lang w:val="en-US"/>
          </w:rPr>
          <w:t>kg</w:t>
        </w:r>
      </w:smartTag>
      <w:r w:rsidRPr="00C875C9">
        <w:t xml:space="preserve"> είναι δεμένο στο κάτω άκρο κατακόρυφου ιδανικού ελατηρίου και </w:t>
      </w:r>
      <w:r w:rsidRPr="00FF62C5">
        <w:t xml:space="preserve"> </w:t>
      </w:r>
      <w:r>
        <w:t xml:space="preserve">εκτελεί απλή αρμονική ταλάντωση. </w:t>
      </w:r>
      <w:r w:rsidRPr="00C875C9">
        <w:t xml:space="preserve"> Το πάνω άκρο του ελατηρίου είναι δεμένο σε σταθερό σημείο. </w:t>
      </w:r>
    </w:p>
    <w:p w:rsidR="00D827DF" w:rsidRPr="00C875C9" w:rsidRDefault="009E6F10" w:rsidP="00D827DF">
      <w:pPr>
        <w:jc w:val="center"/>
      </w:pPr>
      <w:r>
        <w:rPr>
          <w:noProof/>
        </w:rPr>
        <mc:AlternateContent>
          <mc:Choice Requires="wpc">
            <w:drawing>
              <wp:inline distT="0" distB="0" distL="0" distR="0">
                <wp:extent cx="4864100" cy="1998345"/>
                <wp:effectExtent l="3175" t="0" r="0" b="0"/>
                <wp:docPr id="318" name="Καμβάς 31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wpg:wgp>
                        <wpg:cNvPr id="1429" name="Group 320"/>
                        <wpg:cNvGrpSpPr>
                          <a:grpSpLocks/>
                        </wpg:cNvGrpSpPr>
                        <wpg:grpSpPr bwMode="auto">
                          <a:xfrm flipV="1">
                            <a:off x="715151" y="507214"/>
                            <a:ext cx="3377877" cy="1067055"/>
                            <a:chOff x="3293" y="6420"/>
                            <a:chExt cx="3772" cy="1679"/>
                          </a:xfrm>
                        </wpg:grpSpPr>
                        <wps:wsp>
                          <wps:cNvPr id="1430" name="Freeform 321"/>
                          <wps:cNvSpPr>
                            <a:spLocks/>
                          </wps:cNvSpPr>
                          <wps:spPr bwMode="auto">
                            <a:xfrm>
                              <a:off x="4536" y="6420"/>
                              <a:ext cx="1261" cy="838"/>
                            </a:xfrm>
                            <a:custGeom>
                              <a:avLst/>
                              <a:gdLst>
                                <a:gd name="T0" fmla="*/ 0 w 1448"/>
                                <a:gd name="T1" fmla="*/ 905 h 905"/>
                                <a:gd name="T2" fmla="*/ 724 w 1448"/>
                                <a:gd name="T3" fmla="*/ 0 h 905"/>
                                <a:gd name="T4" fmla="*/ 1448 w 1448"/>
                                <a:gd name="T5" fmla="*/ 905 h 905"/>
                              </a:gdLst>
                              <a:ahLst/>
                              <a:cxnLst>
                                <a:cxn ang="0">
                                  <a:pos x="T0" y="T1"/>
                                </a:cxn>
                                <a:cxn ang="0">
                                  <a:pos x="T2" y="T3"/>
                                </a:cxn>
                                <a:cxn ang="0">
                                  <a:pos x="T4" y="T5"/>
                                </a:cxn>
                              </a:cxnLst>
                              <a:rect l="0" t="0" r="r" b="b"/>
                              <a:pathLst>
                                <a:path w="1448" h="905">
                                  <a:moveTo>
                                    <a:pt x="0" y="905"/>
                                  </a:moveTo>
                                  <a:cubicBezTo>
                                    <a:pt x="241" y="452"/>
                                    <a:pt x="483" y="0"/>
                                    <a:pt x="724" y="0"/>
                                  </a:cubicBezTo>
                                  <a:cubicBezTo>
                                    <a:pt x="965" y="0"/>
                                    <a:pt x="1206" y="452"/>
                                    <a:pt x="1448" y="905"/>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322"/>
                          <wps:cNvSpPr>
                            <a:spLocks/>
                          </wps:cNvSpPr>
                          <wps:spPr bwMode="auto">
                            <a:xfrm flipV="1">
                              <a:off x="5804" y="7262"/>
                              <a:ext cx="1261" cy="837"/>
                            </a:xfrm>
                            <a:custGeom>
                              <a:avLst/>
                              <a:gdLst>
                                <a:gd name="T0" fmla="*/ 0 w 1448"/>
                                <a:gd name="T1" fmla="*/ 905 h 905"/>
                                <a:gd name="T2" fmla="*/ 724 w 1448"/>
                                <a:gd name="T3" fmla="*/ 0 h 905"/>
                                <a:gd name="T4" fmla="*/ 1448 w 1448"/>
                                <a:gd name="T5" fmla="*/ 905 h 905"/>
                              </a:gdLst>
                              <a:ahLst/>
                              <a:cxnLst>
                                <a:cxn ang="0">
                                  <a:pos x="T0" y="T1"/>
                                </a:cxn>
                                <a:cxn ang="0">
                                  <a:pos x="T2" y="T3"/>
                                </a:cxn>
                                <a:cxn ang="0">
                                  <a:pos x="T4" y="T5"/>
                                </a:cxn>
                              </a:cxnLst>
                              <a:rect l="0" t="0" r="r" b="b"/>
                              <a:pathLst>
                                <a:path w="1448" h="905">
                                  <a:moveTo>
                                    <a:pt x="0" y="905"/>
                                  </a:moveTo>
                                  <a:cubicBezTo>
                                    <a:pt x="241" y="452"/>
                                    <a:pt x="483" y="0"/>
                                    <a:pt x="724" y="0"/>
                                  </a:cubicBezTo>
                                  <a:cubicBezTo>
                                    <a:pt x="965" y="0"/>
                                    <a:pt x="1206" y="452"/>
                                    <a:pt x="1448" y="905"/>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323"/>
                          <wps:cNvSpPr>
                            <a:spLocks/>
                          </wps:cNvSpPr>
                          <wps:spPr bwMode="auto">
                            <a:xfrm flipV="1">
                              <a:off x="3293" y="7246"/>
                              <a:ext cx="1261" cy="838"/>
                            </a:xfrm>
                            <a:custGeom>
                              <a:avLst/>
                              <a:gdLst>
                                <a:gd name="T0" fmla="*/ 0 w 1448"/>
                                <a:gd name="T1" fmla="*/ 905 h 905"/>
                                <a:gd name="T2" fmla="*/ 724 w 1448"/>
                                <a:gd name="T3" fmla="*/ 0 h 905"/>
                                <a:gd name="T4" fmla="*/ 1448 w 1448"/>
                                <a:gd name="T5" fmla="*/ 905 h 905"/>
                              </a:gdLst>
                              <a:ahLst/>
                              <a:cxnLst>
                                <a:cxn ang="0">
                                  <a:pos x="T0" y="T1"/>
                                </a:cxn>
                                <a:cxn ang="0">
                                  <a:pos x="T2" y="T3"/>
                                </a:cxn>
                                <a:cxn ang="0">
                                  <a:pos x="T4" y="T5"/>
                                </a:cxn>
                              </a:cxnLst>
                              <a:rect l="0" t="0" r="r" b="b"/>
                              <a:pathLst>
                                <a:path w="1448" h="905">
                                  <a:moveTo>
                                    <a:pt x="0" y="905"/>
                                  </a:moveTo>
                                  <a:cubicBezTo>
                                    <a:pt x="241" y="452"/>
                                    <a:pt x="483" y="0"/>
                                    <a:pt x="724" y="0"/>
                                  </a:cubicBezTo>
                                  <a:cubicBezTo>
                                    <a:pt x="965" y="0"/>
                                    <a:pt x="1206" y="452"/>
                                    <a:pt x="1448" y="905"/>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33" name="Line 324"/>
                        <wps:cNvCnPr>
                          <a:cxnSpLocks noChangeShapeType="1"/>
                        </wps:cNvCnPr>
                        <wps:spPr bwMode="auto">
                          <a:xfrm flipH="1">
                            <a:off x="968949" y="500349"/>
                            <a:ext cx="2691763" cy="8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4" name="Text Box 325"/>
                        <wps:cNvSpPr txBox="1">
                          <a:spLocks noChangeArrowheads="1"/>
                        </wps:cNvSpPr>
                        <wps:spPr bwMode="auto">
                          <a:xfrm>
                            <a:off x="649550" y="362295"/>
                            <a:ext cx="432317" cy="29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603462" w:rsidRDefault="008A67DF" w:rsidP="00D827DF">
                              <w:pPr>
                                <w:rPr>
                                  <w:b/>
                                  <w:sz w:val="28"/>
                                  <w:szCs w:val="28"/>
                                  <w:lang w:val="en-US"/>
                                </w:rPr>
                              </w:pPr>
                              <w:r w:rsidRPr="00603462">
                                <w:rPr>
                                  <w:sz w:val="28"/>
                                  <w:szCs w:val="28"/>
                                  <w:lang w:val="en-US"/>
                                </w:rPr>
                                <w:t xml:space="preserve"> </w:t>
                              </w:r>
                              <w:r w:rsidRPr="00603462">
                                <w:rPr>
                                  <w:b/>
                                  <w:sz w:val="28"/>
                                  <w:szCs w:val="28"/>
                                  <w:lang w:val="en-US"/>
                                </w:rPr>
                                <w:t xml:space="preserve"> </w:t>
                              </w:r>
                              <w:r w:rsidRPr="00603462">
                                <w:rPr>
                                  <w:b/>
                                  <w:sz w:val="28"/>
                                  <w:szCs w:val="28"/>
                                </w:rPr>
                                <w:t xml:space="preserve"> </w:t>
                              </w:r>
                              <w:r w:rsidRPr="00603462">
                                <w:rPr>
                                  <w:b/>
                                  <w:sz w:val="28"/>
                                  <w:szCs w:val="28"/>
                                </w:rPr>
                                <w:t>2</w:t>
                              </w:r>
                            </w:p>
                          </w:txbxContent>
                        </wps:txbx>
                        <wps:bodyPr rot="0" vert="horz" wrap="square" lIns="0" tIns="0" rIns="0" bIns="0" anchor="t" anchorCtr="0" upright="1">
                          <a:noAutofit/>
                        </wps:bodyPr>
                      </wps:wsp>
                      <wps:wsp>
                        <wps:cNvPr id="1435" name="Text Box 326"/>
                        <wps:cNvSpPr txBox="1">
                          <a:spLocks noChangeArrowheads="1"/>
                        </wps:cNvSpPr>
                        <wps:spPr bwMode="auto">
                          <a:xfrm>
                            <a:off x="710849" y="157122"/>
                            <a:ext cx="893669" cy="227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603462" w:rsidRDefault="008A67DF" w:rsidP="00D827DF">
                              <w:pPr>
                                <w:rPr>
                                  <w:b/>
                                  <w:sz w:val="28"/>
                                  <w:szCs w:val="28"/>
                                  <w:lang w:val="en-US"/>
                                </w:rPr>
                              </w:pPr>
                              <w:r w:rsidRPr="00603462">
                                <w:rPr>
                                  <w:b/>
                                  <w:sz w:val="28"/>
                                  <w:szCs w:val="28"/>
                                </w:rPr>
                                <w:t xml:space="preserve">υ   </w:t>
                              </w:r>
                              <w:r w:rsidRPr="00603462">
                                <w:rPr>
                                  <w:b/>
                                  <w:sz w:val="28"/>
                                  <w:szCs w:val="28"/>
                                  <w:lang w:val="en-US"/>
                                </w:rPr>
                                <w:t xml:space="preserve">   m/s</w:t>
                              </w:r>
                            </w:p>
                          </w:txbxContent>
                        </wps:txbx>
                        <wps:bodyPr rot="0" vert="horz" wrap="square" lIns="0" tIns="0" rIns="0" bIns="0" anchor="t" anchorCtr="0" upright="1">
                          <a:noAutofit/>
                        </wps:bodyPr>
                      </wps:wsp>
                      <wps:wsp>
                        <wps:cNvPr id="1436" name="Text Box 327"/>
                        <wps:cNvSpPr txBox="1">
                          <a:spLocks noChangeArrowheads="1"/>
                        </wps:cNvSpPr>
                        <wps:spPr bwMode="auto">
                          <a:xfrm>
                            <a:off x="4336071" y="1080022"/>
                            <a:ext cx="361339" cy="227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603462" w:rsidRDefault="008A67DF" w:rsidP="00D827DF">
                              <w:pPr>
                                <w:rPr>
                                  <w:b/>
                                  <w:sz w:val="32"/>
                                  <w:szCs w:val="32"/>
                                </w:rPr>
                              </w:pPr>
                              <w:r w:rsidRPr="00603462">
                                <w:rPr>
                                  <w:b/>
                                  <w:sz w:val="32"/>
                                  <w:szCs w:val="32"/>
                                  <w:lang w:val="en-US"/>
                                </w:rPr>
                                <w:t>t</w:t>
                              </w:r>
                            </w:p>
                          </w:txbxContent>
                        </wps:txbx>
                        <wps:bodyPr rot="0" vert="horz" wrap="square" lIns="0" tIns="0" rIns="0" bIns="0" anchor="t" anchorCtr="0" upright="1">
                          <a:noAutofit/>
                        </wps:bodyPr>
                      </wps:wsp>
                      <wps:wsp>
                        <wps:cNvPr id="1437" name="Text Box 328"/>
                        <wps:cNvSpPr txBox="1">
                          <a:spLocks noChangeArrowheads="1"/>
                        </wps:cNvSpPr>
                        <wps:spPr bwMode="auto">
                          <a:xfrm>
                            <a:off x="1241028" y="1076208"/>
                            <a:ext cx="196801" cy="227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603462" w:rsidRDefault="008A67DF" w:rsidP="00D827DF">
                              <w:pPr>
                                <w:rPr>
                                  <w:b/>
                                  <w:sz w:val="32"/>
                                  <w:szCs w:val="32"/>
                                  <w:vertAlign w:val="subscript"/>
                                  <w:lang w:val="en-US"/>
                                </w:rPr>
                              </w:pPr>
                              <w:r w:rsidRPr="00603462">
                                <w:rPr>
                                  <w:b/>
                                  <w:sz w:val="32"/>
                                  <w:szCs w:val="32"/>
                                  <w:lang w:val="en-US"/>
                                </w:rPr>
                                <w:t>t</w:t>
                              </w:r>
                              <w:r w:rsidRPr="00603462">
                                <w:rPr>
                                  <w:b/>
                                  <w:sz w:val="32"/>
                                  <w:szCs w:val="32"/>
                                  <w:vertAlign w:val="subscript"/>
                                  <w:lang w:val="en-US"/>
                                </w:rPr>
                                <w:t>1</w:t>
                              </w:r>
                              <w:r w:rsidRPr="00603462">
                                <w:rPr>
                                  <w:b/>
                                  <w:sz w:val="32"/>
                                  <w:szCs w:val="32"/>
                                  <w:lang w:val="en-US"/>
                                </w:rPr>
                                <w:t xml:space="preserve">     </w:t>
                              </w:r>
                            </w:p>
                          </w:txbxContent>
                        </wps:txbx>
                        <wps:bodyPr rot="0" vert="horz" wrap="square" lIns="0" tIns="0" rIns="0" bIns="0" anchor="t" anchorCtr="0" upright="1">
                          <a:noAutofit/>
                        </wps:bodyPr>
                      </wps:wsp>
                      <wps:wsp>
                        <wps:cNvPr id="1438" name="Text Box 329"/>
                        <wps:cNvSpPr txBox="1">
                          <a:spLocks noChangeArrowheads="1"/>
                        </wps:cNvSpPr>
                        <wps:spPr bwMode="auto">
                          <a:xfrm>
                            <a:off x="2293859" y="743659"/>
                            <a:ext cx="2241164" cy="22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603462" w:rsidRDefault="008A67DF" w:rsidP="00D827DF">
                              <w:pPr>
                                <w:rPr>
                                  <w:b/>
                                  <w:lang w:val="en-US"/>
                                </w:rPr>
                              </w:pPr>
                              <w:r w:rsidRPr="00603462">
                                <w:rPr>
                                  <w:sz w:val="32"/>
                                  <w:szCs w:val="32"/>
                                  <w:lang w:val="en-US"/>
                                </w:rPr>
                                <w:t xml:space="preserve"> </w:t>
                              </w:r>
                              <w:r w:rsidRPr="00603462">
                                <w:rPr>
                                  <w:b/>
                                  <w:sz w:val="32"/>
                                  <w:szCs w:val="32"/>
                                  <w:lang w:val="en-US"/>
                                </w:rPr>
                                <w:t>t</w:t>
                              </w:r>
                              <w:r w:rsidRPr="00603462">
                                <w:rPr>
                                  <w:b/>
                                  <w:sz w:val="32"/>
                                  <w:szCs w:val="32"/>
                                  <w:vertAlign w:val="subscript"/>
                                  <w:lang w:val="en-US"/>
                                </w:rPr>
                                <w:t>3</w:t>
                              </w:r>
                              <w:r w:rsidRPr="00603462">
                                <w:rPr>
                                  <w:b/>
                                  <w:lang w:val="en-US"/>
                                </w:rPr>
                                <w:t xml:space="preserve">                          </w:t>
                              </w:r>
                              <w:r w:rsidRPr="00603462">
                                <w:rPr>
                                  <w:b/>
                                  <w:sz w:val="28"/>
                                  <w:szCs w:val="28"/>
                                  <w:lang w:val="en-US"/>
                                </w:rPr>
                                <w:t xml:space="preserve">          </w:t>
                              </w:r>
                              <w:r>
                                <w:rPr>
                                  <w:b/>
                                  <w:sz w:val="28"/>
                                  <w:szCs w:val="28"/>
                                </w:rPr>
                                <w:t xml:space="preserve">   </w:t>
                              </w:r>
                              <w:r w:rsidRPr="00603462">
                                <w:rPr>
                                  <w:b/>
                                  <w:sz w:val="28"/>
                                  <w:szCs w:val="28"/>
                                  <w:lang w:val="en-US"/>
                                </w:rPr>
                                <w:t xml:space="preserve"> </w:t>
                              </w:r>
                              <w:r w:rsidRPr="00603462">
                                <w:rPr>
                                  <w:b/>
                                  <w:sz w:val="32"/>
                                  <w:szCs w:val="32"/>
                                  <w:lang w:val="en-US"/>
                                </w:rPr>
                                <w:t>t</w:t>
                              </w:r>
                              <w:r w:rsidRPr="00603462">
                                <w:rPr>
                                  <w:b/>
                                  <w:sz w:val="32"/>
                                  <w:szCs w:val="32"/>
                                  <w:vertAlign w:val="subscript"/>
                                  <w:lang w:val="en-US"/>
                                </w:rPr>
                                <w:t>4</w:t>
                              </w:r>
                            </w:p>
                          </w:txbxContent>
                        </wps:txbx>
                        <wps:bodyPr rot="0" vert="horz" wrap="square" lIns="0" tIns="0" rIns="0" bIns="0" anchor="t" anchorCtr="0" upright="1">
                          <a:noAutofit/>
                        </wps:bodyPr>
                      </wps:wsp>
                      <wps:wsp>
                        <wps:cNvPr id="1439" name="Line 330"/>
                        <wps:cNvCnPr>
                          <a:cxnSpLocks noChangeShapeType="1"/>
                        </wps:cNvCnPr>
                        <wps:spPr bwMode="auto">
                          <a:xfrm>
                            <a:off x="959270" y="1044936"/>
                            <a:ext cx="3603714" cy="76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0" name="Text Box 331"/>
                        <wps:cNvSpPr txBox="1">
                          <a:spLocks noChangeArrowheads="1"/>
                        </wps:cNvSpPr>
                        <wps:spPr bwMode="auto">
                          <a:xfrm>
                            <a:off x="612986" y="1467487"/>
                            <a:ext cx="546311" cy="22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603462" w:rsidRDefault="008A67DF" w:rsidP="00D827DF">
                              <w:pPr>
                                <w:rPr>
                                  <w:b/>
                                  <w:sz w:val="28"/>
                                  <w:szCs w:val="28"/>
                                </w:rPr>
                              </w:pPr>
                              <w:r w:rsidRPr="00603462">
                                <w:rPr>
                                  <w:b/>
                                  <w:sz w:val="28"/>
                                  <w:szCs w:val="28"/>
                                </w:rPr>
                                <w:t xml:space="preserve">-  </w:t>
                              </w:r>
                              <w:r w:rsidRPr="00603462">
                                <w:rPr>
                                  <w:b/>
                                  <w:sz w:val="28"/>
                                  <w:szCs w:val="28"/>
                                  <w:lang w:val="en-US"/>
                                </w:rPr>
                                <w:t>2</w:t>
                              </w:r>
                            </w:p>
                          </w:txbxContent>
                        </wps:txbx>
                        <wps:bodyPr rot="0" vert="horz" wrap="square" lIns="0" tIns="0" rIns="0" bIns="0" anchor="t" anchorCtr="0" upright="1">
                          <a:noAutofit/>
                        </wps:bodyPr>
                      </wps:wsp>
                      <wps:wsp>
                        <wps:cNvPr id="961" name="Line 332"/>
                        <wps:cNvCnPr>
                          <a:cxnSpLocks noChangeShapeType="1"/>
                        </wps:cNvCnPr>
                        <wps:spPr bwMode="auto">
                          <a:xfrm flipH="1">
                            <a:off x="989381" y="1579608"/>
                            <a:ext cx="1384059" cy="76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2" name="Line 333"/>
                        <wps:cNvCnPr>
                          <a:cxnSpLocks noChangeShapeType="1"/>
                        </wps:cNvCnPr>
                        <wps:spPr bwMode="auto">
                          <a:xfrm>
                            <a:off x="2386345" y="1034258"/>
                            <a:ext cx="0" cy="53314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3" name="Oval 334"/>
                        <wps:cNvSpPr>
                          <a:spLocks noChangeArrowheads="1"/>
                        </wps:cNvSpPr>
                        <wps:spPr bwMode="auto">
                          <a:xfrm flipV="1">
                            <a:off x="1247481" y="1024342"/>
                            <a:ext cx="45167" cy="45001"/>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964" name="Oval 335"/>
                        <wps:cNvSpPr>
                          <a:spLocks noChangeArrowheads="1"/>
                        </wps:cNvSpPr>
                        <wps:spPr bwMode="auto">
                          <a:xfrm flipV="1">
                            <a:off x="4061841" y="1024342"/>
                            <a:ext cx="45167" cy="45001"/>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965" name="Oval 336"/>
                        <wps:cNvSpPr>
                          <a:spLocks noChangeArrowheads="1"/>
                        </wps:cNvSpPr>
                        <wps:spPr bwMode="auto">
                          <a:xfrm flipV="1">
                            <a:off x="2348705" y="1019766"/>
                            <a:ext cx="45167" cy="45001"/>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966" name="Oval 337"/>
                        <wps:cNvSpPr>
                          <a:spLocks noChangeArrowheads="1"/>
                        </wps:cNvSpPr>
                        <wps:spPr bwMode="auto">
                          <a:xfrm flipV="1">
                            <a:off x="1812074" y="1028919"/>
                            <a:ext cx="45167" cy="45001"/>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967" name="Line 338"/>
                        <wps:cNvCnPr>
                          <a:cxnSpLocks noChangeShapeType="1"/>
                        </wps:cNvCnPr>
                        <wps:spPr bwMode="auto">
                          <a:xfrm>
                            <a:off x="1274366" y="504925"/>
                            <a:ext cx="0" cy="5194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8" name="Text Box 339"/>
                        <wps:cNvSpPr txBox="1">
                          <a:spLocks noChangeArrowheads="1"/>
                        </wps:cNvSpPr>
                        <wps:spPr bwMode="auto">
                          <a:xfrm>
                            <a:off x="1831431" y="785609"/>
                            <a:ext cx="196801" cy="227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603462" w:rsidRDefault="008A67DF" w:rsidP="00D827DF">
                              <w:pPr>
                                <w:rPr>
                                  <w:b/>
                                  <w:sz w:val="32"/>
                                  <w:szCs w:val="32"/>
                                  <w:vertAlign w:val="subscript"/>
                                  <w:lang w:val="en-US"/>
                                </w:rPr>
                              </w:pPr>
                              <w:r w:rsidRPr="00603462">
                                <w:rPr>
                                  <w:b/>
                                  <w:sz w:val="32"/>
                                  <w:szCs w:val="32"/>
                                  <w:lang w:val="en-US"/>
                                </w:rPr>
                                <w:t>t</w:t>
                              </w:r>
                              <w:r w:rsidRPr="00603462">
                                <w:rPr>
                                  <w:b/>
                                  <w:sz w:val="32"/>
                                  <w:szCs w:val="32"/>
                                  <w:vertAlign w:val="subscript"/>
                                  <w:lang w:val="en-US"/>
                                </w:rPr>
                                <w:t>2</w:t>
                              </w:r>
                              <w:r w:rsidRPr="00603462">
                                <w:rPr>
                                  <w:b/>
                                  <w:sz w:val="32"/>
                                  <w:szCs w:val="32"/>
                                  <w:lang w:val="en-US"/>
                                </w:rPr>
                                <w:t xml:space="preserve">     </w:t>
                              </w:r>
                            </w:p>
                          </w:txbxContent>
                        </wps:txbx>
                        <wps:bodyPr rot="0" vert="horz" wrap="square" lIns="0" tIns="0" rIns="0" bIns="0" anchor="t" anchorCtr="0" upright="1">
                          <a:noAutofit/>
                        </wps:bodyPr>
                      </wps:wsp>
                      <wps:wsp>
                        <wps:cNvPr id="969" name="Rectangle 340"/>
                        <wps:cNvSpPr>
                          <a:spLocks noChangeArrowheads="1"/>
                        </wps:cNvSpPr>
                        <wps:spPr bwMode="auto">
                          <a:xfrm>
                            <a:off x="664606" y="686454"/>
                            <a:ext cx="280683" cy="423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341"/>
                        <wps:cNvSpPr>
                          <a:spLocks noChangeArrowheads="1"/>
                        </wps:cNvSpPr>
                        <wps:spPr bwMode="auto">
                          <a:xfrm>
                            <a:off x="693642" y="671963"/>
                            <a:ext cx="252722" cy="452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Line 342"/>
                        <wps:cNvCnPr>
                          <a:cxnSpLocks noChangeShapeType="1"/>
                        </wps:cNvCnPr>
                        <wps:spPr bwMode="auto">
                          <a:xfrm flipV="1">
                            <a:off x="943139" y="24407"/>
                            <a:ext cx="20433" cy="178935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 name="Text Box 343"/>
                        <wps:cNvSpPr txBox="1">
                          <a:spLocks noChangeArrowheads="1"/>
                        </wps:cNvSpPr>
                        <wps:spPr bwMode="auto">
                          <a:xfrm>
                            <a:off x="640947" y="942731"/>
                            <a:ext cx="351661" cy="283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603462" w:rsidRDefault="008A67DF" w:rsidP="00D827DF">
                              <w:pPr>
                                <w:rPr>
                                  <w:b/>
                                  <w:sz w:val="28"/>
                                  <w:szCs w:val="28"/>
                                </w:rPr>
                              </w:pPr>
                              <w:r w:rsidRPr="00603462">
                                <w:rPr>
                                  <w:b/>
                                  <w:sz w:val="28"/>
                                  <w:szCs w:val="28"/>
                                </w:rPr>
                                <w:t>0,</w:t>
                              </w:r>
                              <w:r>
                                <w:rPr>
                                  <w:b/>
                                  <w:sz w:val="28"/>
                                  <w:szCs w:val="28"/>
                                </w:rPr>
                                <w:t xml:space="preserve"> </w:t>
                              </w:r>
                              <w:r w:rsidRPr="00603462">
                                <w:rPr>
                                  <w:b/>
                                  <w:sz w:val="28"/>
                                  <w:szCs w:val="28"/>
                                </w:rPr>
                                <w:t>0</w:t>
                              </w:r>
                            </w:p>
                          </w:txbxContent>
                        </wps:txbx>
                        <wps:bodyPr rot="0" vert="horz" wrap="square" lIns="0" tIns="0" rIns="0" bIns="0" anchor="t" anchorCtr="0" upright="1">
                          <a:noAutofit/>
                        </wps:bodyPr>
                      </wps:wsp>
                      <wps:wsp>
                        <wps:cNvPr id="973" name="Text Box 344"/>
                        <wps:cNvSpPr txBox="1">
                          <a:spLocks noChangeArrowheads="1"/>
                        </wps:cNvSpPr>
                        <wps:spPr bwMode="auto">
                          <a:xfrm>
                            <a:off x="601157" y="588825"/>
                            <a:ext cx="414035" cy="27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DF" w:rsidRPr="00603462" w:rsidRDefault="008A67DF" w:rsidP="00D827DF">
                              <w:pPr>
                                <w:rPr>
                                  <w:b/>
                                  <w:sz w:val="28"/>
                                  <w:szCs w:val="28"/>
                                  <w:vertAlign w:val="subscript"/>
                                </w:rPr>
                              </w:pPr>
                              <w:r w:rsidRPr="00603462">
                                <w:rPr>
                                  <w:b/>
                                </w:rPr>
                                <w:t xml:space="preserve"> </w:t>
                              </w:r>
                              <w:r w:rsidRPr="003C39C5">
                                <w:rPr>
                                  <w:b/>
                                  <w:position w:val="-8"/>
                                  <w:sz w:val="28"/>
                                  <w:szCs w:val="28"/>
                                </w:rPr>
                                <w:object w:dxaOrig="420" w:dyaOrig="400">
                                  <v:shape id="_x0000_i1051" type="#_x0000_t75" style="width:20.4pt;height:19.8pt" o:ole="">
                                    <v:imagedata r:id="rId69" o:title=""/>
                                  </v:shape>
                                  <o:OLEObject Type="Embed" ProgID="Equation.DSMT4" ShapeID="_x0000_i1051" DrawAspect="Content" ObjectID="_1681379730" r:id="rId70"/>
                                </w:object>
                              </w:r>
                            </w:p>
                          </w:txbxContent>
                        </wps:txbx>
                        <wps:bodyPr rot="0" vert="horz" wrap="square" lIns="0" tIns="0" rIns="0" bIns="0" anchor="t" anchorCtr="0" upright="1">
                          <a:noAutofit/>
                        </wps:bodyPr>
                      </wps:wsp>
                      <wpg:wgp>
                        <wpg:cNvPr id="974" name="Group 345"/>
                        <wpg:cNvGrpSpPr>
                          <a:grpSpLocks/>
                        </wpg:cNvGrpSpPr>
                        <wpg:grpSpPr bwMode="auto">
                          <a:xfrm>
                            <a:off x="170991" y="247124"/>
                            <a:ext cx="376395" cy="1174600"/>
                            <a:chOff x="7666" y="9623"/>
                            <a:chExt cx="350" cy="1539"/>
                          </a:xfrm>
                        </wpg:grpSpPr>
                        <wpg:grpSp>
                          <wpg:cNvPr id="975" name="Group 346"/>
                          <wpg:cNvGrpSpPr>
                            <a:grpSpLocks/>
                          </wpg:cNvGrpSpPr>
                          <wpg:grpSpPr bwMode="auto">
                            <a:xfrm>
                              <a:off x="7697" y="9709"/>
                              <a:ext cx="283" cy="1223"/>
                              <a:chOff x="5893" y="12266"/>
                              <a:chExt cx="479" cy="2186"/>
                            </a:xfrm>
                          </wpg:grpSpPr>
                          <pic:pic xmlns:pic="http://schemas.openxmlformats.org/drawingml/2006/picture">
                            <pic:nvPicPr>
                              <pic:cNvPr id="976" name="Picture 347" descr="ELATIRIOOO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flipV="1">
                                <a:off x="5145" y="13135"/>
                                <a:ext cx="1976" cy="479"/>
                              </a:xfrm>
                              <a:prstGeom prst="rect">
                                <a:avLst/>
                              </a:prstGeom>
                              <a:solidFill>
                                <a:srgbClr val="99CC00"/>
                              </a:solidFill>
                            </pic:spPr>
                          </pic:pic>
                          <wps:wsp>
                            <wps:cNvPr id="977" name="Line 348"/>
                            <wps:cNvCnPr>
                              <a:cxnSpLocks noChangeShapeType="1"/>
                            </wps:cNvCnPr>
                            <wps:spPr bwMode="auto">
                              <a:xfrm>
                                <a:off x="6110" y="14258"/>
                                <a:ext cx="1" cy="194"/>
                              </a:xfrm>
                              <a:prstGeom prst="line">
                                <a:avLst/>
                              </a:prstGeom>
                              <a:noFill/>
                              <a:ln w="28575">
                                <a:solidFill>
                                  <a:srgbClr val="808000"/>
                                </a:solidFill>
                                <a:round/>
                                <a:headEnd/>
                                <a:tailEnd/>
                              </a:ln>
                              <a:extLst>
                                <a:ext uri="{909E8E84-426E-40DD-AFC4-6F175D3DCCD1}">
                                  <a14:hiddenFill xmlns:a14="http://schemas.microsoft.com/office/drawing/2010/main">
                                    <a:noFill/>
                                  </a14:hiddenFill>
                                </a:ext>
                              </a:extLst>
                            </wps:spPr>
                            <wps:bodyPr/>
                          </wps:wsp>
                          <wps:wsp>
                            <wps:cNvPr id="978" name="Line 349"/>
                            <wps:cNvCnPr>
                              <a:cxnSpLocks noChangeShapeType="1"/>
                            </wps:cNvCnPr>
                            <wps:spPr bwMode="auto">
                              <a:xfrm>
                                <a:off x="6118" y="12266"/>
                                <a:ext cx="1" cy="193"/>
                              </a:xfrm>
                              <a:prstGeom prst="line">
                                <a:avLst/>
                              </a:prstGeom>
                              <a:noFill/>
                              <a:ln w="28575">
                                <a:solidFill>
                                  <a:srgbClr val="808000"/>
                                </a:solidFill>
                                <a:round/>
                                <a:headEnd/>
                                <a:tailEnd/>
                              </a:ln>
                              <a:extLst>
                                <a:ext uri="{909E8E84-426E-40DD-AFC4-6F175D3DCCD1}">
                                  <a14:hiddenFill xmlns:a14="http://schemas.microsoft.com/office/drawing/2010/main">
                                    <a:noFill/>
                                  </a14:hiddenFill>
                                </a:ext>
                              </a:extLst>
                            </wps:spPr>
                            <wps:bodyPr/>
                          </wps:wsp>
                        </wpg:grpSp>
                        <wps:wsp>
                          <wps:cNvPr id="979" name="Oval 350"/>
                          <wps:cNvSpPr>
                            <a:spLocks noChangeArrowheads="1"/>
                          </wps:cNvSpPr>
                          <wps:spPr bwMode="auto">
                            <a:xfrm>
                              <a:off x="7737" y="10912"/>
                              <a:ext cx="178" cy="250"/>
                            </a:xfrm>
                            <a:prstGeom prst="ellipse">
                              <a:avLst/>
                            </a:prstGeom>
                            <a:gradFill rotWithShape="1">
                              <a:gsLst>
                                <a:gs pos="0">
                                  <a:srgbClr val="99CCFF"/>
                                </a:gs>
                                <a:gs pos="50000">
                                  <a:srgbClr val="0000FF"/>
                                </a:gs>
                                <a:gs pos="100000">
                                  <a:srgbClr val="99CC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980" name="Rectangle 351"/>
                          <wps:cNvSpPr>
                            <a:spLocks noChangeArrowheads="1"/>
                          </wps:cNvSpPr>
                          <wps:spPr bwMode="auto">
                            <a:xfrm>
                              <a:off x="7666" y="9623"/>
                              <a:ext cx="350" cy="119"/>
                            </a:xfrm>
                            <a:prstGeom prst="rect">
                              <a:avLst/>
                            </a:prstGeom>
                            <a:gradFill rotWithShape="1">
                              <a:gsLst>
                                <a:gs pos="0">
                                  <a:srgbClr val="FFFFFF"/>
                                </a:gs>
                                <a:gs pos="100000">
                                  <a:srgbClr val="333333"/>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981" name="Line 352"/>
                        <wps:cNvCnPr>
                          <a:cxnSpLocks noChangeShapeType="1"/>
                        </wps:cNvCnPr>
                        <wps:spPr bwMode="auto">
                          <a:xfrm flipV="1">
                            <a:off x="150558" y="1099852"/>
                            <a:ext cx="1075" cy="427890"/>
                          </a:xfrm>
                          <a:prstGeom prst="line">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3" name="Oval 353"/>
                        <wps:cNvSpPr>
                          <a:spLocks noChangeArrowheads="1"/>
                        </wps:cNvSpPr>
                        <wps:spPr bwMode="auto">
                          <a:xfrm flipV="1">
                            <a:off x="130125" y="1300450"/>
                            <a:ext cx="46243" cy="45001"/>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Καμβάς 318" o:spid="_x0000_s1141" editas="canvas" style="width:383pt;height:157.35pt;mso-position-horizontal-relative:char;mso-position-vertical-relative:line" coordsize="48641,19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">
                <v:shape id="_x0000_s1142" type="#_x0000_t75" style="position:absolute;width:48641;height:19983;visibility:visible;mso-wrap-style:square" filled="t">
                  <v:fill o:detectmouseclick="t"/>
                  <v:path o:connecttype="none"/>
                </v:shape>
                <v:group id="Group 320" o:spid="_x0000_s1143" style="position:absolute;left:7151;top:5072;width:33779;height:10670;flip:y" coordorigin="3293,6420" coordsize="3772,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">
                  <v:shape id="Freeform 321" o:spid="_x0000_s1144" style="position:absolute;left:4536;top:6420;width:1261;height:838;visibility:visible;mso-wrap-style:square;v-text-anchor:top" coordsize="144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" path="m,905c241,452,483,,724,v241,,482,452,724,905e" filled="f" strokecolor="red" strokeweight="2.25pt">
                    <v:path arrowok="t" o:connecttype="custom" o:connectlocs="0,838;631,0;1261,838" o:connectangles="0,0,0"/>
                  </v:shape>
                  <v:shape id="Freeform 322" o:spid="_x0000_s1145" style="position:absolute;left:5804;top:7262;width:1261;height:837;flip:y;visibility:visible;mso-wrap-style:square;v-text-anchor:top" coordsize="144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" path="m,905c241,452,483,,724,v241,,482,452,724,905e" filled="f" strokecolor="red" strokeweight="2.25pt">
                    <v:path arrowok="t" o:connecttype="custom" o:connectlocs="0,837;631,0;1261,837" o:connectangles="0,0,0"/>
                  </v:shape>
                  <v:shape id="Freeform 323" o:spid="_x0000_s1146" style="position:absolute;left:3293;top:7246;width:1261;height:838;flip:y;visibility:visible;mso-wrap-style:square;v-text-anchor:top" coordsize="144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" path="m,905c241,452,483,,724,v241,,482,452,724,905e" filled="f" strokecolor="red" strokeweight="2.25pt">
                    <v:path arrowok="t" o:connecttype="custom" o:connectlocs="0,838;631,0;1261,838" o:connectangles="0,0,0"/>
                  </v:shape>
                </v:group>
                <v:line id="Line 324" o:spid="_x0000_s1147" style="position:absolute;flip:x;visibility:visible;mso-wrap-style:square" from="9689,5003" to="36607,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">
                  <v:stroke dashstyle="dash"/>
                </v:line>
                <v:shape id="Text Box 325" o:spid="_x0000_s1148" type="#_x0000_t202" style="position:absolute;left:6495;top:3622;width:4323;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fxAAAAN0AAAAPAAAAZHJzL2Rvd25yZXYueG1sRE9Na8JA&#10;EL0X+h+WKXirm1YR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AlAAR/EAAAA3QAAAA8A&#10;AAAAAAAAAAAAAAAABwIAAGRycy9kb3ducmV2LnhtbFBLBQYAAAAAAwADALcAAAD4AgAAAAA=&#10;" filled="f" stroked="f">
                  <v:textbox inset="0,0,0,0">
                    <w:txbxContent>
                      <w:p w:rsidR="008A67DF" w:rsidRPr="00603462" w:rsidRDefault="008A67DF" w:rsidP="00D827DF">
                        <w:pPr>
                          <w:rPr>
                            <w:b/>
                            <w:sz w:val="28"/>
                            <w:szCs w:val="28"/>
                            <w:lang w:val="en-US"/>
                          </w:rPr>
                        </w:pPr>
                        <w:r w:rsidRPr="00603462">
                          <w:rPr>
                            <w:sz w:val="28"/>
                            <w:szCs w:val="28"/>
                            <w:lang w:val="en-US"/>
                          </w:rPr>
                          <w:t xml:space="preserve"> </w:t>
                        </w:r>
                        <w:r w:rsidRPr="00603462">
                          <w:rPr>
                            <w:b/>
                            <w:sz w:val="28"/>
                            <w:szCs w:val="28"/>
                            <w:lang w:val="en-US"/>
                          </w:rPr>
                          <w:t xml:space="preserve"> </w:t>
                        </w:r>
                        <w:r w:rsidRPr="00603462">
                          <w:rPr>
                            <w:b/>
                            <w:sz w:val="28"/>
                            <w:szCs w:val="28"/>
                          </w:rPr>
                          <w:t xml:space="preserve"> 2</w:t>
                        </w:r>
                      </w:p>
                    </w:txbxContent>
                  </v:textbox>
                </v:shape>
                <v:shape id="Text Box 326" o:spid="_x0000_s1149" type="#_x0000_t202" style="position:absolute;left:7108;top:1571;width:8937;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" filled="f" stroked="f">
                  <v:textbox inset="0,0,0,0">
                    <w:txbxContent>
                      <w:p w:rsidR="008A67DF" w:rsidRPr="00603462" w:rsidRDefault="008A67DF" w:rsidP="00D827DF">
                        <w:pPr>
                          <w:rPr>
                            <w:b/>
                            <w:sz w:val="28"/>
                            <w:szCs w:val="28"/>
                            <w:lang w:val="en-US"/>
                          </w:rPr>
                        </w:pPr>
                        <w:r w:rsidRPr="00603462">
                          <w:rPr>
                            <w:b/>
                            <w:sz w:val="28"/>
                            <w:szCs w:val="28"/>
                          </w:rPr>
                          <w:t xml:space="preserve">υ   </w:t>
                        </w:r>
                        <w:r w:rsidRPr="00603462">
                          <w:rPr>
                            <w:b/>
                            <w:sz w:val="28"/>
                            <w:szCs w:val="28"/>
                            <w:lang w:val="en-US"/>
                          </w:rPr>
                          <w:t xml:space="preserve">   m/s</w:t>
                        </w:r>
                      </w:p>
                    </w:txbxContent>
                  </v:textbox>
                </v:shape>
                <v:shape id="Text Box 327" o:spid="_x0000_s1150" type="#_x0000_t202" style="position:absolute;left:43360;top:10800;width:3614;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rzxAAAAN0AAAAPAAAAZHJzL2Rvd25yZXYueG1sRE9Na8JA&#10;EL0X/A/LFLzVTasE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JbeOvPEAAAA3QAAAA8A&#10;AAAAAAAAAAAAAAAABwIAAGRycy9kb3ducmV2LnhtbFBLBQYAAAAAAwADALcAAAD4AgAAAAA=&#10;" filled="f" stroked="f">
                  <v:textbox inset="0,0,0,0">
                    <w:txbxContent>
                      <w:p w:rsidR="008A67DF" w:rsidRPr="00603462" w:rsidRDefault="008A67DF" w:rsidP="00D827DF">
                        <w:pPr>
                          <w:rPr>
                            <w:b/>
                            <w:sz w:val="32"/>
                            <w:szCs w:val="32"/>
                          </w:rPr>
                        </w:pPr>
                        <w:r w:rsidRPr="00603462">
                          <w:rPr>
                            <w:b/>
                            <w:sz w:val="32"/>
                            <w:szCs w:val="32"/>
                            <w:lang w:val="en-US"/>
                          </w:rPr>
                          <w:t>t</w:t>
                        </w:r>
                      </w:p>
                    </w:txbxContent>
                  </v:textbox>
                </v:shape>
                <v:shape id="Text Box 328" o:spid="_x0000_s1151" type="#_x0000_t202" style="position:absolute;left:12410;top:10762;width:196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9oxAAAAN0AAAAPAAAAZHJzL2Rvd25yZXYueG1sRE9Na8JA&#10;EL0X/A/LCN7qRi1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PmSn2jEAAAA3QAAAA8A&#10;AAAAAAAAAAAAAAAABwIAAGRycy9kb3ducmV2LnhtbFBLBQYAAAAAAwADALcAAAD4AgAAAAA=&#10;" filled="f" stroked="f">
                  <v:textbox inset="0,0,0,0">
                    <w:txbxContent>
                      <w:p w:rsidR="008A67DF" w:rsidRPr="00603462" w:rsidRDefault="008A67DF" w:rsidP="00D827DF">
                        <w:pPr>
                          <w:rPr>
                            <w:b/>
                            <w:sz w:val="32"/>
                            <w:szCs w:val="32"/>
                            <w:vertAlign w:val="subscript"/>
                            <w:lang w:val="en-US"/>
                          </w:rPr>
                        </w:pPr>
                        <w:r w:rsidRPr="00603462">
                          <w:rPr>
                            <w:b/>
                            <w:sz w:val="32"/>
                            <w:szCs w:val="32"/>
                            <w:lang w:val="en-US"/>
                          </w:rPr>
                          <w:t>t</w:t>
                        </w:r>
                        <w:r w:rsidRPr="00603462">
                          <w:rPr>
                            <w:b/>
                            <w:sz w:val="32"/>
                            <w:szCs w:val="32"/>
                            <w:vertAlign w:val="subscript"/>
                            <w:lang w:val="en-US"/>
                          </w:rPr>
                          <w:t>1</w:t>
                        </w:r>
                        <w:r w:rsidRPr="00603462">
                          <w:rPr>
                            <w:b/>
                            <w:sz w:val="32"/>
                            <w:szCs w:val="32"/>
                            <w:lang w:val="en-US"/>
                          </w:rPr>
                          <w:t xml:space="preserve">     </w:t>
                        </w:r>
                      </w:p>
                    </w:txbxContent>
                  </v:textbox>
                </v:shape>
                <v:shape id="Text Box 329" o:spid="_x0000_s1152" type="#_x0000_t202" style="position:absolute;left:22938;top:7436;width:22412;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sa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K9/ICHrxBwAA//8DAFBLAQItABQABgAIAAAAIQDb4fbL7gAAAIUBAAATAAAAAAAA&#10;AAAAAAAAAAAAAABbQ29udGVudF9UeXBlc10ueG1sUEsBAi0AFAAGAAgAAAAhAFr0LFu/AAAAFQEA&#10;AAsAAAAAAAAAAAAAAAAAHwEAAF9yZWxzLy5yZWxzUEsBAi0AFAAGAAgAAAAhAIgNCxrHAAAA3QAA&#10;AA8AAAAAAAAAAAAAAAAABwIAAGRycy9kb3ducmV2LnhtbFBLBQYAAAAAAwADALcAAAD7AgAAAAA=&#10;" filled="f" stroked="f">
                  <v:textbox inset="0,0,0,0">
                    <w:txbxContent>
                      <w:p w:rsidR="008A67DF" w:rsidRPr="00603462" w:rsidRDefault="008A67DF" w:rsidP="00D827DF">
                        <w:pPr>
                          <w:rPr>
                            <w:b/>
                            <w:lang w:val="en-US"/>
                          </w:rPr>
                        </w:pPr>
                        <w:r w:rsidRPr="00603462">
                          <w:rPr>
                            <w:sz w:val="32"/>
                            <w:szCs w:val="32"/>
                            <w:lang w:val="en-US"/>
                          </w:rPr>
                          <w:t xml:space="preserve"> </w:t>
                        </w:r>
                        <w:r w:rsidRPr="00603462">
                          <w:rPr>
                            <w:b/>
                            <w:sz w:val="32"/>
                            <w:szCs w:val="32"/>
                            <w:lang w:val="en-US"/>
                          </w:rPr>
                          <w:t>t</w:t>
                        </w:r>
                        <w:r w:rsidRPr="00603462">
                          <w:rPr>
                            <w:b/>
                            <w:sz w:val="32"/>
                            <w:szCs w:val="32"/>
                            <w:vertAlign w:val="subscript"/>
                            <w:lang w:val="en-US"/>
                          </w:rPr>
                          <w:t>3</w:t>
                        </w:r>
                        <w:r w:rsidRPr="00603462">
                          <w:rPr>
                            <w:b/>
                            <w:lang w:val="en-US"/>
                          </w:rPr>
                          <w:t xml:space="preserve">                          </w:t>
                        </w:r>
                        <w:r w:rsidRPr="00603462">
                          <w:rPr>
                            <w:b/>
                            <w:sz w:val="28"/>
                            <w:szCs w:val="28"/>
                            <w:lang w:val="en-US"/>
                          </w:rPr>
                          <w:t xml:space="preserve">          </w:t>
                        </w:r>
                        <w:r>
                          <w:rPr>
                            <w:b/>
                            <w:sz w:val="28"/>
                            <w:szCs w:val="28"/>
                          </w:rPr>
                          <w:t xml:space="preserve">   </w:t>
                        </w:r>
                        <w:r w:rsidRPr="00603462">
                          <w:rPr>
                            <w:b/>
                            <w:sz w:val="28"/>
                            <w:szCs w:val="28"/>
                            <w:lang w:val="en-US"/>
                          </w:rPr>
                          <w:t xml:space="preserve"> </w:t>
                        </w:r>
                        <w:r w:rsidRPr="00603462">
                          <w:rPr>
                            <w:b/>
                            <w:sz w:val="32"/>
                            <w:szCs w:val="32"/>
                            <w:lang w:val="en-US"/>
                          </w:rPr>
                          <w:t>t</w:t>
                        </w:r>
                        <w:r w:rsidRPr="00603462">
                          <w:rPr>
                            <w:b/>
                            <w:sz w:val="32"/>
                            <w:szCs w:val="32"/>
                            <w:vertAlign w:val="subscript"/>
                            <w:lang w:val="en-US"/>
                          </w:rPr>
                          <w:t>4</w:t>
                        </w:r>
                      </w:p>
                    </w:txbxContent>
                  </v:textbox>
                </v:shape>
                <v:line id="Line 330" o:spid="_x0000_s1153" style="position:absolute;visibility:visible;mso-wrap-style:square" from="9592,10449" to="45629,10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" strokeweight="1.5pt">
                  <v:stroke endarrow="block"/>
                </v:line>
                <v:shape id="Text Box 331" o:spid="_x0000_s1154" type="#_x0000_t202" style="position:absolute;left:6129;top:14674;width:546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rsidR="008A67DF" w:rsidRPr="00603462" w:rsidRDefault="008A67DF" w:rsidP="00D827DF">
                        <w:pPr>
                          <w:rPr>
                            <w:b/>
                            <w:sz w:val="28"/>
                            <w:szCs w:val="28"/>
                          </w:rPr>
                        </w:pPr>
                        <w:r w:rsidRPr="00603462">
                          <w:rPr>
                            <w:b/>
                            <w:sz w:val="28"/>
                            <w:szCs w:val="28"/>
                          </w:rPr>
                          <w:t xml:space="preserve">-  </w:t>
                        </w:r>
                        <w:r w:rsidRPr="00603462">
                          <w:rPr>
                            <w:b/>
                            <w:sz w:val="28"/>
                            <w:szCs w:val="28"/>
                            <w:lang w:val="en-US"/>
                          </w:rPr>
                          <w:t>2</w:t>
                        </w:r>
                      </w:p>
                    </w:txbxContent>
                  </v:textbox>
                </v:shape>
                <v:line id="Line 332" o:spid="_x0000_s1155" style="position:absolute;flip:x;visibility:visible;mso-wrap-style:square" from="9893,15796" to="23734,1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">
                  <v:stroke dashstyle="dash"/>
                </v:line>
                <v:line id="Line 333" o:spid="_x0000_s1156" style="position:absolute;visibility:visible;mso-wrap-style:square" from="23863,10342" to="23863,1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">
                  <v:stroke dashstyle="dash"/>
                </v:line>
                <v:oval id="Oval 334" o:spid="_x0000_s1157" style="position:absolute;left:12474;top:10243;width:452;height:45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" fillcolor="#333"/>
                <v:oval id="Oval 335" o:spid="_x0000_s1158" style="position:absolute;left:40618;top:10243;width:452;height:45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" fillcolor="#333"/>
                <v:oval id="Oval 336" o:spid="_x0000_s1159" style="position:absolute;left:23487;top:10197;width:451;height:45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" fillcolor="#333"/>
                <v:oval id="Oval 337" o:spid="_x0000_s1160" style="position:absolute;left:18120;top:10289;width:452;height:45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" fillcolor="#333"/>
                <v:line id="Line 338" o:spid="_x0000_s1161" style="position:absolute;visibility:visible;mso-wrap-style:square" from="12743,5049" to="12743,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">
                  <v:stroke dashstyle="dash"/>
                </v:line>
                <v:shape id="Text Box 339" o:spid="_x0000_s1162" type="#_x0000_t202" style="position:absolute;left:18314;top:7856;width:196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rsidR="008A67DF" w:rsidRPr="00603462" w:rsidRDefault="008A67DF" w:rsidP="00D827DF">
                        <w:pPr>
                          <w:rPr>
                            <w:b/>
                            <w:sz w:val="32"/>
                            <w:szCs w:val="32"/>
                            <w:vertAlign w:val="subscript"/>
                            <w:lang w:val="en-US"/>
                          </w:rPr>
                        </w:pPr>
                        <w:r w:rsidRPr="00603462">
                          <w:rPr>
                            <w:b/>
                            <w:sz w:val="32"/>
                            <w:szCs w:val="32"/>
                            <w:lang w:val="en-US"/>
                          </w:rPr>
                          <w:t>t</w:t>
                        </w:r>
                        <w:r w:rsidRPr="00603462">
                          <w:rPr>
                            <w:b/>
                            <w:sz w:val="32"/>
                            <w:szCs w:val="32"/>
                            <w:vertAlign w:val="subscript"/>
                            <w:lang w:val="en-US"/>
                          </w:rPr>
                          <w:t>2</w:t>
                        </w:r>
                        <w:r w:rsidRPr="00603462">
                          <w:rPr>
                            <w:b/>
                            <w:sz w:val="32"/>
                            <w:szCs w:val="32"/>
                            <w:lang w:val="en-US"/>
                          </w:rPr>
                          <w:t xml:space="preserve">     </w:t>
                        </w:r>
                      </w:p>
                    </w:txbxContent>
                  </v:textbox>
                </v:shape>
                <v:rect id="Rectangle 340" o:spid="_x0000_s1163" style="position:absolute;left:6646;top:6864;width:2806;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" filled="f" stroked="f"/>
                <v:rect id="Rectangle 341" o:spid="_x0000_s1164" style="position:absolute;left:6936;top:6719;width:2527;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" stroked="f"/>
                <v:line id="Line 342" o:spid="_x0000_s1165" style="position:absolute;flip:y;visibility:visible;mso-wrap-style:square" from="9431,244" to="9635,18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" strokeweight="1.5pt">
                  <v:stroke endarrow="block"/>
                </v:line>
                <v:shape id="Text Box 343" o:spid="_x0000_s1166" type="#_x0000_t202" style="position:absolute;left:6409;top:9427;width:3517;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rsidR="008A67DF" w:rsidRPr="00603462" w:rsidRDefault="008A67DF" w:rsidP="00D827DF">
                        <w:pPr>
                          <w:rPr>
                            <w:b/>
                            <w:sz w:val="28"/>
                            <w:szCs w:val="28"/>
                          </w:rPr>
                        </w:pPr>
                        <w:r w:rsidRPr="00603462">
                          <w:rPr>
                            <w:b/>
                            <w:sz w:val="28"/>
                            <w:szCs w:val="28"/>
                          </w:rPr>
                          <w:t>0,</w:t>
                        </w:r>
                        <w:r>
                          <w:rPr>
                            <w:b/>
                            <w:sz w:val="28"/>
                            <w:szCs w:val="28"/>
                          </w:rPr>
                          <w:t xml:space="preserve"> </w:t>
                        </w:r>
                        <w:r w:rsidRPr="00603462">
                          <w:rPr>
                            <w:b/>
                            <w:sz w:val="28"/>
                            <w:szCs w:val="28"/>
                          </w:rPr>
                          <w:t>0</w:t>
                        </w:r>
                      </w:p>
                    </w:txbxContent>
                  </v:textbox>
                </v:shape>
                <v:shape id="Text Box 344" o:spid="_x0000_s1167" type="#_x0000_t202" style="position:absolute;left:6011;top:5888;width:4140;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rsidR="008A67DF" w:rsidRPr="00603462" w:rsidRDefault="008A67DF" w:rsidP="00D827DF">
                        <w:pPr>
                          <w:rPr>
                            <w:b/>
                            <w:sz w:val="28"/>
                            <w:szCs w:val="28"/>
                            <w:vertAlign w:val="subscript"/>
                          </w:rPr>
                        </w:pPr>
                        <w:r w:rsidRPr="00603462">
                          <w:rPr>
                            <w:b/>
                          </w:rPr>
                          <w:t xml:space="preserve"> </w:t>
                        </w:r>
                        <w:r w:rsidRPr="003C39C5">
                          <w:rPr>
                            <w:b/>
                            <w:position w:val="-8"/>
                            <w:sz w:val="28"/>
                            <w:szCs w:val="28"/>
                          </w:rPr>
                          <w:object w:dxaOrig="420" w:dyaOrig="400">
                            <v:shape id="_x0000_i1055" type="#_x0000_t75" style="width:20.5pt;height:19.75pt" o:ole="">
                              <v:imagedata r:id="rId72" o:title=""/>
                            </v:shape>
                            <o:OLEObject Type="Embed" ProgID="Equation.DSMT4" ShapeID="_x0000_i1055" DrawAspect="Content" ObjectID="_1681378901" r:id="rId73"/>
                          </w:object>
                        </w:r>
                      </w:p>
                    </w:txbxContent>
                  </v:textbox>
                </v:shape>
                <v:group id="Group 345" o:spid="_x0000_s1168" style="position:absolute;left:1709;top:2471;width:3764;height:11746" coordorigin="7666,9623" coordsize="35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group id="Group 346" o:spid="_x0000_s1169" style="position:absolute;left:7697;top:9709;width:283;height:1223" coordorigin="5893,12266" coordsize="479,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Picture 347" o:spid="_x0000_s1170" type="#_x0000_t75" alt="ELATIRIOOOO" style="position:absolute;left:5145;top:13135;width:1976;height:479;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" filled="t" fillcolor="#9c0">
                      <v:imagedata r:id="rId74" o:title="ELATIRIOOOO"/>
                    </v:shape>
                    <v:line id="Line 348" o:spid="_x0000_s1171" style="position:absolute;visibility:visible;mso-wrap-style:square" from="6110,14258" to="6111,1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" strokecolor="olive" strokeweight="2.25pt"/>
                    <v:line id="Line 349" o:spid="_x0000_s1172" style="position:absolute;visibility:visible;mso-wrap-style:square" from="6118,12266" to="6119,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" strokecolor="olive" strokeweight="2.25pt"/>
                  </v:group>
                  <v:oval id="Oval 350" o:spid="_x0000_s1173" style="position:absolute;left:7737;top:10912;width:17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" fillcolor="#9cf">
                    <v:fill color2="blue" rotate="t" focus="50%" type="gradient"/>
                  </v:oval>
                  <v:rect id="Rectangle 351" o:spid="_x0000_s1174" style="position:absolute;left:7666;top:9623;width:350;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" stroked="f">
                    <v:fill color2="#333" rotate="t" focus="100%" type="gradient"/>
                  </v:rect>
                </v:group>
                <v:line id="Line 352" o:spid="_x0000_s1175" style="position:absolute;flip:y;visibility:visible;mso-wrap-style:square" from="1505,10998" to="1516,1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" strokecolor="red">
                  <v:stroke startarrow="block" endarrow="block"/>
                </v:line>
                <v:oval id="Oval 353" o:spid="_x0000_s1176" style="position:absolute;left:1301;top:13004;width:462;height:45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" fillcolor="#333"/>
                <w10:anchorlock/>
              </v:group>
            </w:pict>
          </mc:Fallback>
        </mc:AlternateContent>
      </w:r>
    </w:p>
    <w:p w:rsidR="00D827DF" w:rsidRPr="00C875C9" w:rsidRDefault="00D827DF" w:rsidP="00D827DF">
      <w:pPr>
        <w:rPr>
          <w:szCs w:val="22"/>
        </w:rPr>
      </w:pPr>
      <w:r>
        <w:rPr>
          <w:szCs w:val="22"/>
        </w:rPr>
        <w:t xml:space="preserve">Στο σχήμα δίνεται </w:t>
      </w:r>
      <w:r w:rsidRPr="00C875C9">
        <w:rPr>
          <w:szCs w:val="22"/>
        </w:rPr>
        <w:t xml:space="preserve"> η γραφική παράσταση της αλγεβρικής τιμής της ταχύτητας του σώματος</w:t>
      </w:r>
      <w:r>
        <w:rPr>
          <w:szCs w:val="22"/>
        </w:rPr>
        <w:t xml:space="preserve"> , σε συνάρτηση με το χρόνο όπου </w:t>
      </w:r>
      <w:r w:rsidRPr="00C875C9">
        <w:rPr>
          <w:szCs w:val="22"/>
          <w:lang w:val="en-US"/>
        </w:rPr>
        <w:t>t</w:t>
      </w:r>
      <w:r w:rsidRPr="007B51DF">
        <w:rPr>
          <w:sz w:val="16"/>
          <w:szCs w:val="16"/>
        </w:rPr>
        <w:t>4</w:t>
      </w:r>
      <w:r w:rsidRPr="00C875C9">
        <w:rPr>
          <w:szCs w:val="22"/>
        </w:rPr>
        <w:t xml:space="preserve"> – </w:t>
      </w:r>
      <w:r w:rsidRPr="00C875C9">
        <w:rPr>
          <w:szCs w:val="22"/>
          <w:lang w:val="en-US"/>
        </w:rPr>
        <w:t>t</w:t>
      </w:r>
      <w:r w:rsidRPr="007B51DF">
        <w:rPr>
          <w:sz w:val="16"/>
          <w:szCs w:val="16"/>
        </w:rPr>
        <w:t>2</w:t>
      </w:r>
      <w:r w:rsidRPr="00C875C9">
        <w:rPr>
          <w:szCs w:val="22"/>
        </w:rPr>
        <w:t xml:space="preserve"> = π/5 </w:t>
      </w:r>
      <w:r w:rsidRPr="00C875C9">
        <w:rPr>
          <w:szCs w:val="22"/>
          <w:lang w:val="en-US"/>
        </w:rPr>
        <w:t>s</w:t>
      </w:r>
      <w:r w:rsidRPr="00C875C9">
        <w:rPr>
          <w:szCs w:val="22"/>
        </w:rPr>
        <w:t xml:space="preserve"> </w:t>
      </w:r>
      <w:r>
        <w:rPr>
          <w:szCs w:val="22"/>
        </w:rPr>
        <w:t xml:space="preserve">. Με δεδομένο ακόμη ότι, τη χρονική στιγμή </w:t>
      </w:r>
      <w:r w:rsidRPr="003C39C5">
        <w:rPr>
          <w:szCs w:val="22"/>
        </w:rPr>
        <w:t xml:space="preserve"> </w:t>
      </w:r>
      <w:r>
        <w:rPr>
          <w:szCs w:val="22"/>
          <w:lang w:val="en-US"/>
        </w:rPr>
        <w:t>t</w:t>
      </w:r>
      <w:r w:rsidRPr="003C39C5">
        <w:rPr>
          <w:szCs w:val="22"/>
        </w:rPr>
        <w:t xml:space="preserve"> = 0 </w:t>
      </w:r>
      <w:r>
        <w:rPr>
          <w:szCs w:val="22"/>
        </w:rPr>
        <w:t xml:space="preserve"> το σώμα κινείται κατακόρυφα προς τα επάνω να υπολογίσετε </w:t>
      </w:r>
      <w:r w:rsidRPr="00C875C9">
        <w:rPr>
          <w:szCs w:val="22"/>
        </w:rPr>
        <w:t>:</w:t>
      </w:r>
    </w:p>
    <w:p w:rsidR="00D827DF" w:rsidRPr="00AF3993" w:rsidRDefault="00D827DF" w:rsidP="00D827DF">
      <w:pPr>
        <w:pStyle w:val="a0"/>
        <w:numPr>
          <w:ilvl w:val="0"/>
          <w:numId w:val="35"/>
        </w:numPr>
      </w:pPr>
      <w:r>
        <w:t xml:space="preserve">Την απομάκρυνση </w:t>
      </w:r>
      <w:r w:rsidRPr="00D827DF">
        <w:rPr>
          <w:lang w:val="en-US"/>
        </w:rPr>
        <w:t>x</w:t>
      </w:r>
      <w:r w:rsidRPr="00D827DF">
        <w:rPr>
          <w:sz w:val="16"/>
          <w:szCs w:val="16"/>
          <w:lang w:val="en-US"/>
        </w:rPr>
        <w:t>o</w:t>
      </w:r>
      <w:r w:rsidRPr="00AF3993">
        <w:t xml:space="preserve"> </w:t>
      </w:r>
      <w:r>
        <w:t xml:space="preserve">του σώματος από τη θέση ισορροπίας του τη χρονική στιγμή </w:t>
      </w:r>
      <w:r w:rsidRPr="00D827DF">
        <w:rPr>
          <w:lang w:val="en-US"/>
        </w:rPr>
        <w:t>t</w:t>
      </w:r>
      <w:r w:rsidRPr="00AF3993">
        <w:t xml:space="preserve"> = 0. </w:t>
      </w:r>
    </w:p>
    <w:p w:rsidR="00D827DF" w:rsidRPr="00C875C9" w:rsidRDefault="00D827DF" w:rsidP="00D827DF">
      <w:pPr>
        <w:pStyle w:val="a0"/>
      </w:pPr>
      <w:r w:rsidRPr="00C875C9">
        <w:t xml:space="preserve">Την συνάρτηση απομάκρυνσης - χρόνου </w:t>
      </w:r>
      <w:r>
        <w:t xml:space="preserve"> </w:t>
      </w:r>
      <w:r>
        <w:rPr>
          <w:lang w:val="en-US"/>
        </w:rPr>
        <w:t>x</w:t>
      </w:r>
      <w:r w:rsidRPr="00AB58C0">
        <w:t xml:space="preserve"> = </w:t>
      </w:r>
      <w:r>
        <w:rPr>
          <w:lang w:val="en-US"/>
        </w:rPr>
        <w:t>f</w:t>
      </w:r>
      <w:r w:rsidRPr="00AB58C0">
        <w:t>(</w:t>
      </w:r>
      <w:r>
        <w:rPr>
          <w:lang w:val="en-US"/>
        </w:rPr>
        <w:t>t</w:t>
      </w:r>
      <w:r w:rsidRPr="00AB58C0">
        <w:t xml:space="preserve">) </w:t>
      </w:r>
      <w:r w:rsidRPr="00C875C9">
        <w:t>και να την παραστήσετε γραφικά.</w:t>
      </w:r>
    </w:p>
    <w:p w:rsidR="00D827DF" w:rsidRPr="00C875C9" w:rsidRDefault="00D827DF" w:rsidP="00D827DF">
      <w:pPr>
        <w:pStyle w:val="a0"/>
      </w:pPr>
      <w:r w:rsidRPr="00C875C9">
        <w:lastRenderedPageBreak/>
        <w:t xml:space="preserve">Τις χρονικές στιγμές </w:t>
      </w:r>
      <w:r w:rsidRPr="00C875C9">
        <w:rPr>
          <w:lang w:val="en-US"/>
        </w:rPr>
        <w:t>t</w:t>
      </w:r>
      <w:r w:rsidRPr="007B51DF">
        <w:rPr>
          <w:sz w:val="16"/>
          <w:szCs w:val="16"/>
        </w:rPr>
        <w:t>1</w:t>
      </w:r>
      <w:r w:rsidRPr="00C875C9">
        <w:t xml:space="preserve"> , </w:t>
      </w:r>
      <w:r w:rsidRPr="00C875C9">
        <w:rPr>
          <w:lang w:val="en-US"/>
        </w:rPr>
        <w:t>t</w:t>
      </w:r>
      <w:r w:rsidRPr="007B51DF">
        <w:rPr>
          <w:sz w:val="16"/>
          <w:szCs w:val="16"/>
        </w:rPr>
        <w:t>2</w:t>
      </w:r>
      <w:r w:rsidRPr="00C875C9">
        <w:t xml:space="preserve">  και </w:t>
      </w:r>
      <w:r w:rsidRPr="00C875C9">
        <w:rPr>
          <w:lang w:val="en-US"/>
        </w:rPr>
        <w:t>t</w:t>
      </w:r>
      <w:r w:rsidRPr="007B51DF">
        <w:rPr>
          <w:sz w:val="16"/>
          <w:szCs w:val="16"/>
        </w:rPr>
        <w:t>3</w:t>
      </w:r>
      <w:r w:rsidRPr="00C875C9">
        <w:t>.</w:t>
      </w:r>
    </w:p>
    <w:p w:rsidR="00D827DF" w:rsidRDefault="00D827DF" w:rsidP="00D827DF">
      <w:pPr>
        <w:pStyle w:val="a0"/>
      </w:pPr>
      <w:r w:rsidRPr="00C875C9">
        <w:t xml:space="preserve">Την δυναμική ενέργεια του ελατηρίου την χρονική στιγμή </w:t>
      </w:r>
      <w:r>
        <w:rPr>
          <w:lang w:val="en-US"/>
        </w:rPr>
        <w:t>t</w:t>
      </w:r>
      <w:r w:rsidRPr="003408B6">
        <w:t xml:space="preserve"> = </w:t>
      </w:r>
      <w:r w:rsidRPr="00C875C9">
        <w:rPr>
          <w:lang w:val="en-US"/>
        </w:rPr>
        <w:t>t</w:t>
      </w:r>
      <w:r w:rsidRPr="007B51DF">
        <w:rPr>
          <w:sz w:val="16"/>
          <w:szCs w:val="16"/>
        </w:rPr>
        <w:t>2</w:t>
      </w:r>
      <w:r w:rsidRPr="00C875C9">
        <w:t>.</w:t>
      </w:r>
    </w:p>
    <w:p w:rsidR="00D827DF" w:rsidRPr="00867366" w:rsidRDefault="00D827DF" w:rsidP="00D827DF">
      <w:pPr>
        <w:pStyle w:val="a0"/>
      </w:pPr>
      <w:r>
        <w:t xml:space="preserve">Την δυναμική ενέργεια λόγω της ταλάντωσης την χρονική στιγμή </w:t>
      </w:r>
      <w:r w:rsidRPr="003408B6">
        <w:t xml:space="preserve"> </w:t>
      </w:r>
      <w:r>
        <w:rPr>
          <w:lang w:val="en-US"/>
        </w:rPr>
        <w:t>t</w:t>
      </w:r>
      <w:r w:rsidRPr="003408B6">
        <w:t xml:space="preserve"> = </w:t>
      </w:r>
      <w:r>
        <w:rPr>
          <w:lang w:val="en-US"/>
        </w:rPr>
        <w:t>t</w:t>
      </w:r>
      <w:r w:rsidRPr="00867366">
        <w:rPr>
          <w:sz w:val="16"/>
          <w:szCs w:val="16"/>
        </w:rPr>
        <w:t>2</w:t>
      </w:r>
    </w:p>
    <w:p w:rsidR="00D827DF" w:rsidRPr="00D1718D" w:rsidRDefault="00D827DF" w:rsidP="00D827DF">
      <w:pPr>
        <w:pStyle w:val="a0"/>
      </w:pPr>
      <w:r>
        <w:t xml:space="preserve">Τις  τιμές των παρακάτω μεγεθών από </w:t>
      </w:r>
      <w:r w:rsidRPr="00D1718D">
        <w:t xml:space="preserve"> </w:t>
      </w:r>
      <w:r>
        <w:rPr>
          <w:lang w:val="en-US"/>
        </w:rPr>
        <w:t>t</w:t>
      </w:r>
      <w:r w:rsidRPr="00D1718D">
        <w:t xml:space="preserve"> = 0 </w:t>
      </w:r>
      <w:r>
        <w:t xml:space="preserve">μέχρι </w:t>
      </w:r>
      <w:r w:rsidRPr="00D1718D">
        <w:t xml:space="preserve"> </w:t>
      </w:r>
      <w:r>
        <w:rPr>
          <w:lang w:val="en-US"/>
        </w:rPr>
        <w:t>t</w:t>
      </w:r>
      <w:r w:rsidRPr="00D1718D">
        <w:t xml:space="preserve"> = </w:t>
      </w:r>
      <w:r>
        <w:rPr>
          <w:lang w:val="en-US"/>
        </w:rPr>
        <w:t>t</w:t>
      </w:r>
      <w:r w:rsidRPr="00867366">
        <w:rPr>
          <w:sz w:val="16"/>
          <w:szCs w:val="16"/>
        </w:rPr>
        <w:t xml:space="preserve">2  </w:t>
      </w:r>
    </w:p>
    <w:p w:rsidR="00D827DF" w:rsidRPr="00D1718D" w:rsidRDefault="00D827DF" w:rsidP="00D827DF">
      <w:pPr>
        <w:rPr>
          <w:szCs w:val="22"/>
        </w:rPr>
      </w:pPr>
      <w:r>
        <w:rPr>
          <w:szCs w:val="22"/>
        </w:rPr>
        <w:t xml:space="preserve">      α.</w:t>
      </w:r>
      <w:r w:rsidRPr="00BF04A5">
        <w:rPr>
          <w:szCs w:val="22"/>
        </w:rPr>
        <w:t xml:space="preserve"> </w:t>
      </w:r>
      <w:r>
        <w:rPr>
          <w:szCs w:val="22"/>
        </w:rPr>
        <w:t xml:space="preserve"> έργο της δύναμης επαναφοράς </w:t>
      </w:r>
    </w:p>
    <w:p w:rsidR="00D827DF" w:rsidRDefault="00D827DF" w:rsidP="00D827DF">
      <w:pPr>
        <w:rPr>
          <w:szCs w:val="22"/>
        </w:rPr>
      </w:pPr>
      <w:r>
        <w:rPr>
          <w:szCs w:val="22"/>
        </w:rPr>
        <w:t xml:space="preserve">      β.  έργο της δύναμης του ελατηρίου </w:t>
      </w:r>
    </w:p>
    <w:p w:rsidR="00D827DF" w:rsidRPr="00CC62B6" w:rsidRDefault="00D827DF" w:rsidP="00D827DF">
      <w:pPr>
        <w:rPr>
          <w:szCs w:val="22"/>
        </w:rPr>
      </w:pPr>
      <w:r>
        <w:rPr>
          <w:szCs w:val="22"/>
        </w:rPr>
        <w:t xml:space="preserve">      γ. </w:t>
      </w:r>
      <w:r w:rsidRPr="003C39C5">
        <w:rPr>
          <w:szCs w:val="22"/>
        </w:rPr>
        <w:t xml:space="preserve"> </w:t>
      </w:r>
      <w:r>
        <w:rPr>
          <w:szCs w:val="22"/>
        </w:rPr>
        <w:t xml:space="preserve">έργο του βάρους  </w:t>
      </w:r>
    </w:p>
    <w:p w:rsidR="00D827DF" w:rsidRPr="008A67DF" w:rsidRDefault="00D827DF" w:rsidP="00640419">
      <w:pPr>
        <w:rPr>
          <w:szCs w:val="22"/>
        </w:rPr>
      </w:pPr>
      <w:r>
        <w:rPr>
          <w:szCs w:val="22"/>
        </w:rPr>
        <w:t xml:space="preserve">Δίνεται  </w:t>
      </w:r>
      <w:r>
        <w:rPr>
          <w:szCs w:val="22"/>
          <w:lang w:val="en-US"/>
        </w:rPr>
        <w:t>g</w:t>
      </w:r>
      <w:r w:rsidRPr="00AB58C0">
        <w:rPr>
          <w:szCs w:val="22"/>
        </w:rPr>
        <w:t xml:space="preserve"> = </w:t>
      </w:r>
      <w:smartTag w:uri="urn:schemas-microsoft-com:office:smarttags" w:element="metricconverter">
        <w:smartTagPr>
          <w:attr w:name="ProductID" w:val="10 m"/>
        </w:smartTagPr>
        <w:r w:rsidRPr="00AB58C0">
          <w:rPr>
            <w:szCs w:val="22"/>
          </w:rPr>
          <w:t xml:space="preserve">10 </w:t>
        </w:r>
        <w:r>
          <w:rPr>
            <w:szCs w:val="22"/>
            <w:lang w:val="en-US"/>
          </w:rPr>
          <w:t>m</w:t>
        </w:r>
      </w:smartTag>
      <w:r w:rsidRPr="00AB58C0">
        <w:rPr>
          <w:szCs w:val="22"/>
        </w:rPr>
        <w:t xml:space="preserve"> /</w:t>
      </w:r>
      <w:r>
        <w:rPr>
          <w:szCs w:val="22"/>
          <w:lang w:val="en-US"/>
        </w:rPr>
        <w:t>s</w:t>
      </w:r>
      <w:r w:rsidRPr="00AB58C0">
        <w:rPr>
          <w:szCs w:val="22"/>
        </w:rPr>
        <w:t>²</w:t>
      </w:r>
    </w:p>
    <w:p w:rsidR="00640419" w:rsidRPr="00923111" w:rsidRDefault="00640419" w:rsidP="00640419">
      <w:pPr>
        <w:pStyle w:val="a1"/>
      </w:pPr>
      <w:r w:rsidRPr="00D16455">
        <w:t xml:space="preserve">Α.Α.Τ </w:t>
      </w:r>
      <w:r>
        <w:t>και μέγιστο επιτρεπτό πλάτος.</w:t>
      </w:r>
    </w:p>
    <w:p w:rsidR="00640419" w:rsidRPr="0062090D" w:rsidRDefault="00640419" w:rsidP="00F30162">
      <w:r w:rsidRPr="0062090D">
        <w:t xml:space="preserve">Κατακόρυφο ιδανικό ελατήριο με σταθερά </w:t>
      </w:r>
      <w:r w:rsidRPr="0062090D">
        <w:rPr>
          <w:lang w:val="en-US"/>
        </w:rPr>
        <w:t>k</w:t>
      </w:r>
      <w:r w:rsidRPr="0062090D">
        <w:t xml:space="preserve"> = 100 Ν/</w:t>
      </w:r>
      <w:r w:rsidRPr="0062090D">
        <w:rPr>
          <w:lang w:val="en-US"/>
        </w:rPr>
        <w:t>m</w:t>
      </w:r>
      <w:r w:rsidRPr="0062090D">
        <w:t xml:space="preserve"> έχει το ένα άκρο του ακλόνητα στερεωμένο και στο άλλο έχει συνδεθεί σώμα μάζας </w:t>
      </w:r>
      <w:r w:rsidRPr="0062090D">
        <w:rPr>
          <w:lang w:val="en-US"/>
        </w:rPr>
        <w:t>m</w:t>
      </w:r>
      <w:r w:rsidRPr="0062090D">
        <w:rPr>
          <w:vertAlign w:val="subscript"/>
        </w:rPr>
        <w:t>1`</w:t>
      </w:r>
      <w:r w:rsidRPr="0062090D">
        <w:t xml:space="preserve">= </w:t>
      </w:r>
      <w:smartTag w:uri="urn:schemas-microsoft-com:office:smarttags" w:element="metricconverter">
        <w:smartTagPr>
          <w:attr w:name="ProductID" w:val="1,5 kg"/>
        </w:smartTagPr>
        <w:r w:rsidRPr="0062090D">
          <w:t xml:space="preserve">1,5 </w:t>
        </w:r>
        <w:r w:rsidRPr="0062090D">
          <w:rPr>
            <w:lang w:val="en-US"/>
          </w:rPr>
          <w:t>kg</w:t>
        </w:r>
      </w:smartTag>
      <w:r w:rsidRPr="0062090D">
        <w:t xml:space="preserve"> που είναι συνδεδεμένο μέσω αβαρούς μη εκτατού νήματος μήκους </w:t>
      </w:r>
      <w:r w:rsidRPr="0062090D">
        <w:rPr>
          <w:position w:val="-6"/>
        </w:rPr>
        <w:object w:dxaOrig="180" w:dyaOrig="279">
          <v:shape id="_x0000_i1052" type="#_x0000_t75" style="width:9pt;height:13.8pt" o:ole="">
            <v:imagedata r:id="rId75" o:title=""/>
          </v:shape>
          <o:OLEObject Type="Embed" ProgID="Equation.DSMT4" ShapeID="_x0000_i1052" DrawAspect="Content" ObjectID="_1681379682" r:id="rId76"/>
        </w:object>
      </w:r>
      <w:r w:rsidRPr="0062090D">
        <w:t>= 0,18</w:t>
      </w:r>
      <w:r w:rsidRPr="0062090D">
        <w:rPr>
          <w:lang w:val="en-US"/>
        </w:rPr>
        <w:t>m</w:t>
      </w:r>
      <w:r w:rsidRPr="0062090D">
        <w:t xml:space="preserve"> με άλλο σώμα μάζας </w:t>
      </w:r>
      <w:r w:rsidRPr="0062090D">
        <w:rPr>
          <w:lang w:val="en-US"/>
        </w:rPr>
        <w:t>m</w:t>
      </w:r>
      <w:r w:rsidRPr="0062090D">
        <w:rPr>
          <w:vertAlign w:val="subscript"/>
        </w:rPr>
        <w:t>2</w:t>
      </w:r>
      <w:r w:rsidRPr="0062090D">
        <w:t xml:space="preserve"> = 0,5</w:t>
      </w:r>
      <w:r w:rsidRPr="0062090D">
        <w:rPr>
          <w:lang w:val="en-US"/>
        </w:rPr>
        <w:t>kg</w:t>
      </w:r>
      <w:r w:rsidRPr="0062090D">
        <w:t xml:space="preserve">. Το όριο θραύσης του νήματος είναι </w:t>
      </w:r>
      <w:r>
        <w:t>Τ</w:t>
      </w:r>
      <w:r>
        <w:rPr>
          <w:vertAlign w:val="subscript"/>
        </w:rPr>
        <w:t>θρ</w:t>
      </w:r>
      <w:r>
        <w:t>=15Ν</w:t>
      </w:r>
      <w:r w:rsidRPr="0062090D">
        <w:t xml:space="preserve">. Καθώς το σύστημα ισορροπεί το εκτρέπουμε προς τα κάτω και το αφήνουμε ελεύθερο. Το σύστημα εκτελεί απλή αρμονική ταλάντωση με περίοδο </w:t>
      </w:r>
      <w:r w:rsidRPr="00A45C4A">
        <w:rPr>
          <w:position w:val="-26"/>
        </w:rPr>
        <w:object w:dxaOrig="1760" w:dyaOrig="720">
          <v:shape id="_x0000_i1053" type="#_x0000_t75" style="width:84pt;height:34.2pt" o:ole="">
            <v:imagedata r:id="rId77" o:title=""/>
          </v:shape>
          <o:OLEObject Type="Embed" ProgID="Equation.DSMT4" ShapeID="_x0000_i1053" DrawAspect="Content" ObjectID="_1681379683" r:id="rId78"/>
        </w:object>
      </w:r>
      <w:r w:rsidRPr="0062090D">
        <w:t xml:space="preserve">. </w:t>
      </w:r>
    </w:p>
    <w:p w:rsidR="00640419" w:rsidRPr="0062090D" w:rsidRDefault="00640419" w:rsidP="00640419">
      <w:pPr>
        <w:pStyle w:val="1"/>
      </w:pPr>
      <w:r w:rsidRPr="0062090D">
        <w:t xml:space="preserve">Να υπολογιστεί το μέγιστο πλάτος της απλής αρμονικής ταλάντωσης που μπορεί να εκτελέσει το σώμα μάζας </w:t>
      </w:r>
      <w:r w:rsidRPr="0062090D">
        <w:rPr>
          <w:lang w:val="en-US"/>
        </w:rPr>
        <w:t>m</w:t>
      </w:r>
      <w:r w:rsidRPr="0062090D">
        <w:rPr>
          <w:vertAlign w:val="subscript"/>
        </w:rPr>
        <w:t>2</w:t>
      </w:r>
      <w:r w:rsidRPr="0062090D">
        <w:t>.</w:t>
      </w:r>
    </w:p>
    <w:p w:rsidR="00640419" w:rsidRPr="0062090D" w:rsidRDefault="00640419" w:rsidP="00640419">
      <w:pPr>
        <w:pStyle w:val="1"/>
      </w:pPr>
      <w:r w:rsidRPr="0062090D">
        <w:t>Εκτρέπουμε το σύστημα  προς τα κάτω κατά Α=0,05</w:t>
      </w:r>
      <w:r w:rsidRPr="0062090D">
        <w:rPr>
          <w:lang w:val="en-US"/>
        </w:rPr>
        <w:t>m</w:t>
      </w:r>
      <w:r w:rsidRPr="0062090D">
        <w:t xml:space="preserve"> και το αφήνουμε να εκτελέσει απλή αρμονική ταλάντωση. Τη χρονική στιγμή  </w:t>
      </w:r>
      <w:r w:rsidRPr="0062090D">
        <w:rPr>
          <w:lang w:val="en-US"/>
        </w:rPr>
        <w:t>t</w:t>
      </w:r>
      <w:r w:rsidRPr="0062090D">
        <w:t xml:space="preserve">=0 που το σώμα μάζας </w:t>
      </w:r>
      <w:r w:rsidRPr="0062090D">
        <w:rPr>
          <w:lang w:val="en-US"/>
        </w:rPr>
        <w:t>m</w:t>
      </w:r>
      <w:r w:rsidRPr="0062090D">
        <w:rPr>
          <w:vertAlign w:val="subscript"/>
        </w:rPr>
        <w:t>1</w:t>
      </w:r>
      <w:r w:rsidRPr="0062090D">
        <w:t xml:space="preserve"> βρίσκεται σε απόσταση </w:t>
      </w:r>
      <w:r w:rsidRPr="0062090D">
        <w:rPr>
          <w:lang w:val="en-US"/>
        </w:rPr>
        <w:t>x</w:t>
      </w:r>
      <w:r w:rsidRPr="0062090D">
        <w:t xml:space="preserve"> =0,03</w:t>
      </w:r>
      <w:r w:rsidRPr="0062090D">
        <w:rPr>
          <w:lang w:val="en-US"/>
        </w:rPr>
        <w:t>m</w:t>
      </w:r>
      <w:r w:rsidRPr="0062090D">
        <w:t xml:space="preserve"> πάνω από τη θέση</w:t>
      </w:r>
      <w:r w:rsidRPr="00044A07">
        <w:t xml:space="preserve"> </w:t>
      </w:r>
      <w:r>
        <w:t xml:space="preserve">αρχικής ισορροπίας του και κινείται με φορά προς τα πάνω, </w:t>
      </w:r>
      <w:r w:rsidRPr="0062090D">
        <w:t>κόβουμε το νήμα. Να γραφεί η εξίσωση της απομάκρυνσης σε συνάρτηση με το χρόνο</w:t>
      </w:r>
      <w:r>
        <w:t xml:space="preserve"> </w:t>
      </w:r>
      <w:r>
        <w:rPr>
          <w:lang w:val="en-US"/>
        </w:rPr>
        <w:t>y</w:t>
      </w:r>
      <w:r w:rsidRPr="00640419">
        <w:rPr>
          <w:vertAlign w:val="subscript"/>
        </w:rPr>
        <w:t>1</w:t>
      </w:r>
      <w:r w:rsidRPr="00640419">
        <w:t>=</w:t>
      </w:r>
      <w:r>
        <w:rPr>
          <w:lang w:val="en-US"/>
        </w:rPr>
        <w:t>y</w:t>
      </w:r>
      <w:r w:rsidRPr="00640419">
        <w:rPr>
          <w:vertAlign w:val="subscript"/>
        </w:rPr>
        <w:t>1</w:t>
      </w:r>
      <w:r>
        <w:t>(</w:t>
      </w:r>
      <w:r>
        <w:rPr>
          <w:lang w:val="en-US"/>
        </w:rPr>
        <w:t>t</w:t>
      </w:r>
      <w:r w:rsidRPr="00044A07">
        <w:t xml:space="preserve">) </w:t>
      </w:r>
      <w:r w:rsidRPr="0062090D">
        <w:t xml:space="preserve">για την απλή αρμονική ταλάντωση που θα εκτελέσει το σώμα μάζας </w:t>
      </w:r>
      <w:r w:rsidRPr="0062090D">
        <w:rPr>
          <w:lang w:val="en-US"/>
        </w:rPr>
        <w:t>m</w:t>
      </w:r>
      <w:r w:rsidRPr="0062090D">
        <w:rPr>
          <w:vertAlign w:val="subscript"/>
        </w:rPr>
        <w:t>1</w:t>
      </w:r>
      <w:r w:rsidRPr="0062090D">
        <w:t>. Δίνεται ότι η θετική φορά των απομακρύνσεων είναι προς τα κάτω.</w:t>
      </w:r>
    </w:p>
    <w:p w:rsidR="00640419" w:rsidRPr="0062090D" w:rsidRDefault="00640419" w:rsidP="00640419">
      <w:pPr>
        <w:pStyle w:val="1"/>
      </w:pPr>
      <w:r w:rsidRPr="0062090D">
        <w:t xml:space="preserve">Να υπολογιστεί η απόσταση </w:t>
      </w:r>
      <w:r w:rsidRPr="0062090D">
        <w:rPr>
          <w:lang w:val="en-US"/>
        </w:rPr>
        <w:t>d</w:t>
      </w:r>
      <w:r w:rsidRPr="0062090D">
        <w:t xml:space="preserve"> των σωμάτων </w:t>
      </w:r>
      <w:r w:rsidRPr="0062090D">
        <w:rPr>
          <w:lang w:val="en-US"/>
        </w:rPr>
        <w:t>m</w:t>
      </w:r>
      <w:r w:rsidRPr="0062090D">
        <w:rPr>
          <w:vertAlign w:val="subscript"/>
        </w:rPr>
        <w:t xml:space="preserve">1 </w:t>
      </w:r>
      <w:r w:rsidRPr="0062090D">
        <w:t xml:space="preserve">και </w:t>
      </w:r>
      <w:r w:rsidRPr="0062090D">
        <w:rPr>
          <w:lang w:val="en-US"/>
        </w:rPr>
        <w:t>m</w:t>
      </w:r>
      <w:r w:rsidRPr="0062090D">
        <w:rPr>
          <w:vertAlign w:val="subscript"/>
        </w:rPr>
        <w:t xml:space="preserve">2 </w:t>
      </w:r>
      <w:r w:rsidRPr="0062090D">
        <w:t xml:space="preserve">τη χρονική στιγμή, που μηδενίζεται για πρώτη φορά η ταχύτητα του σώματος μάζας </w:t>
      </w:r>
      <w:r w:rsidRPr="0062090D">
        <w:rPr>
          <w:lang w:val="en-US"/>
        </w:rPr>
        <w:t>m</w:t>
      </w:r>
      <w:r w:rsidRPr="0062090D">
        <w:rPr>
          <w:vertAlign w:val="subscript"/>
        </w:rPr>
        <w:t>1</w:t>
      </w:r>
      <w:r w:rsidRPr="0062090D">
        <w:t xml:space="preserve">, </w:t>
      </w:r>
    </w:p>
    <w:p w:rsidR="00640419" w:rsidRPr="0062090D" w:rsidRDefault="00640419" w:rsidP="00F30162">
      <w:r w:rsidRPr="0062090D">
        <w:t xml:space="preserve">Να θεωρήσετε ότι </w:t>
      </w:r>
      <w:r w:rsidRPr="0062090D">
        <w:rPr>
          <w:lang w:val="en-US"/>
        </w:rPr>
        <w:t>g</w:t>
      </w:r>
      <w:r w:rsidRPr="0062090D">
        <w:t>=10</w:t>
      </w:r>
      <w:r w:rsidRPr="0062090D">
        <w:rPr>
          <w:lang w:val="en-US"/>
        </w:rPr>
        <w:t>m</w:t>
      </w:r>
      <w:r w:rsidRPr="0062090D">
        <w:t>/</w:t>
      </w:r>
      <w:r w:rsidRPr="0062090D">
        <w:rPr>
          <w:lang w:val="en-US"/>
        </w:rPr>
        <w:t>s</w:t>
      </w:r>
      <w:r w:rsidRPr="0062090D">
        <w:rPr>
          <w:vertAlign w:val="superscript"/>
        </w:rPr>
        <w:t>2</w:t>
      </w:r>
      <w:r w:rsidRPr="0062090D">
        <w:t>, π=3,14, π</w:t>
      </w:r>
      <w:r w:rsidRPr="0062090D">
        <w:rPr>
          <w:vertAlign w:val="superscript"/>
        </w:rPr>
        <w:t>2</w:t>
      </w:r>
      <w:r w:rsidRPr="0062090D">
        <w:t xml:space="preserve">=10, </w:t>
      </w:r>
      <w:r w:rsidRPr="007E36EC">
        <w:rPr>
          <w:position w:val="-8"/>
        </w:rPr>
        <w:object w:dxaOrig="1040" w:dyaOrig="340">
          <v:shape id="_x0000_i1054" type="#_x0000_t75" style="width:52.2pt;height:16.8pt" o:ole="">
            <v:imagedata r:id="rId79" o:title=""/>
          </v:shape>
          <o:OLEObject Type="Embed" ProgID="Equation.DSMT4" ShapeID="_x0000_i1054" DrawAspect="Content" ObjectID="_1681379684" r:id="rId80"/>
        </w:object>
      </w:r>
      <w:r w:rsidRPr="0062090D">
        <w:t xml:space="preserve">. </w:t>
      </w:r>
    </w:p>
    <w:p w:rsidR="00640419" w:rsidRPr="00D16455" w:rsidRDefault="00640419" w:rsidP="00F30162"/>
    <w:p w:rsidR="007C2F54" w:rsidRPr="00180040" w:rsidRDefault="007C2F54" w:rsidP="007C2F54">
      <w:pPr>
        <w:pStyle w:val="a1"/>
        <w:rPr>
          <w:noProof/>
        </w:rPr>
      </w:pPr>
      <w:r>
        <w:rPr>
          <w:noProof/>
        </w:rPr>
        <w:t>Τρεις ασκήσεις με το ίδιο σχήμα, ίδιο ζητούμενο...</w:t>
      </w:r>
    </w:p>
    <w:p w:rsidR="007C2F54" w:rsidRDefault="009E6F10" w:rsidP="00F30162">
      <w:pPr>
        <w:jc w:val="center"/>
      </w:pPr>
      <w:r>
        <w:rPr>
          <w:noProof/>
        </w:rPr>
        <w:drawing>
          <wp:inline distT="0" distB="0" distL="0" distR="0">
            <wp:extent cx="4922520" cy="1028700"/>
            <wp:effectExtent l="0" t="0" r="0" b="0"/>
            <wp:docPr id="3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1">
                      <a:extLst>
                        <a:ext uri="{28A0092B-C50C-407E-A947-70E740481C1C}">
                          <a14:useLocalDpi xmlns:a14="http://schemas.microsoft.com/office/drawing/2010/main" val="0"/>
                        </a:ext>
                      </a:extLst>
                    </a:blip>
                    <a:srcRect b="25116"/>
                    <a:stretch>
                      <a:fillRect/>
                    </a:stretch>
                  </pic:blipFill>
                  <pic:spPr bwMode="auto">
                    <a:xfrm>
                      <a:off x="0" y="0"/>
                      <a:ext cx="4922520" cy="1028700"/>
                    </a:xfrm>
                    <a:prstGeom prst="rect">
                      <a:avLst/>
                    </a:prstGeom>
                    <a:noFill/>
                    <a:ln>
                      <a:noFill/>
                    </a:ln>
                  </pic:spPr>
                </pic:pic>
              </a:graphicData>
            </a:graphic>
          </wp:inline>
        </w:drawing>
      </w:r>
    </w:p>
    <w:p w:rsidR="007C2F54" w:rsidRPr="002F176B" w:rsidRDefault="007C2F54" w:rsidP="007C2F54">
      <w:pPr>
        <w:pStyle w:val="1"/>
      </w:pPr>
      <w:r>
        <w:t xml:space="preserve">Πάνω σε λείο οριζόντιο επίπεδο βρίσκεται ακίνητο σώμα Σ </w:t>
      </w:r>
      <w:r w:rsidRPr="00E80A5E">
        <w:t>.</w:t>
      </w:r>
      <w:r>
        <w:t>Το σώμα Σ είναι σταθερά συνδεδεμένο με οριζόντιο ιδανικό ελατήριο σταθεράς Κ=100 Ν</w:t>
      </w:r>
      <w:r w:rsidRPr="00B81E93">
        <w:t>/</w:t>
      </w:r>
      <w:r w:rsidRPr="008757D5">
        <w:rPr>
          <w:lang w:val="en-US"/>
        </w:rPr>
        <w:t>m</w:t>
      </w:r>
      <w:r>
        <w:t xml:space="preserve">. Η άλλη άκρη του ελατηρίου είναι στερεωμένη σε ακλόνητο κατακόρυφο στήριγμα, όπως φαίνεται στο σχήμα. Ασκούμε στο σώμα σταθερή οριζόντια </w:t>
      </w:r>
      <w:r>
        <w:lastRenderedPageBreak/>
        <w:t xml:space="preserve">δύναμη , μέτρου </w:t>
      </w:r>
      <w:r w:rsidRPr="008757D5">
        <w:rPr>
          <w:lang w:val="en-US"/>
        </w:rPr>
        <w:t>F</w:t>
      </w:r>
      <w:r w:rsidRPr="00B81E93">
        <w:t>=10</w:t>
      </w:r>
      <w:r w:rsidRPr="008757D5">
        <w:rPr>
          <w:lang w:val="en-US"/>
        </w:rPr>
        <w:t>N</w:t>
      </w:r>
      <w:r w:rsidRPr="00B81E93">
        <w:t xml:space="preserve"> </w:t>
      </w:r>
      <w:r>
        <w:t>, και συμπιέζουμε το ελατήριο. Όταν συμπιέσουμε το ελατήριο κατά Δ</w:t>
      </w:r>
      <w:r w:rsidRPr="00B81E93">
        <w:rPr>
          <w:position w:val="-6"/>
        </w:rPr>
        <w:object w:dxaOrig="180" w:dyaOrig="279">
          <v:shape id="_x0000_i1055" type="#_x0000_t75" style="width:9pt;height:13.8pt" o:ole="">
            <v:imagedata r:id="rId82" o:title=""/>
          </v:shape>
          <o:OLEObject Type="Embed" ProgID="Equation.DSMT4" ShapeID="_x0000_i1055" DrawAspect="Content" ObjectID="_1681379685" r:id="rId83"/>
        </w:object>
      </w:r>
      <w:r w:rsidRPr="00B81E93">
        <w:t>=</w:t>
      </w:r>
      <w:r>
        <w:t>5</w:t>
      </w:r>
      <w:r w:rsidRPr="00B81E93">
        <w:t xml:space="preserve"> </w:t>
      </w:r>
      <w:r w:rsidRPr="008757D5">
        <w:rPr>
          <w:lang w:val="en-US"/>
        </w:rPr>
        <w:t>cm</w:t>
      </w:r>
      <w:r>
        <w:t xml:space="preserve"> σταματάμε να ασκούμε την δύναμη </w:t>
      </w:r>
      <w:r w:rsidRPr="008757D5">
        <w:rPr>
          <w:lang w:val="en-US"/>
        </w:rPr>
        <w:t>F</w:t>
      </w:r>
      <w:r w:rsidRPr="00B81E93">
        <w:t xml:space="preserve"> </w:t>
      </w:r>
      <w:r>
        <w:t>και αφήνουμε το σώμα Σ να ταλαντωθεί ελεύθερα.</w:t>
      </w:r>
    </w:p>
    <w:p w:rsidR="007C2F54" w:rsidRDefault="007C2F54" w:rsidP="00F30162">
      <w:pPr>
        <w:pStyle w:val="12"/>
        <w:jc w:val="both"/>
      </w:pPr>
      <w:r w:rsidRPr="008757D5">
        <w:rPr>
          <w:lang w:val="en-US"/>
        </w:rPr>
        <w:t>N</w:t>
      </w:r>
      <w:r w:rsidRPr="008757D5">
        <w:t xml:space="preserve">α προσδιορίσετε το πλάτος της ταλάντωσης του Σ                  </w:t>
      </w:r>
    </w:p>
    <w:p w:rsidR="007C2F54" w:rsidRPr="008757D5" w:rsidRDefault="007C2F54" w:rsidP="00F30162">
      <w:pPr>
        <w:pStyle w:val="12"/>
        <w:jc w:val="both"/>
      </w:pPr>
    </w:p>
    <w:p w:rsidR="007C2F54" w:rsidRPr="00E80274" w:rsidRDefault="007C2F54" w:rsidP="007C2F54">
      <w:pPr>
        <w:pStyle w:val="1"/>
      </w:pPr>
      <w:r>
        <w:t>Πάνω σε λείο οριζόντιο επίπεδο βρίσκεται ακίνητο σώμα Σ</w:t>
      </w:r>
      <w:r w:rsidRPr="00E80A5E">
        <w:t xml:space="preserve">. </w:t>
      </w:r>
      <w:r>
        <w:t>Το σώμα Σ είναι σταθερά συνδεδεμένο με οριζόντιο ιδανικό ελατήριο σταθεράς Κ=20  Ν</w:t>
      </w:r>
      <w:r w:rsidRPr="00B81E93">
        <w:t>/</w:t>
      </w:r>
      <w:r w:rsidRPr="008757D5">
        <w:rPr>
          <w:lang w:val="en-US"/>
        </w:rPr>
        <w:t>m</w:t>
      </w:r>
      <w:r>
        <w:t xml:space="preserve">. Η άλλη άκρη του ελατηρίου είναι στερεωμένη σε ακλόνητο κατακόρυφο στήριγμα, όπως φαίνεται στο σχήμα.. Το ελατήριο στη αρχική θέση ισορροπίας του Σ είναι στο φυσικό του μήκος. Κάποια χρονική στιγμή </w:t>
      </w:r>
      <w:r w:rsidRPr="00E80274">
        <w:t xml:space="preserve"> </w:t>
      </w:r>
      <w:r>
        <w:t xml:space="preserve">αρχίζει να ενεργεί στο Σ σταθερή οριζόντια δύναμη </w:t>
      </w:r>
      <w:r w:rsidRPr="008757D5">
        <w:rPr>
          <w:lang w:val="en-US"/>
        </w:rPr>
        <w:t>F</w:t>
      </w:r>
      <w:r>
        <w:t xml:space="preserve">=8 </w:t>
      </w:r>
      <w:r w:rsidRPr="008757D5">
        <w:rPr>
          <w:lang w:val="en-US"/>
        </w:rPr>
        <w:t>N</w:t>
      </w:r>
      <w:r>
        <w:t xml:space="preserve"> προς τα αριστερά </w:t>
      </w:r>
      <w:r w:rsidRPr="00E80274">
        <w:t>.</w:t>
      </w:r>
    </w:p>
    <w:p w:rsidR="007C2F54" w:rsidRPr="007C2F54" w:rsidRDefault="007C2F54" w:rsidP="007C2F54">
      <w:pPr>
        <w:ind w:left="709"/>
      </w:pPr>
      <w:r>
        <w:rPr>
          <w:lang w:val="en-US"/>
        </w:rPr>
        <w:t>N</w:t>
      </w:r>
      <w:r>
        <w:t>α προσδιορίσετε το πλάτος της ταλάντωσης του Σ.</w:t>
      </w:r>
    </w:p>
    <w:p w:rsidR="007C2F54" w:rsidRDefault="007C2F54" w:rsidP="007C2F54">
      <w:pPr>
        <w:pStyle w:val="1"/>
      </w:pPr>
      <w:r>
        <w:t xml:space="preserve">Πάνω σε λείο οριζόντιο επίπεδο βρίσκεται ακίνητο σώμα Σ μάζας </w:t>
      </w:r>
      <w:r w:rsidRPr="008757D5">
        <w:rPr>
          <w:lang w:val="en-US"/>
        </w:rPr>
        <w:t>m</w:t>
      </w:r>
      <w:r>
        <w:t xml:space="preserve">=2 </w:t>
      </w:r>
      <w:r w:rsidRPr="008757D5">
        <w:rPr>
          <w:lang w:val="en-US"/>
        </w:rPr>
        <w:t>Kg</w:t>
      </w:r>
      <w:r>
        <w:t>. Το σώμα Σ είναι σταθερά συνδεδεμένο με οριζόντιο ιδανικό ελατήριο σταθεράς Κ=32  Ν</w:t>
      </w:r>
      <w:r w:rsidRPr="00B81E93">
        <w:t>/</w:t>
      </w:r>
      <w:r w:rsidRPr="008757D5">
        <w:rPr>
          <w:lang w:val="en-US"/>
        </w:rPr>
        <w:t>m</w:t>
      </w:r>
      <w:r>
        <w:t xml:space="preserve">. Η άλλη άκρη του ελατηρίου είναι στερεωμένη σε ακλόνητο κατακόρυφο στήριγμα, όπως φαίνεται στο σχήμα. Την χρονική στιγμή </w:t>
      </w:r>
      <w:r>
        <w:rPr>
          <w:lang w:val="en-US"/>
        </w:rPr>
        <w:t>t</w:t>
      </w:r>
      <w:r>
        <w:rPr>
          <w:vertAlign w:val="subscript"/>
          <w:lang w:val="en-US"/>
        </w:rPr>
        <w:t>o</w:t>
      </w:r>
      <w:r w:rsidRPr="002F176B">
        <w:t xml:space="preserve">=0 </w:t>
      </w:r>
      <w:r>
        <w:t xml:space="preserve">αρχίζουμε να ασκούμε στο σώμα Σ οριζόντια δύναμη </w:t>
      </w:r>
      <w:r>
        <w:rPr>
          <w:lang w:val="en-US"/>
        </w:rPr>
        <w:t>F</w:t>
      </w:r>
      <w:r w:rsidRPr="002F176B">
        <w:t xml:space="preserve"> </w:t>
      </w:r>
      <w:r>
        <w:t>οπότε το σώμα αποκτά σταθερή επιτάχυνση , μέτρου α=1,8</w:t>
      </w:r>
      <w:r>
        <w:rPr>
          <w:lang w:val="en-US"/>
        </w:rPr>
        <w:t>m</w:t>
      </w:r>
      <w:r w:rsidRPr="002F176B">
        <w:t>/</w:t>
      </w:r>
      <w:r>
        <w:rPr>
          <w:lang w:val="en-US"/>
        </w:rPr>
        <w:t>s</w:t>
      </w:r>
      <w:r w:rsidRPr="002F176B">
        <w:rPr>
          <w:vertAlign w:val="superscript"/>
        </w:rPr>
        <w:t>2</w:t>
      </w:r>
      <w:r w:rsidRPr="002F176B">
        <w:t xml:space="preserve">. </w:t>
      </w:r>
      <w:r>
        <w:t xml:space="preserve">Την χρονική στιγμή </w:t>
      </w:r>
      <w:r>
        <w:rPr>
          <w:lang w:val="en-US"/>
        </w:rPr>
        <w:t>t</w:t>
      </w:r>
      <w:r w:rsidRPr="00B140B3">
        <w:rPr>
          <w:vertAlign w:val="subscript"/>
        </w:rPr>
        <w:t>1</w:t>
      </w:r>
      <w:r w:rsidRPr="00B140B3">
        <w:t>=</w:t>
      </w:r>
      <w:r w:rsidR="00EC1BC6" w:rsidRPr="00A30F5A">
        <w:rPr>
          <w:lang w:val="en-US"/>
        </w:rPr>
        <w:fldChar w:fldCharType="begin"/>
      </w:r>
      <w:r w:rsidRPr="007C2F54">
        <w:instrText xml:space="preserve"> </w:instrText>
      </w:r>
      <w:r w:rsidRPr="00A30F5A">
        <w:rPr>
          <w:lang w:val="en-US"/>
        </w:rPr>
        <w:instrText>QUOTE</w:instrText>
      </w:r>
      <w:r w:rsidRPr="007C2F54">
        <w:instrText xml:space="preserve"> </w:instrText>
      </w:r>
      <w:r w:rsidR="009E6F10">
        <w:rPr>
          <w:noProof/>
        </w:rPr>
        <w:drawing>
          <wp:inline distT="0" distB="0" distL="0" distR="0">
            <wp:extent cx="350520" cy="70104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0520" cy="701040"/>
                    </a:xfrm>
                    <a:prstGeom prst="rect">
                      <a:avLst/>
                    </a:prstGeom>
                    <a:noFill/>
                    <a:ln>
                      <a:noFill/>
                    </a:ln>
                  </pic:spPr>
                </pic:pic>
              </a:graphicData>
            </a:graphic>
          </wp:inline>
        </w:drawing>
      </w:r>
      <w:r w:rsidRPr="007C2F54">
        <w:instrText xml:space="preserve"> </w:instrText>
      </w:r>
      <w:r w:rsidR="00EC1BC6" w:rsidRPr="00A30F5A">
        <w:rPr>
          <w:lang w:val="en-US"/>
        </w:rPr>
        <w:fldChar w:fldCharType="separate"/>
      </w:r>
      <w:r w:rsidRPr="00103AF2">
        <w:rPr>
          <w:position w:val="-22"/>
        </w:rPr>
        <w:object w:dxaOrig="340" w:dyaOrig="580">
          <v:shape id="_x0000_i1056" type="#_x0000_t75" style="width:16.8pt;height:28.8pt" o:ole="">
            <v:imagedata r:id="rId85" o:title=""/>
          </v:shape>
          <o:OLEObject Type="Embed" ProgID="Equation.DSMT4" ShapeID="_x0000_i1056" DrawAspect="Content" ObjectID="_1681379686" r:id="rId86"/>
        </w:object>
      </w:r>
      <w:r w:rsidR="00EC1BC6" w:rsidRPr="00A30F5A">
        <w:rPr>
          <w:lang w:val="en-US"/>
        </w:rPr>
        <w:fldChar w:fldCharType="end"/>
      </w:r>
      <w:r w:rsidRPr="00B140B3">
        <w:t xml:space="preserve"> </w:t>
      </w:r>
      <w:r>
        <w:t xml:space="preserve">σταματάμε να ασκούμε τη δύναμη </w:t>
      </w:r>
      <w:r>
        <w:rPr>
          <w:lang w:val="en-US"/>
        </w:rPr>
        <w:t>F</w:t>
      </w:r>
      <w:r w:rsidRPr="00B140B3">
        <w:t xml:space="preserve"> </w:t>
      </w:r>
      <w:r>
        <w:t>οπότε το Σ αρχίζει να ταλαντώνεται.</w:t>
      </w:r>
    </w:p>
    <w:p w:rsidR="007C2F54" w:rsidRDefault="007C2F54" w:rsidP="00F30162">
      <w:pPr>
        <w:pStyle w:val="12"/>
      </w:pPr>
      <w:r w:rsidRPr="00B140B3">
        <w:t>Nα προσδιορίσετε το πλάτος της ταλάντωσης του Σ.</w:t>
      </w:r>
    </w:p>
    <w:p w:rsidR="007C2F54" w:rsidRDefault="007C2F54" w:rsidP="00F30162">
      <w:pPr>
        <w:pStyle w:val="12"/>
      </w:pPr>
    </w:p>
    <w:p w:rsidR="007C2F54" w:rsidRPr="0045464A" w:rsidRDefault="007C2F54" w:rsidP="007C2F54">
      <w:pPr>
        <w:pStyle w:val="a1"/>
      </w:pPr>
      <w:r w:rsidRPr="0045464A">
        <w:t>Ταλάντωση και γραφικές παραστάσεις.</w:t>
      </w:r>
    </w:p>
    <w:p w:rsidR="007C2F54" w:rsidRPr="000B6995" w:rsidRDefault="007C2F54" w:rsidP="00F30162">
      <w:pPr>
        <w:jc w:val="center"/>
        <w:rPr>
          <w:b/>
          <w:color w:val="333333"/>
          <w:szCs w:val="22"/>
        </w:rPr>
      </w:pPr>
      <w:r w:rsidRPr="0045464A">
        <w:rPr>
          <w:color w:val="333333"/>
          <w:szCs w:val="22"/>
        </w:rPr>
        <w:br/>
      </w:r>
      <w:r w:rsidR="009E6F10">
        <w:rPr>
          <w:noProof/>
          <w:color w:val="336699"/>
          <w:szCs w:val="22"/>
        </w:rPr>
        <w:drawing>
          <wp:inline distT="0" distB="0" distL="0" distR="0">
            <wp:extent cx="1935480" cy="1661160"/>
            <wp:effectExtent l="0" t="0" r="0" b="0"/>
            <wp:docPr id="40" name="BLOGGER_PHOTO_ID_5245421537292305986" descr="http://3.bp.blogspot.com/_BdRE94s86zo/SMt7GMN9xkI/AAAAAAAAC5M/sw1vIbTgt_8/s400/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5421537292305986" descr="http://3.bp.blogspot.com/_BdRE94s86zo/SMt7GMN9xkI/AAAAAAAAC5M/sw1vIbTgt_8/s400/image00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35480" cy="1661160"/>
                    </a:xfrm>
                    <a:prstGeom prst="rect">
                      <a:avLst/>
                    </a:prstGeom>
                    <a:noFill/>
                    <a:ln>
                      <a:noFill/>
                    </a:ln>
                  </pic:spPr>
                </pic:pic>
              </a:graphicData>
            </a:graphic>
          </wp:inline>
        </w:drawing>
      </w:r>
      <w:r w:rsidRPr="0045464A">
        <w:rPr>
          <w:rStyle w:val="apple-converted-space"/>
          <w:color w:val="333333"/>
          <w:szCs w:val="22"/>
        </w:rPr>
        <w:t> </w:t>
      </w:r>
      <w:r>
        <w:object w:dxaOrig="3402" w:dyaOrig="2594">
          <v:shape id="_x0000_i1057" type="#_x0000_t75" style="width:169.8pt;height:130.2pt" o:ole="" filled="t">
            <v:imagedata r:id="rId88" o:title=""/>
          </v:shape>
          <o:OLEObject Type="Embed" ProgID="Visio.Drawing.11" ShapeID="_x0000_i1057" DrawAspect="Content" ObjectID="_1681379687" r:id="rId89"/>
        </w:object>
      </w:r>
    </w:p>
    <w:p w:rsidR="007C2F54" w:rsidRPr="0045464A" w:rsidRDefault="007C2F54" w:rsidP="00F30162">
      <w:pPr>
        <w:rPr>
          <w:color w:val="333333"/>
          <w:szCs w:val="22"/>
        </w:rPr>
      </w:pPr>
      <w:r w:rsidRPr="0045464A">
        <w:rPr>
          <w:color w:val="333333"/>
          <w:szCs w:val="22"/>
        </w:rPr>
        <w:t>Στο σχήμα φαίνεται μια σφαίρα, μάζας 2kg, να εκτελεί γ.α.τ κρεμασμένη στο άκρο ελατηρίου με φυσικό μήκος</w:t>
      </w:r>
      <w:r w:rsidRPr="0045464A">
        <w:rPr>
          <w:rStyle w:val="apple-converted-space"/>
          <w:color w:val="333333"/>
          <w:szCs w:val="22"/>
        </w:rPr>
        <w:t> </w:t>
      </w:r>
      <w:r w:rsidRPr="0045464A">
        <w:rPr>
          <w:color w:val="333333"/>
          <w:szCs w:val="22"/>
          <w:lang w:val="en-US"/>
        </w:rPr>
        <w:t>l</w:t>
      </w:r>
      <w:r w:rsidRPr="0045464A">
        <w:rPr>
          <w:color w:val="333333"/>
          <w:szCs w:val="22"/>
          <w:vertAlign w:val="subscript"/>
        </w:rPr>
        <w:t>0</w:t>
      </w:r>
      <w:r w:rsidRPr="0045464A">
        <w:rPr>
          <w:color w:val="333333"/>
          <w:szCs w:val="22"/>
        </w:rPr>
        <w:t>=0,4</w:t>
      </w:r>
      <w:r w:rsidRPr="0045464A">
        <w:rPr>
          <w:color w:val="333333"/>
          <w:szCs w:val="22"/>
          <w:lang w:val="en-US"/>
        </w:rPr>
        <w:t>m</w:t>
      </w:r>
      <w:r w:rsidRPr="0045464A">
        <w:rPr>
          <w:color w:val="333333"/>
          <w:szCs w:val="22"/>
        </w:rPr>
        <w:t>, το άλλο άκρο του οποίου είναι δεμένο σε απόσταση d=1m από το έδαφος. Μετρήσαμε το ύψος h της σφαίρας από το έδαφος και σχεδιάσαμε την γραφική του παράσταση σε συνάρτηση με το χρόνο, παίρνοντας την καμπύλη του διπλανού σχήματος.</w:t>
      </w:r>
    </w:p>
    <w:p w:rsidR="007C2F54" w:rsidRPr="0045464A" w:rsidRDefault="007C2F54" w:rsidP="007C2F54">
      <w:pPr>
        <w:pStyle w:val="1"/>
      </w:pPr>
      <w:r w:rsidRPr="0045464A">
        <w:t>Γύρω από ποια θέση ταλαντώνεται η σφαίρα;</w:t>
      </w:r>
    </w:p>
    <w:p w:rsidR="007C2F54" w:rsidRPr="0045464A" w:rsidRDefault="007C2F54" w:rsidP="007C2F54">
      <w:pPr>
        <w:pStyle w:val="1"/>
      </w:pPr>
      <w:r w:rsidRPr="0045464A">
        <w:t>Να βρεθεί η σταθερά του ελατηρίου.</w:t>
      </w:r>
    </w:p>
    <w:p w:rsidR="007C2F54" w:rsidRPr="0045464A" w:rsidRDefault="007C2F54" w:rsidP="007C2F54">
      <w:pPr>
        <w:pStyle w:val="1"/>
      </w:pPr>
      <w:r w:rsidRPr="0045464A">
        <w:t>Να σχεδιάστε την γραφική παράσταση της απομάκρυνσης σε συνάρτηση με το χρόνο, θεωρώντας την προς τα κάτω κατεύθυνση σαν θετική.</w:t>
      </w:r>
    </w:p>
    <w:p w:rsidR="007C2F54" w:rsidRPr="0045464A" w:rsidRDefault="007C2F54" w:rsidP="007C2F54">
      <w:pPr>
        <w:pStyle w:val="1"/>
      </w:pPr>
      <w:r w:rsidRPr="0045464A">
        <w:t>Ποια χρονική στιγμή t</w:t>
      </w:r>
      <w:r w:rsidRPr="0045464A">
        <w:rPr>
          <w:vertAlign w:val="subscript"/>
        </w:rPr>
        <w:t>1</w:t>
      </w:r>
      <w:r w:rsidRPr="0045464A">
        <w:rPr>
          <w:rStyle w:val="apple-converted-space"/>
          <w:color w:val="333333"/>
        </w:rPr>
        <w:t> </w:t>
      </w:r>
      <w:r w:rsidRPr="0045464A">
        <w:t>το σώμα απέχει 0,8m από το έδαφος για πρώτη φορά;</w:t>
      </w:r>
    </w:p>
    <w:p w:rsidR="007C2F54" w:rsidRPr="0045464A" w:rsidRDefault="007C2F54" w:rsidP="00F30162">
      <w:r w:rsidRPr="0045464A">
        <w:lastRenderedPageBreak/>
        <w:t>Δίνεται g=10m/s</w:t>
      </w:r>
      <w:r w:rsidRPr="0045464A">
        <w:rPr>
          <w:vertAlign w:val="superscript"/>
        </w:rPr>
        <w:t>2</w:t>
      </w:r>
      <w:r w:rsidRPr="0045464A">
        <w:t>.</w:t>
      </w:r>
    </w:p>
    <w:p w:rsidR="007C2F54" w:rsidRDefault="007C2F54" w:rsidP="007C2F54">
      <w:pPr>
        <w:pStyle w:val="a1"/>
      </w:pPr>
      <w:r w:rsidRPr="00047134">
        <w:t>Πόσο είναι το πλάτος της ταλάντωσης;</w:t>
      </w:r>
    </w:p>
    <w:p w:rsidR="007C2F54" w:rsidRDefault="009E6F10" w:rsidP="00F30162">
      <w:pPr>
        <w:jc w:val="center"/>
        <w:rPr>
          <w:rFonts w:ascii="Verdana" w:hAnsi="Verdana"/>
          <w:color w:val="333333"/>
          <w:sz w:val="12"/>
          <w:szCs w:val="12"/>
        </w:rPr>
      </w:pPr>
      <w:r>
        <w:rPr>
          <w:rFonts w:ascii="Verdana" w:hAnsi="Verdana"/>
          <w:noProof/>
          <w:color w:val="336699"/>
          <w:sz w:val="12"/>
          <w:szCs w:val="12"/>
        </w:rPr>
        <w:drawing>
          <wp:inline distT="0" distB="0" distL="0" distR="0">
            <wp:extent cx="2590800" cy="891540"/>
            <wp:effectExtent l="0" t="0" r="0" b="0"/>
            <wp:docPr id="42" name="BLOGGER_PHOTO_ID_5261789481188566914" descr="http://4.bp.blogspot.com/_BdRE94s86zo/SQWhp60hp4I/AAAAAAAADiQ/Yn4ZX7FwYIo/s40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61789481188566914" descr="http://4.bp.blogspot.com/_BdRE94s86zo/SQWhp60hp4I/AAAAAAAADiQ/Yn4ZX7FwYIo/s400/image00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0800" cy="891540"/>
                    </a:xfrm>
                    <a:prstGeom prst="rect">
                      <a:avLst/>
                    </a:prstGeom>
                    <a:noFill/>
                    <a:ln>
                      <a:noFill/>
                    </a:ln>
                  </pic:spPr>
                </pic:pic>
              </a:graphicData>
            </a:graphic>
          </wp:inline>
        </w:drawing>
      </w:r>
    </w:p>
    <w:p w:rsidR="007C2F54" w:rsidRDefault="007C2F54" w:rsidP="00F30162">
      <w:pPr>
        <w:rPr>
          <w:rFonts w:ascii="Verdana" w:hAnsi="Verdana"/>
          <w:color w:val="333333"/>
          <w:sz w:val="12"/>
          <w:szCs w:val="12"/>
        </w:rPr>
      </w:pPr>
    </w:p>
    <w:p w:rsidR="007C2F54" w:rsidRDefault="007C2F54" w:rsidP="007C2F54">
      <w:r>
        <w:t>Μικρή μεταλλική σφαίρα μάζας m=0,1kg φέρει ηλεκτρικό φορτίο q= 10</w:t>
      </w:r>
      <w:r>
        <w:rPr>
          <w:vertAlign w:val="superscript"/>
        </w:rPr>
        <w:t>-3</w:t>
      </w:r>
      <w:r>
        <w:t>C. Η σφαίρα είναι δεμένη με μονωτικό σύνδεσμο στο ελεύθερο άκρο ενός οριζόντιου ελατηρίου σταθεράς k=10</w:t>
      </w:r>
      <w:r>
        <w:rPr>
          <w:vertAlign w:val="superscript"/>
        </w:rPr>
        <w:t>3</w:t>
      </w:r>
      <w:r>
        <w:rPr>
          <w:rStyle w:val="apple-converted-space"/>
          <w:rFonts w:ascii="Verdana" w:hAnsi="Verdana"/>
          <w:color w:val="333333"/>
          <w:sz w:val="12"/>
          <w:szCs w:val="12"/>
          <w:vertAlign w:val="superscript"/>
        </w:rPr>
        <w:t> </w:t>
      </w:r>
      <w:r>
        <w:t>Ν/m το άλλο άκρο του οποίου είναι ακλόνητα στερεωμένο. Το σύστημα βρίσκεται σε οριζόντιο ομογενές ηλεκτρικό πεδίο έντασης μέτρου Ε=2.10</w:t>
      </w:r>
      <w:r>
        <w:rPr>
          <w:vertAlign w:val="superscript"/>
        </w:rPr>
        <w:t>5</w:t>
      </w:r>
      <w:r>
        <w:rPr>
          <w:rStyle w:val="apple-converted-space"/>
          <w:rFonts w:ascii="Verdana" w:hAnsi="Verdana"/>
          <w:color w:val="333333"/>
          <w:sz w:val="12"/>
          <w:szCs w:val="12"/>
        </w:rPr>
        <w:t> </w:t>
      </w:r>
      <w:r>
        <w:t>Ν/C, του οποίου οι δυναμικές γραμμές είναι παράλληλες προς τον άξονα του ελατηρίου. Η σφαίρα ισορροπεί πάνω σε λείο οριζόντιο επίπεδο από μονωτικό υλικό και το ελατήριο έχει επιμηκυνθεί. Εκτρέπουμε τη σφαίρα από τη θέση ισορροπίας κατά τη διεύθυνση του άξονα του ελατηρίου κατά x</w:t>
      </w:r>
      <w:r>
        <w:rPr>
          <w:vertAlign w:val="subscript"/>
        </w:rPr>
        <w:t>0</w:t>
      </w:r>
      <w:r>
        <w:t>=0,1m και την αφήνουμε να κινηθεί.</w:t>
      </w:r>
    </w:p>
    <w:p w:rsidR="007C2F54" w:rsidRDefault="007C2F54" w:rsidP="007C2F54">
      <w:pPr>
        <w:pStyle w:val="1"/>
      </w:pPr>
      <w:r>
        <w:t>Ν’ αποδειχθεί ότι η σφαίρα θα εκτελέσει ΑΑΤ.</w:t>
      </w:r>
    </w:p>
    <w:p w:rsidR="007C2F54" w:rsidRDefault="007C2F54" w:rsidP="007C2F54">
      <w:pPr>
        <w:pStyle w:val="1"/>
      </w:pPr>
      <w:r>
        <w:t>Να γράψετε την εξίσωση του μέτρου της δύναμης του ελατηρίου σε συνάρτηση με το χρόνο, αν ως αρχή του χρόνου t=0, θεωρήσουμε τη στιγμή που η σφαίρα διέρχεται από τη θέση ισορροπίας της και κινείται κατά τη θετική φορά.</w:t>
      </w:r>
    </w:p>
    <w:p w:rsidR="007C2F54" w:rsidRDefault="007C2F54" w:rsidP="007C2F54">
      <w:pPr>
        <w:pStyle w:val="1"/>
      </w:pPr>
      <w:r>
        <w:t>Αν κατά τη στιγμή που η σφαίρα διέρχεται από τη θέση ισορροπίας της και κινείται κατά τη θετική φορά, καταργηθεί ακαριαία το ηλεκτρικό πεδίο, για το νέο πλάτος ταλάντωσης της σφαίρας, υποστηρίζεται ότι ισχύει Α=Δ</w:t>
      </w:r>
      <w:r>
        <w:rPr>
          <w:lang w:val="en-US"/>
        </w:rPr>
        <w:t>l</w:t>
      </w:r>
      <w:r>
        <w:t>+</w:t>
      </w:r>
      <w:r>
        <w:rPr>
          <w:lang w:val="en-US"/>
        </w:rPr>
        <w:t>x</w:t>
      </w:r>
      <w:r>
        <w:rPr>
          <w:vertAlign w:val="subscript"/>
        </w:rPr>
        <w:t>0</w:t>
      </w:r>
      <w:r>
        <w:t>. Να εξετάσετε αν αυτό είναι σωστό.</w:t>
      </w:r>
    </w:p>
    <w:p w:rsidR="00D827DF" w:rsidRPr="00D827DF" w:rsidRDefault="00D827DF" w:rsidP="00D827DF">
      <w:pPr>
        <w:pStyle w:val="a1"/>
      </w:pPr>
      <w:r w:rsidRPr="00D827DF">
        <w:t>Ταλάντωση με δύο λάστιχα εκατέρωθεν.</w:t>
      </w:r>
    </w:p>
    <w:p w:rsidR="00D827DF" w:rsidRDefault="00531120" w:rsidP="00F30162">
      <w:pPr>
        <w:rPr>
          <w:szCs w:val="22"/>
        </w:rPr>
      </w:pPr>
      <w:r>
        <w:rPr>
          <w:noProof/>
          <w:szCs w:val="22"/>
        </w:rPr>
        <w:object w:dxaOrig="954" w:dyaOrig="940">
          <v:group id="_x0000_s1249" editas="canvas" style="position:absolute;margin-left:-.5pt;margin-top:1.3pt;width:90.95pt;height:200.15pt;z-index:251678720" coordorigin="2964,3210" coordsize="1819,4003">
            <o:lock v:ext="edit" aspectratio="t"/>
            <v:shape id="_x0000_s1250" type="#_x0000_t75" style="position:absolute;left:2964;top:3210;width:1819;height:4003" o:preferrelative="f">
              <v:fill o:detectmouseclick="t"/>
              <v:path o:extrusionok="t" o:connecttype="none"/>
              <o:lock v:ext="edit" text="t"/>
            </v:shape>
            <v:line id="_x0000_s1251" style="position:absolute" from="3430,3300" to="3431,5301" strokeweight="1.5pt"/>
            <v:line id="_x0000_s1252" style="position:absolute" from="3430,5370" to="3431,7111" strokeweight="3pt"/>
            <v:rect id="_x0000_s1253" style="position:absolute;left:3171;top:5230;width:508;height:170" fillcolor="#f60"/>
            <v:rect id="_x0000_s1254" style="position:absolute;left:3090;top:3210;width:630;height:143" fillcolor="black">
              <v:fill r:id="rId91" o:title="Πλατειά διαγώνιος προς τα επάνω" type="pattern"/>
            </v:rect>
            <v:rect id="_x0000_s1255" style="position:absolute;left:3110;top:7070;width:630;height:143" fillcolor="black">
              <v:fill r:id="rId91" o:title="Πλατειά διαγώνιος προς τα επάνω" type="pattern"/>
            </v:rect>
            <v:shape id="_x0000_s1256" type="#_x0000_t75" style="position:absolute;left:3453;top:3878;width:1280;height:480">
              <v:imagedata r:id="rId92" o:title=""/>
            </v:shape>
            <v:shape id="_x0000_s1257" type="#_x0000_t75" style="position:absolute;left:3463;top:6128;width:1320;height:480">
              <v:imagedata r:id="rId93" o:title=""/>
            </v:shape>
            <v:shape id="_x0000_s1258" type="#_x0000_t75" style="position:absolute;left:3673;top:5098;width:820;height:320">
              <v:imagedata r:id="rId94" o:title=""/>
            </v:shape>
            <w10:wrap type="square"/>
          </v:group>
          <o:OLEObject Type="Embed" ProgID="Equation.DSMT4" ShapeID="_x0000_s1256" DrawAspect="Content" ObjectID="_1681379708" r:id="rId95"/>
          <o:OLEObject Type="Embed" ProgID="Equation.DSMT4" ShapeID="_x0000_s1257" DrawAspect="Content" ObjectID="_1681379709" r:id="rId96"/>
          <o:OLEObject Type="Embed" ProgID="Equation.DSMT4" ShapeID="_x0000_s1258" DrawAspect="Content" ObjectID="_1681379710" r:id="rId97"/>
        </w:object>
      </w:r>
      <w:r w:rsidR="00D827DF">
        <w:rPr>
          <w:szCs w:val="22"/>
        </w:rPr>
        <w:t xml:space="preserve">Το σώμα του σχήματος έχει μάζα 1 </w:t>
      </w:r>
      <w:r w:rsidR="00D827DF">
        <w:rPr>
          <w:szCs w:val="22"/>
          <w:lang w:val="en-US"/>
        </w:rPr>
        <w:t>kg</w:t>
      </w:r>
      <w:r w:rsidR="00D827DF" w:rsidRPr="00DF26F2">
        <w:rPr>
          <w:szCs w:val="22"/>
        </w:rPr>
        <w:t xml:space="preserve"> </w:t>
      </w:r>
      <w:r w:rsidR="00D827DF">
        <w:rPr>
          <w:szCs w:val="22"/>
        </w:rPr>
        <w:t xml:space="preserve">και ισορροπεί όπως στο σχήμα συνδεδεμένο με δύο ιδανικά αβαρή λάστιχα. Το επάνω έχει τεντωθεί κατά 0,3 </w:t>
      </w:r>
      <w:r w:rsidR="00D827DF">
        <w:rPr>
          <w:szCs w:val="22"/>
          <w:lang w:val="en-US"/>
        </w:rPr>
        <w:t>m</w:t>
      </w:r>
      <w:r w:rsidR="00D827DF" w:rsidRPr="00D40B6D">
        <w:rPr>
          <w:szCs w:val="22"/>
        </w:rPr>
        <w:t xml:space="preserve">. </w:t>
      </w:r>
      <w:r w:rsidR="00D827DF">
        <w:rPr>
          <w:szCs w:val="22"/>
        </w:rPr>
        <w:t xml:space="preserve">Αν </w:t>
      </w:r>
      <w:r w:rsidR="00D827DF">
        <w:rPr>
          <w:szCs w:val="22"/>
          <w:lang w:val="en-US"/>
        </w:rPr>
        <w:t>g</w:t>
      </w:r>
      <w:r w:rsidR="00D827DF" w:rsidRPr="00D40B6D">
        <w:rPr>
          <w:szCs w:val="22"/>
        </w:rPr>
        <w:t xml:space="preserve"> = 10 </w:t>
      </w:r>
      <w:r w:rsidR="00D827DF">
        <w:rPr>
          <w:szCs w:val="22"/>
          <w:lang w:val="en-US"/>
        </w:rPr>
        <w:t>m</w:t>
      </w:r>
      <w:r w:rsidR="00D827DF" w:rsidRPr="00D40B6D">
        <w:rPr>
          <w:szCs w:val="22"/>
        </w:rPr>
        <w:t xml:space="preserve"> / </w:t>
      </w:r>
      <w:r w:rsidR="00D827DF">
        <w:rPr>
          <w:szCs w:val="22"/>
          <w:lang w:val="en-US"/>
        </w:rPr>
        <w:t>s</w:t>
      </w:r>
      <w:r w:rsidR="00D827DF" w:rsidRPr="00D40B6D">
        <w:rPr>
          <w:szCs w:val="22"/>
          <w:vertAlign w:val="superscript"/>
        </w:rPr>
        <w:t>2</w:t>
      </w:r>
      <w:r w:rsidR="00D827DF" w:rsidRPr="00D40B6D">
        <w:rPr>
          <w:szCs w:val="22"/>
        </w:rPr>
        <w:t xml:space="preserve"> </w:t>
      </w:r>
      <w:r w:rsidR="00D827DF">
        <w:rPr>
          <w:szCs w:val="22"/>
        </w:rPr>
        <w:t>τότε:</w:t>
      </w:r>
    </w:p>
    <w:p w:rsidR="00D827DF" w:rsidRDefault="00D827DF" w:rsidP="00D827DF">
      <w:pPr>
        <w:pStyle w:val="1"/>
      </w:pPr>
      <w:r>
        <w:t>Βρείτε την παραμόρφωση του κάτω λάστιχου.</w:t>
      </w:r>
    </w:p>
    <w:p w:rsidR="00D827DF" w:rsidRDefault="00D827DF" w:rsidP="00D827DF">
      <w:pPr>
        <w:pStyle w:val="1"/>
      </w:pPr>
      <w:r>
        <w:t xml:space="preserve">Θεωρώντας δεδομένο το ότι με κατάλληλο πλάτος εκτελεί α.α.τ. με </w:t>
      </w:r>
      <w:r w:rsidRPr="007C0B4A">
        <w:rPr>
          <w:position w:val="-18"/>
        </w:rPr>
        <w:object w:dxaOrig="2079" w:dyaOrig="480">
          <v:shape id="_x0000_i1061" type="#_x0000_t75" style="width:103.8pt;height:24pt" o:ole="">
            <v:imagedata r:id="rId98" o:title=""/>
          </v:shape>
          <o:OLEObject Type="Embed" ProgID="Equation.DSMT4" ShapeID="_x0000_i1061" DrawAspect="Content" ObjectID="_1681379688" r:id="rId99"/>
        </w:object>
      </w:r>
      <w:r>
        <w:t>, να υπολογίσετε το μεγαλύτερο επιτρεπόμενο πλάτος της ταλάντωσης.</w:t>
      </w:r>
    </w:p>
    <w:p w:rsidR="00D827DF" w:rsidRDefault="00D827DF" w:rsidP="00D827DF">
      <w:pPr>
        <w:pStyle w:val="1"/>
      </w:pPr>
      <w:r>
        <w:t xml:space="preserve">Ανεβάζουμε το σώμα κατά 20 </w:t>
      </w:r>
      <w:r>
        <w:rPr>
          <w:lang w:val="en-US"/>
        </w:rPr>
        <w:t>cm</w:t>
      </w:r>
      <w:r w:rsidRPr="004377B9">
        <w:t xml:space="preserve"> </w:t>
      </w:r>
      <w:r>
        <w:t>από τη θέση ισορροπίας του και το αφήνουμε να κινηθεί.  Με ποια ταχύτητα φτάνει στη θέση στην οποία το κάτω λάστιχο αποκτά το φυσικό του μήκος ;</w:t>
      </w:r>
    </w:p>
    <w:p w:rsidR="00D827DF" w:rsidRDefault="00D827DF" w:rsidP="00D827DF">
      <w:pPr>
        <w:pStyle w:val="1"/>
      </w:pPr>
      <w:r>
        <w:t>Πόσο θα μετατοπιστεί το σώμα από τη θέση που το αφήσαμε ελεύθερο;</w:t>
      </w:r>
    </w:p>
    <w:p w:rsidR="00D827DF" w:rsidRDefault="00D827DF" w:rsidP="00D827DF">
      <w:pPr>
        <w:pStyle w:val="1"/>
      </w:pPr>
      <w:r>
        <w:t>Πόσο χρόνο διαρκεί η μετατόπιση αυτή;</w:t>
      </w:r>
    </w:p>
    <w:p w:rsidR="00D827DF" w:rsidRPr="004C1745" w:rsidRDefault="00D827DF" w:rsidP="00D827DF">
      <w:pPr>
        <w:pStyle w:val="a1"/>
      </w:pPr>
      <w:r w:rsidRPr="007E3837">
        <w:t>Μια ταλάντωση, δυο συστήματα αναφοράς</w:t>
      </w:r>
    </w:p>
    <w:p w:rsidR="00D827DF" w:rsidRPr="00651652" w:rsidRDefault="00D827DF" w:rsidP="00D827DF">
      <w:pPr>
        <w:rPr>
          <w:szCs w:val="22"/>
        </w:rPr>
      </w:pPr>
      <w:r w:rsidRPr="00651652">
        <w:rPr>
          <w:szCs w:val="22"/>
        </w:rPr>
        <w:lastRenderedPageBreak/>
        <w:t xml:space="preserve">Ένα σώμα μάζας  m = </w:t>
      </w:r>
      <w:smartTag w:uri="urn:schemas-microsoft-com:office:smarttags" w:element="metricconverter">
        <w:smartTagPr>
          <w:attr w:name="ProductID" w:val="4 kg"/>
        </w:smartTagPr>
        <w:r w:rsidRPr="00651652">
          <w:rPr>
            <w:szCs w:val="22"/>
          </w:rPr>
          <w:t>4 kg</w:t>
        </w:r>
      </w:smartTag>
      <w:r w:rsidRPr="00651652">
        <w:rPr>
          <w:szCs w:val="22"/>
        </w:rPr>
        <w:t xml:space="preserve">  αφήνεται ελεύθερο τη </w:t>
      </w:r>
      <w:r>
        <w:rPr>
          <w:szCs w:val="22"/>
        </w:rPr>
        <w:t xml:space="preserve">χρονική στιγμή  t = 0 στη θέση </w:t>
      </w:r>
      <w:r>
        <w:rPr>
          <w:szCs w:val="22"/>
          <w:lang w:val="en-US"/>
        </w:rPr>
        <w:t>x</w:t>
      </w:r>
      <w:r>
        <w:rPr>
          <w:szCs w:val="22"/>
        </w:rPr>
        <w:t xml:space="preserve"> = 0  ενός άξονα </w:t>
      </w:r>
      <w:r>
        <w:rPr>
          <w:szCs w:val="22"/>
          <w:lang w:val="en-US"/>
        </w:rPr>
        <w:t>x</w:t>
      </w:r>
      <w:r>
        <w:rPr>
          <w:szCs w:val="22"/>
        </w:rPr>
        <w:t>΄</w:t>
      </w:r>
      <w:r>
        <w:rPr>
          <w:szCs w:val="22"/>
          <w:lang w:val="en-US"/>
        </w:rPr>
        <w:t>x</w:t>
      </w:r>
      <w:r w:rsidRPr="00651652">
        <w:rPr>
          <w:szCs w:val="22"/>
        </w:rPr>
        <w:t xml:space="preserve"> και στη συνέχεια κινείται  κατά μήκος του άξονα. Αν η αλγεβρική τιμή της επιτάχυνσης του σώματος αυτού, δίνεται από τη σχέση α(x) = 0,</w:t>
      </w:r>
      <w:r>
        <w:rPr>
          <w:szCs w:val="22"/>
        </w:rPr>
        <w:t xml:space="preserve">2 – x </w:t>
      </w:r>
      <w:r w:rsidRPr="009F64F0">
        <w:rPr>
          <w:szCs w:val="22"/>
        </w:rPr>
        <w:t xml:space="preserve"> </w:t>
      </w:r>
      <w:r>
        <w:rPr>
          <w:szCs w:val="22"/>
        </w:rPr>
        <w:t xml:space="preserve">στο </w:t>
      </w:r>
      <w:r>
        <w:rPr>
          <w:szCs w:val="22"/>
          <w:lang w:val="en-US"/>
        </w:rPr>
        <w:t>SI</w:t>
      </w:r>
      <w:r w:rsidRPr="009F64F0">
        <w:rPr>
          <w:szCs w:val="22"/>
        </w:rPr>
        <w:t xml:space="preserve"> , </w:t>
      </w:r>
      <w:r>
        <w:rPr>
          <w:szCs w:val="22"/>
        </w:rPr>
        <w:t xml:space="preserve"> με  </w:t>
      </w:r>
      <w:r>
        <w:rPr>
          <w:szCs w:val="22"/>
          <w:lang w:val="en-US"/>
        </w:rPr>
        <w:t>x</w:t>
      </w:r>
      <w:r w:rsidRPr="004C1745">
        <w:rPr>
          <w:position w:val="-6"/>
          <w:szCs w:val="22"/>
          <w:lang w:val="en-US"/>
        </w:rPr>
        <w:object w:dxaOrig="340" w:dyaOrig="260">
          <v:shape id="_x0000_i1062" type="#_x0000_t75" style="width:16.8pt;height:12.6pt" o:ole="">
            <v:imagedata r:id="rId100" o:title=""/>
          </v:shape>
          <o:OLEObject Type="Embed" ProgID="Equation.DSMT4" ShapeID="_x0000_i1062" DrawAspect="Content" ObjectID="_1681379689" r:id="rId101"/>
        </w:object>
      </w:r>
      <w:r w:rsidRPr="009F64F0">
        <w:rPr>
          <w:szCs w:val="22"/>
        </w:rPr>
        <w:t xml:space="preserve"> </w:t>
      </w:r>
      <w:r>
        <w:rPr>
          <w:szCs w:val="22"/>
        </w:rPr>
        <w:t xml:space="preserve"> : </w:t>
      </w:r>
    </w:p>
    <w:p w:rsidR="00D827DF" w:rsidRPr="00651652" w:rsidRDefault="00D827DF" w:rsidP="00D827DF">
      <w:pPr>
        <w:ind w:left="426" w:hanging="284"/>
        <w:rPr>
          <w:szCs w:val="22"/>
        </w:rPr>
      </w:pPr>
      <w:r w:rsidRPr="00651652">
        <w:rPr>
          <w:szCs w:val="22"/>
        </w:rPr>
        <w:t>Α. Να αποδείξετε ότι το σώμα αυτό ,  θα εκτελέσει απλή αρμονική ταλάντωση,  και να βρείτε την περίοδό της.</w:t>
      </w:r>
    </w:p>
    <w:p w:rsidR="00D827DF" w:rsidRPr="00651652" w:rsidRDefault="00D827DF" w:rsidP="00D827DF">
      <w:pPr>
        <w:ind w:left="426" w:hanging="284"/>
        <w:rPr>
          <w:szCs w:val="22"/>
        </w:rPr>
      </w:pPr>
      <w:r w:rsidRPr="00651652">
        <w:rPr>
          <w:szCs w:val="22"/>
        </w:rPr>
        <w:t>Β. Να βρείτε και να παραστείσετε γραφικά τις συναρτήσεις:</w:t>
      </w:r>
    </w:p>
    <w:p w:rsidR="00D827DF" w:rsidRPr="00651652" w:rsidRDefault="00D827DF" w:rsidP="00D827DF">
      <w:pPr>
        <w:ind w:left="709" w:hanging="283"/>
        <w:rPr>
          <w:szCs w:val="22"/>
        </w:rPr>
      </w:pPr>
      <w:r w:rsidRPr="00651652">
        <w:rPr>
          <w:szCs w:val="22"/>
        </w:rPr>
        <w:t xml:space="preserve">Β1. της απομάκρυνσης </w:t>
      </w:r>
      <w:r w:rsidRPr="00651652">
        <w:rPr>
          <w:szCs w:val="22"/>
          <w:lang w:val="en-US"/>
        </w:rPr>
        <w:t>y</w:t>
      </w:r>
      <w:r w:rsidRPr="00651652">
        <w:rPr>
          <w:szCs w:val="22"/>
        </w:rPr>
        <w:t xml:space="preserve">  από τη θέση ισορροπίας σε συνάρτηση με το χρόνο  </w:t>
      </w:r>
      <w:r w:rsidRPr="00651652">
        <w:rPr>
          <w:szCs w:val="22"/>
          <w:lang w:val="en-US"/>
        </w:rPr>
        <w:t>t</w:t>
      </w:r>
      <w:r w:rsidRPr="00651652">
        <w:rPr>
          <w:szCs w:val="22"/>
        </w:rPr>
        <w:t xml:space="preserve"> , </w:t>
      </w:r>
      <w:r w:rsidRPr="00651652">
        <w:rPr>
          <w:szCs w:val="22"/>
          <w:lang w:val="en-US"/>
        </w:rPr>
        <w:t>y</w:t>
      </w:r>
      <w:r w:rsidRPr="00651652">
        <w:rPr>
          <w:szCs w:val="22"/>
        </w:rPr>
        <w:t xml:space="preserve"> = </w:t>
      </w:r>
      <w:r w:rsidRPr="00651652">
        <w:rPr>
          <w:szCs w:val="22"/>
          <w:lang w:val="en-US"/>
        </w:rPr>
        <w:t>f</w:t>
      </w:r>
      <w:r w:rsidRPr="00651652">
        <w:rPr>
          <w:szCs w:val="22"/>
        </w:rPr>
        <w:t>(</w:t>
      </w:r>
      <w:r w:rsidRPr="00651652">
        <w:rPr>
          <w:szCs w:val="22"/>
          <w:lang w:val="en-US"/>
        </w:rPr>
        <w:t>t</w:t>
      </w:r>
      <w:r>
        <w:rPr>
          <w:szCs w:val="22"/>
        </w:rPr>
        <w:t>)</w:t>
      </w:r>
    </w:p>
    <w:p w:rsidR="00D827DF" w:rsidRPr="00651652" w:rsidRDefault="00D827DF" w:rsidP="00D827DF">
      <w:pPr>
        <w:ind w:left="709" w:hanging="283"/>
        <w:rPr>
          <w:szCs w:val="22"/>
        </w:rPr>
      </w:pPr>
      <w:r w:rsidRPr="00651652">
        <w:rPr>
          <w:szCs w:val="22"/>
        </w:rPr>
        <w:t xml:space="preserve">Β2.  της απομάκρυνσης από την θέση  x = 0, σε συνάρτηση με το χρόνο </w:t>
      </w:r>
      <w:r w:rsidRPr="00651652">
        <w:rPr>
          <w:szCs w:val="22"/>
          <w:lang w:val="en-US"/>
        </w:rPr>
        <w:t>t</w:t>
      </w:r>
      <w:r w:rsidRPr="00651652">
        <w:rPr>
          <w:szCs w:val="22"/>
        </w:rPr>
        <w:t xml:space="preserve"> , </w:t>
      </w:r>
      <w:r w:rsidRPr="00651652">
        <w:rPr>
          <w:szCs w:val="22"/>
          <w:lang w:val="en-US"/>
        </w:rPr>
        <w:t>x</w:t>
      </w:r>
      <w:r w:rsidRPr="00651652">
        <w:rPr>
          <w:szCs w:val="22"/>
        </w:rPr>
        <w:t xml:space="preserve"> = </w:t>
      </w:r>
      <w:r w:rsidRPr="00651652">
        <w:rPr>
          <w:szCs w:val="22"/>
          <w:lang w:val="en-US"/>
        </w:rPr>
        <w:t>f</w:t>
      </w:r>
      <w:r w:rsidRPr="00651652">
        <w:rPr>
          <w:szCs w:val="22"/>
        </w:rPr>
        <w:t>(</w:t>
      </w:r>
      <w:r w:rsidRPr="00651652">
        <w:rPr>
          <w:szCs w:val="22"/>
          <w:lang w:val="en-US"/>
        </w:rPr>
        <w:t>t</w:t>
      </w:r>
      <w:r w:rsidRPr="00651652">
        <w:rPr>
          <w:szCs w:val="22"/>
        </w:rPr>
        <w:t>)</w:t>
      </w:r>
    </w:p>
    <w:p w:rsidR="00D827DF" w:rsidRPr="00651652" w:rsidRDefault="00D827DF" w:rsidP="00D827DF">
      <w:pPr>
        <w:ind w:left="426" w:hanging="284"/>
        <w:rPr>
          <w:szCs w:val="22"/>
        </w:rPr>
      </w:pPr>
      <w:r w:rsidRPr="00651652">
        <w:rPr>
          <w:szCs w:val="22"/>
        </w:rPr>
        <w:t>Γ. Να υπολογίσετε την ενέργεια της ταλάντωσης.</w:t>
      </w:r>
    </w:p>
    <w:p w:rsidR="00D827DF" w:rsidRPr="00651652" w:rsidRDefault="00D827DF" w:rsidP="00D827DF">
      <w:pPr>
        <w:ind w:left="426" w:hanging="284"/>
        <w:rPr>
          <w:szCs w:val="22"/>
        </w:rPr>
      </w:pPr>
      <w:r w:rsidRPr="00651652">
        <w:rPr>
          <w:szCs w:val="22"/>
        </w:rPr>
        <w:t xml:space="preserve">Δ. </w:t>
      </w:r>
      <w:r>
        <w:rPr>
          <w:szCs w:val="22"/>
        </w:rPr>
        <w:t xml:space="preserve"> Να βρείτε και να παραστή</w:t>
      </w:r>
      <w:r w:rsidRPr="00651652">
        <w:rPr>
          <w:szCs w:val="22"/>
        </w:rPr>
        <w:t xml:space="preserve">σετε γραφικά τις συναρτήσεις: </w:t>
      </w:r>
    </w:p>
    <w:p w:rsidR="00D827DF" w:rsidRPr="00651652" w:rsidRDefault="00D827DF" w:rsidP="00D827DF">
      <w:pPr>
        <w:ind w:left="709" w:hanging="284"/>
        <w:rPr>
          <w:szCs w:val="22"/>
        </w:rPr>
      </w:pPr>
      <w:r w:rsidRPr="00651652">
        <w:rPr>
          <w:szCs w:val="22"/>
        </w:rPr>
        <w:t xml:space="preserve">Δ1. Δυναμική ενέργεια ταλάντωσης ως συνάρτηση του  </w:t>
      </w:r>
      <w:r w:rsidRPr="00651652">
        <w:rPr>
          <w:szCs w:val="22"/>
          <w:lang w:val="en-US"/>
        </w:rPr>
        <w:t>x</w:t>
      </w:r>
      <w:r w:rsidRPr="00651652">
        <w:rPr>
          <w:szCs w:val="22"/>
        </w:rPr>
        <w:t xml:space="preserve"> , </w:t>
      </w:r>
      <w:r w:rsidRPr="00651652">
        <w:rPr>
          <w:szCs w:val="22"/>
          <w:lang w:val="en-US"/>
        </w:rPr>
        <w:t>U</w:t>
      </w:r>
      <w:r w:rsidRPr="00651652">
        <w:rPr>
          <w:szCs w:val="22"/>
        </w:rPr>
        <w:t xml:space="preserve"> = </w:t>
      </w:r>
      <w:r w:rsidRPr="00651652">
        <w:rPr>
          <w:szCs w:val="22"/>
          <w:lang w:val="en-US"/>
        </w:rPr>
        <w:t>f</w:t>
      </w:r>
      <w:r w:rsidRPr="00651652">
        <w:rPr>
          <w:szCs w:val="22"/>
        </w:rPr>
        <w:t>(</w:t>
      </w:r>
      <w:r w:rsidRPr="00651652">
        <w:rPr>
          <w:szCs w:val="22"/>
          <w:lang w:val="en-US"/>
        </w:rPr>
        <w:t>x</w:t>
      </w:r>
      <w:r w:rsidRPr="00651652">
        <w:rPr>
          <w:szCs w:val="22"/>
        </w:rPr>
        <w:t>)</w:t>
      </w:r>
    </w:p>
    <w:p w:rsidR="00D827DF" w:rsidRPr="00651652" w:rsidRDefault="00D827DF" w:rsidP="00D827DF">
      <w:pPr>
        <w:ind w:left="709" w:hanging="284"/>
        <w:rPr>
          <w:szCs w:val="22"/>
        </w:rPr>
      </w:pPr>
      <w:r w:rsidRPr="00651652">
        <w:rPr>
          <w:szCs w:val="22"/>
        </w:rPr>
        <w:t xml:space="preserve">Δ2. Κινητική ενέργεια ως συνάρτηση του  </w:t>
      </w:r>
      <w:r w:rsidRPr="00651652">
        <w:rPr>
          <w:szCs w:val="22"/>
          <w:lang w:val="en-US"/>
        </w:rPr>
        <w:t>x</w:t>
      </w:r>
      <w:r>
        <w:rPr>
          <w:szCs w:val="22"/>
        </w:rPr>
        <w:t xml:space="preserve"> </w:t>
      </w:r>
      <w:r w:rsidRPr="00651652">
        <w:rPr>
          <w:szCs w:val="22"/>
        </w:rPr>
        <w:t xml:space="preserve">, </w:t>
      </w:r>
      <w:r w:rsidRPr="00651652">
        <w:rPr>
          <w:szCs w:val="22"/>
          <w:lang w:val="en-US"/>
        </w:rPr>
        <w:t>K</w:t>
      </w:r>
      <w:r w:rsidRPr="00651652">
        <w:rPr>
          <w:szCs w:val="22"/>
        </w:rPr>
        <w:t xml:space="preserve"> = </w:t>
      </w:r>
      <w:r w:rsidRPr="00651652">
        <w:rPr>
          <w:szCs w:val="22"/>
          <w:lang w:val="en-US"/>
        </w:rPr>
        <w:t>f</w:t>
      </w:r>
      <w:r w:rsidRPr="00651652">
        <w:rPr>
          <w:szCs w:val="22"/>
        </w:rPr>
        <w:t>(</w:t>
      </w:r>
      <w:r w:rsidRPr="00651652">
        <w:rPr>
          <w:szCs w:val="22"/>
          <w:lang w:val="en-US"/>
        </w:rPr>
        <w:t>x</w:t>
      </w:r>
      <w:r w:rsidRPr="00651652">
        <w:rPr>
          <w:szCs w:val="22"/>
        </w:rPr>
        <w:t xml:space="preserve">) </w:t>
      </w:r>
    </w:p>
    <w:p w:rsidR="00D827DF" w:rsidRPr="009F64F0" w:rsidRDefault="00D827DF" w:rsidP="00D827DF">
      <w:pPr>
        <w:ind w:left="709" w:hanging="284"/>
        <w:rPr>
          <w:szCs w:val="22"/>
        </w:rPr>
      </w:pPr>
      <w:r w:rsidRPr="00651652">
        <w:rPr>
          <w:szCs w:val="22"/>
        </w:rPr>
        <w:t xml:space="preserve">Δ3. Χωρικός  ρυθμός μεταβολής της δυναμικής ενέργειας ταλάντωσης ως συνάρτηση του </w:t>
      </w:r>
      <w:r w:rsidRPr="00651652">
        <w:rPr>
          <w:szCs w:val="22"/>
          <w:lang w:val="en-US"/>
        </w:rPr>
        <w:t>x</w:t>
      </w:r>
      <w:r>
        <w:rPr>
          <w:szCs w:val="22"/>
        </w:rPr>
        <w:t xml:space="preserve"> , </w:t>
      </w:r>
      <w:r w:rsidRPr="00651652">
        <w:rPr>
          <w:position w:val="-22"/>
          <w:szCs w:val="22"/>
          <w:lang w:val="en-US"/>
        </w:rPr>
        <w:object w:dxaOrig="380" w:dyaOrig="580">
          <v:shape id="_x0000_i1063" type="#_x0000_t75" style="width:19.2pt;height:28.8pt" o:ole="">
            <v:imagedata r:id="rId102" o:title=""/>
          </v:shape>
          <o:OLEObject Type="Embed" ProgID="Equation.DSMT4" ShapeID="_x0000_i1063" DrawAspect="Content" ObjectID="_1681379690" r:id="rId103"/>
        </w:object>
      </w:r>
      <w:r w:rsidRPr="009F64F0">
        <w:rPr>
          <w:szCs w:val="22"/>
        </w:rPr>
        <w:t xml:space="preserve"> = </w:t>
      </w:r>
      <w:r w:rsidRPr="00651652">
        <w:rPr>
          <w:szCs w:val="22"/>
          <w:lang w:val="en-US"/>
        </w:rPr>
        <w:t>f</w:t>
      </w:r>
      <w:r w:rsidRPr="009F64F0">
        <w:rPr>
          <w:szCs w:val="22"/>
        </w:rPr>
        <w:t>(</w:t>
      </w:r>
      <w:r w:rsidRPr="00651652">
        <w:rPr>
          <w:szCs w:val="22"/>
          <w:lang w:val="en-US"/>
        </w:rPr>
        <w:t>x</w:t>
      </w:r>
      <w:r w:rsidRPr="009F64F0">
        <w:rPr>
          <w:szCs w:val="22"/>
        </w:rPr>
        <w:t xml:space="preserve">) </w:t>
      </w:r>
    </w:p>
    <w:p w:rsidR="00D827DF" w:rsidRPr="00F852EE" w:rsidRDefault="00D827DF" w:rsidP="00D827DF">
      <w:pPr>
        <w:pStyle w:val="a1"/>
      </w:pPr>
      <w:r w:rsidRPr="00F852EE">
        <w:t>Α.Α.Τ. και κρούση</w:t>
      </w:r>
    </w:p>
    <w:p w:rsidR="00D827DF" w:rsidRPr="00F852EE" w:rsidRDefault="00D827DF" w:rsidP="00D827DF">
      <w:r w:rsidRPr="00F852EE">
        <w:t>Σώμα Σ</w:t>
      </w:r>
      <w:r w:rsidRPr="00F852EE">
        <w:rPr>
          <w:vertAlign w:val="subscript"/>
        </w:rPr>
        <w:t>1</w:t>
      </w:r>
      <w:r w:rsidRPr="00F852EE">
        <w:t xml:space="preserve"> μάζας </w:t>
      </w:r>
      <w:r w:rsidRPr="00F852EE">
        <w:rPr>
          <w:lang w:val="en-US"/>
        </w:rPr>
        <w:t>m</w:t>
      </w:r>
      <w:r w:rsidRPr="00F852EE">
        <w:rPr>
          <w:vertAlign w:val="subscript"/>
        </w:rPr>
        <w:t>1</w:t>
      </w:r>
      <w:r w:rsidRPr="00F852EE">
        <w:t>=1</w:t>
      </w:r>
      <w:r w:rsidRPr="00F852EE">
        <w:rPr>
          <w:lang w:val="en-US"/>
        </w:rPr>
        <w:t>Kgr</w:t>
      </w:r>
      <w:r w:rsidRPr="00F852EE">
        <w:t xml:space="preserve"> είναι δεμένο στο ένα άκρο οριζόντιου ιδανικού ελατηρίου σταθεράς Κ, η άλλη άκρη του οποίου είναι ακλόνητα στερεωμένη σε κατακόρυφο τοίχο. Αρχικά το σύστημα ισορροπεί με το ελατήριο να έχει το φυσικό του μήκος. Εκτρέπουμε το Σ</w:t>
      </w:r>
      <w:r w:rsidRPr="00F852EE">
        <w:rPr>
          <w:vertAlign w:val="subscript"/>
        </w:rPr>
        <w:t>1</w:t>
      </w:r>
      <w:r w:rsidRPr="00F852EE">
        <w:t xml:space="preserve"> κατά απόσταση </w:t>
      </w:r>
      <w:r w:rsidRPr="00F852EE">
        <w:rPr>
          <w:lang w:val="en-US"/>
        </w:rPr>
        <w:t>d</w:t>
      </w:r>
      <w:r w:rsidRPr="00F852EE">
        <w:t xml:space="preserve"> όπως φαίνεται στο σχήμα και την χρονική στιγμή </w:t>
      </w:r>
      <w:r w:rsidRPr="00F852EE">
        <w:rPr>
          <w:lang w:val="en-US"/>
        </w:rPr>
        <w:t>t</w:t>
      </w:r>
      <w:r w:rsidRPr="00F852EE">
        <w:t>=0 το αφήνουμε ελεύθερο.</w:t>
      </w:r>
    </w:p>
    <w:p w:rsidR="00D827DF" w:rsidRPr="00F852EE" w:rsidRDefault="00531120" w:rsidP="00D827DF">
      <w:pPr>
        <w:spacing w:line="240" w:lineRule="auto"/>
        <w:rPr>
          <w:sz w:val="20"/>
        </w:rPr>
      </w:pPr>
      <w:r>
        <w:rPr>
          <w:noProof/>
          <w:sz w:val="20"/>
        </w:rPr>
        <w:object w:dxaOrig="954" w:dyaOrig="940">
          <v:group id="_x0000_s1297" style="position:absolute;margin-left:98.2pt;margin-top:7.5pt;width:218.95pt;height:148.6pt;z-index:251681792" coordorigin="3960,1042" coordsize="4379,2972">
            <v:shape id="_x0000_s1298" type="#_x0000_t75" style="position:absolute;left:6839;top:2175;width:294;height:360" wrapcoords="982 8100 982 12600 6873 17100 12764 17100 19636 17100 20618 16200 17673 11700 13745 8100 982 8100">
              <v:imagedata r:id="rId104" o:title=""/>
            </v:shape>
            <v:group id="_x0000_s1299" style="position:absolute;left:3960;top:1042;width:4379;height:2972" coordorigin="5516,765" coordsize="4379,2972">
              <v:shape id="_x0000_s1300" type="#_x0000_t75" style="position:absolute;left:7696;top:1370;width:221;height:283" filled="t">
                <v:fill rotate="t"/>
                <v:imagedata r:id="rId105" o:title=""/>
              </v:shape>
              <v:group id="_x0000_s1301" style="position:absolute;left:5516;top:765;width:4379;height:2972" coordorigin="3457,1301" coordsize="4379,2972">
                <v:group id="_x0000_s1302" style="position:absolute;left:3667;top:1301;width:4169;height:2972" coordorigin="1952,1301" coordsize="4169,2972">
                  <v:line id="Ευθεία γραμμή σύνδεσης 4" o:spid="_x0000_s1303" style="position:absolute;flip:y;visibility:visible" from="1952,3799" to="1952,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" strokeweight="2pt">
                    <v:shadow on="t" color="black" opacity="24903f" origin=",.5" offset="0,.55556mm"/>
                  </v:line>
                  <v:rect id="Ορθογώνιο 38" o:spid="_x0000_s1304" style="position:absolute;left:3507;top:3858;width:415;height:40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" fillcolor="#93cddd" strokeweight="2pt"/>
                  <v:group id="Ομάδα 43" o:spid="_x0000_s1305" style="position:absolute;left:1997;top:2800;width:2562;height:374;rotation:180" coordorigin="3113,3930" coordsize="135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">
                    <v:rect id="Rectangle 111" o:spid="_x0000_s1306" style="position:absolute;left:3165;top:3930;width:124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cz8MA&#10;AADbAAAADwAAAGRycy9kb3ducmV2LnhtbESPQWsCMRSE74L/IbxCL6JZi5bt1igqFHp1K4q3183r&#10;ZunmZUmibv99Iwgeh5n5hlmsetuKC/nQOFYwnWQgiCunG64V7L8+xjmIEJE1to5JwR8FWC2HgwUW&#10;2l15R5cy1iJBOBSowMTYFVKGypDFMHEdcfJ+nLcYk/S11B6vCW5b+ZJlr9Jiw2nBYEdbQ9VvebYK&#10;ytxv6uPbaP89Px22fmrCKPe5Us9P/fodRKQ+PsL39qdWMJvB7U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qcz8MAAADbAAAADwAAAAAAAAAAAAAAAACYAgAAZHJzL2Rv&#10;d25yZXYueG1sUEsFBgAAAAAEAAQA9QAAAIgDAAAAAA==&#10;" strokecolor="white" strokeweight="1pt"/>
                    <v:shape id="Arc 112" o:spid="_x0000_s1307" style="position:absolute;left:3218;top:3939;width:324;height:277;flip:y;visibility:visible" coordsize="43200,416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68cMA&#10;AADbAAAADwAAAGRycy9kb3ducmV2LnhtbESPQWvCQBSE7wX/w/KE3pqNbRRJXUULgdZbtcXra/Yl&#10;G8y+DdmtSf+9KxQ8DjPzDbPajLYVF+p941jBLElBEJdON1wr+DoWT0sQPiBrbB2Tgj/ysFlPHlaY&#10;azfwJ10OoRYRwj5HBSaELpfSl4Ys+sR1xNGrXG8xRNnXUvc4RLht5XOaLqTFhuOCwY7eDJXnw69V&#10;8BMqsy++q1OXzT/03hvTvBQ7pR6n4/YVRKAx3MP/7XetIJvD7Uv8A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568cMAAADbAAAADwAAAAAAAAAAAAAAAACYAgAAZHJzL2Rv&#10;d25yZXYueG1sUEsFBgAAAAAEAAQA9QAAAIgDAAAAAA==&#10;" adj="0,,0" path="m49,23063nfc16,22576,,22088,,21600,,9670,9670,,21600,,33529,,43200,9670,43200,21600v,8838,-5385,16785,-13595,20061em49,23063nsc16,22576,,22088,,21600,,9670,9670,,21600,,33529,,43200,9670,43200,21600v,8838,-5385,16785,-13595,20061l21600,21600,49,23063xe" filled="f" strokeweight="1pt">
                      <v:stroke joinstyle="round"/>
                      <v:formulas/>
                      <v:path arrowok="t" o:extrusionok="f" o:connecttype="custom" o:connectlocs="0,153;222,277;162,144" o:connectangles="0,0,0"/>
                    </v:shape>
                    <v:shape id="Arc 113" o:spid="_x0000_s1308" style="position:absolute;left:3360;top:3938;width:309;height:277;flip:y;visibility:visible" coordsize="43200,416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teMQA&#10;AADbAAAADwAAAGRycy9kb3ducmV2LnhtbESPQYvCMBSE78L+h/AWvGmqqEg1igoLyy4sWgXx9mie&#10;bbV5KU209d9vBMHjMDPfMPNla0pxp9oVlhUM+hEI4tTqgjMFh/1XbwrCeWSNpWVS8CAHy8VHZ46x&#10;tg3v6J74TAQIuxgV5N5XsZQuzcmg69uKOHhnWxv0QdaZ1DU2AW5KOYyiiTRYcFjIsaJNTuk1uRkF&#10;P4f1uDylxX6Lx4u+rX+3f+dBo1T3s13NQHhq/Tv8an9rBaMJ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XjEAAAA2wAAAA8AAAAAAAAAAAAAAAAAmAIAAGRycy9k&#10;b3ducmV2LnhtbFBLBQYAAAAABAAEAPUAAACJAwAAAAA=&#10;" adj="0,,0" path="m13625,41674nfc5399,38406,,30451,,21600,,9670,9670,,21600,,33529,,43200,9670,43200,21600v,8838,-5385,16785,-13595,20061em13625,41674nsc5399,38406,,30451,,21600,,9670,9670,,21600,,33529,,43200,9670,43200,21600v,8838,-5385,16785,-13595,20061l21600,21600,13625,41674xe" filled="f" strokeweight="1pt">
                      <v:stroke joinstyle="round"/>
                      <v:formulas/>
                      <v:path arrowok="t" o:extrusionok="f" o:connecttype="custom" o:connectlocs="97,277;212,277;155,144" o:connectangles="0,0,0"/>
                    </v:shape>
                    <v:shape id="Arc 114" o:spid="_x0000_s1309" style="position:absolute;left:3473;top:3937;width:309;height:277;flip:y;visibility:visible" coordsize="43200,416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I48QA&#10;AADbAAAADwAAAGRycy9kb3ducmV2LnhtbESPQYvCMBSE74L/IbyFvWmqrK5Uo+jCgiiIq4J4ezTP&#10;tmvzUppo6783guBxmJlvmMmsMYW4UeVyywp63QgEcWJ1zqmCw/63MwLhPLLGwjIpuJOD2bTdmmCs&#10;bc1/dNv5VAQIuxgVZN6XsZQuycig69qSOHhnWxn0QVap1BXWAW4K2Y+ioTSYc1jIsKSfjJLL7moU&#10;rA6LQXFK8v0Wj//6ulhvN+derdTnRzMfg/DU+Hf41V5qBV/f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yOPEAAAA2wAAAA8AAAAAAAAAAAAAAAAAmAIAAGRycy9k&#10;b3ducmV2LnhtbFBLBQYAAAAABAAEAPUAAACJAwAAAAA=&#10;" adj="0,,0" path="m13625,41674nfc5399,38406,,30451,,21600,,9670,9670,,21600,,33529,,43200,9670,43200,21600v,8838,-5385,16785,-13595,20061em13625,41674nsc5399,38406,,30451,,21600,,9670,9670,,21600,,33529,,43200,9670,43200,21600v,8838,-5385,16785,-13595,20061l21600,21600,13625,41674xe" filled="f" strokeweight="1pt">
                      <v:stroke joinstyle="round"/>
                      <v:formulas/>
                      <v:path arrowok="t" o:extrusionok="f" o:connecttype="custom" o:connectlocs="97,277;212,277;155,144" o:connectangles="0,0,0"/>
                    </v:shape>
                    <v:shape id="Arc 115" o:spid="_x0000_s1310" style="position:absolute;left:3585;top:3937;width:309;height:277;flip:y;visibility:visible" coordsize="43200,416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ckcIA&#10;AADbAAAADwAAAGRycy9kb3ducmV2LnhtbERPy2rCQBTdF/oPwy24ayYWKxIdpSkIoiC+oHR3yVyT&#10;2MydkJk8+vfOQnB5OO/FajCV6KhxpWUF4ygGQZxZXXKu4HJev89AOI+ssbJMCv7JwWr5+rLARNue&#10;j9SdfC5CCLsEFRTe14mULivIoItsTRy4q20M+gCbXOoG+xBuKvkRx1NpsOTQUGBN3wVlf6fWKNhe&#10;0s/qNyvPB/y56TbdHfbXca/U6G34moPwNPin+OHeaAWTMDZ8CT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FyRwgAAANsAAAAPAAAAAAAAAAAAAAAAAJgCAABkcnMvZG93&#10;bnJldi54bWxQSwUGAAAAAAQABAD1AAAAhwMAAAAA&#10;" adj="0,,0" path="m13625,41674nfc5399,38406,,30451,,21600,,9670,9670,,21600,,33529,,43200,9670,43200,21600v,8838,-5385,16785,-13595,20061em13625,41674nsc5399,38406,,30451,,21600,,9670,9670,,21600,,33529,,43200,9670,43200,21600v,8838,-5385,16785,-13595,20061l21600,21600,13625,41674xe" filled="f" strokeweight="1pt">
                      <v:stroke joinstyle="round"/>
                      <v:formulas/>
                      <v:path arrowok="t" o:extrusionok="f" o:connecttype="custom" o:connectlocs="97,277;212,277;155,144" o:connectangles="0,0,0"/>
                    </v:shape>
                    <v:shape id="Arc 116" o:spid="_x0000_s1311" style="position:absolute;left:3707;top:3937;width:309;height:277;flip:y;visibility:visible" coordsize="43200,416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5CsQA&#10;AADbAAAADwAAAGRycy9kb3ducmV2LnhtbESPQYvCMBSE74L/IbyFvWmqrLJWo+jCgiiIq4J4ezTP&#10;tmvzUppo6783guBxmJlvmMmsMYW4UeVyywp63QgEcWJ1zqmCw/638w3CeWSNhWVScCcHs2m7NcFY&#10;25r/6LbzqQgQdjEqyLwvYyldkpFB17UlcfDOtjLog6xSqSusA9wUsh9FQ2kw57CQYUk/GSWX3dUo&#10;WB0Wg+KU5PstHv/1dbHebs69WqnPj2Y+BuGp8e/wq73UCr5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U+QrEAAAA2wAAAA8AAAAAAAAAAAAAAAAAmAIAAGRycy9k&#10;b3ducmV2LnhtbFBLBQYAAAAABAAEAPUAAACJAwAAAAA=&#10;" adj="0,,0" path="m13625,41674nfc5399,38406,,30451,,21600,,9670,9670,,21600,,33529,,43200,9670,43200,21600v,8838,-5385,16785,-13595,20061em13625,41674nsc5399,38406,,30451,,21600,,9670,9670,,21600,,33529,,43200,9670,43200,21600v,8838,-5385,16785,-13595,20061l21600,21600,13625,41674xe" filled="f" strokeweight="1pt">
                      <v:stroke joinstyle="round"/>
                      <v:formulas/>
                      <v:path arrowok="t" o:extrusionok="f" o:connecttype="custom" o:connectlocs="97,277;212,277;155,144" o:connectangles="0,0,0"/>
                    </v:shape>
                    <v:shape id="Arc 117" o:spid="_x0000_s1312" style="position:absolute;left:3820;top:3937;width:309;height:277;flip:y;visibility:visible" coordsize="43200,416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GSsAA&#10;AADbAAAADwAAAGRycy9kb3ducmV2LnhtbERPTYvCMBC9C/6HMII3TV1QlmoUFRZEQdwqiLehGdtq&#10;MylNtPXfm4Pg8fG+Z4vWlOJJtSssKxgNIxDEqdUFZwpOx7/BLwjnkTWWlknBixws5t3ODGNtG/6n&#10;Z+IzEULYxagg976KpXRpTgbd0FbEgbva2qAPsM6krrEJ4aaUP1E0kQYLDg05VrTOKb0nD6Nge1qN&#10;y0taHA94vunHanfYX0eNUv1eu5yC8NT6r/jj3mgF47A+fAk/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fGSsAAAADbAAAADwAAAAAAAAAAAAAAAACYAgAAZHJzL2Rvd25y&#10;ZXYueG1sUEsFBgAAAAAEAAQA9QAAAIUDAAAAAA==&#10;" adj="0,,0" path="m13625,41674nfc5399,38406,,30451,,21600,,9670,9670,,21600,,33529,,43200,9670,43200,21600v,8838,-5385,16785,-13595,20061em13625,41674nsc5399,38406,,30451,,21600,,9670,9670,,21600,,33529,,43200,9670,43200,21600v,8838,-5385,16785,-13595,20061l21600,21600,13625,41674xe" filled="f" strokeweight="1pt">
                      <v:stroke joinstyle="round"/>
                      <v:formulas/>
                      <v:path arrowok="t" o:extrusionok="f" o:connecttype="custom" o:connectlocs="97,277;212,277;155,144" o:connectangles="0,0,0"/>
                    </v:shape>
                    <v:shape id="Arc 118" o:spid="_x0000_s1313" style="position:absolute;left:3940;top:3937;width:309;height:277;flip:y;visibility:visible" coordsize="43200,416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j0cUA&#10;AADbAAAADwAAAGRycy9kb3ducmV2LnhtbESPQWvCQBSE7wX/w/KE3uomBaVEV1GhUFqQ1ASKt0f2&#10;mUSzb0N2TeK/dwuFHoeZ+YZZbUbTiJ46V1tWEM8iEMSF1TWXCvLs/eUNhPPIGhvLpOBODjbrydMK&#10;E20H/qb+6EsRIOwSVFB53yZSuqIig25mW+LgnW1n0AfZlVJ3OAS4aeRrFC2kwZrDQoUt7Ssqrseb&#10;UfCZ7+bNqaizFH8u+rb7Sg/neFDqeTpulyA8jf4//Nf+0ArmMfx+C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2PRxQAAANsAAAAPAAAAAAAAAAAAAAAAAJgCAABkcnMv&#10;ZG93bnJldi54bWxQSwUGAAAAAAQABAD1AAAAigMAAAAA&#10;" adj="0,,0" path="m13625,41674nfc5399,38406,,30451,,21600,,9670,9670,,21600,,33529,,43200,9670,43200,21600v,8838,-5385,16785,-13595,20061em13625,41674nsc5399,38406,,30451,,21600,,9670,9670,,21600,,33529,,43200,9670,43200,21600v,8838,-5385,16785,-13595,20061l21600,21600,13625,41674xe" filled="f" strokeweight="1pt">
                      <v:stroke joinstyle="round"/>
                      <v:formulas/>
                      <v:path arrowok="t" o:extrusionok="f" o:connecttype="custom" o:connectlocs="97,277;212,277;155,144" o:connectangles="0,0,0"/>
                    </v:shape>
                    <v:shape id="Arc 119" o:spid="_x0000_s1314" style="position:absolute;left:4053;top:3937;width:309;height:277;flip:y;visibility:visible" coordsize="43200,416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9psUA&#10;AADbAAAADwAAAGRycy9kb3ducmV2LnhtbESP3WrCQBSE7wXfYTlC73QTISKpqzSCUFoo/kHp3SF7&#10;TNJmz4bsmqRv7wqCl8PMfMOsNoOpRUetqywriGcRCOLc6ooLBefTbroE4TyyxtoyKfgnB5v1eLTC&#10;VNueD9QdfSEChF2KCkrvm1RKl5dk0M1sQxy8i20N+iDbQuoW+wA3tZxH0UIarDgslNjQtqT873g1&#10;Cj7OWVL/5NVpj9+/+pp97r8uca/Uy2R4ewXhafDP8KP9rhUkc7h/C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f2mxQAAANsAAAAPAAAAAAAAAAAAAAAAAJgCAABkcnMv&#10;ZG93bnJldi54bWxQSwUGAAAAAAQABAD1AAAAigMAAAAA&#10;" adj="0,,0" path="m13625,41674nfc5399,38406,,30451,,21600,,9670,9670,,21600,,33529,,43200,9670,43200,21600v,226,-4,452,-11,679em13625,41674nsc5399,38406,,30451,,21600,,9670,9670,,21600,,33529,,43200,9670,43200,21600v,226,-4,452,-11,679l21600,21600,13625,41674xe" filled="f" strokeweight="1pt">
                      <v:stroke joinstyle="round"/>
                      <v:formulas/>
                      <v:path arrowok="t" o:extrusionok="f" o:connecttype="custom" o:connectlocs="97,277;309,148;155,144" o:connectangles="0,0,0"/>
                    </v:shape>
                    <v:line id="Line 120" o:spid="_x0000_s1315" style="position:absolute;flip:x;visibility:visible" from="3113,4073" to="3210,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cIsMAAADbAAAADwAAAGRycy9kb3ducmV2LnhtbESPzYrCMBSF94LvEK7gRjTVQdFqFBEE&#10;EWahI6i7S3Ntq81NaaLtvP1EEGZ5OD8fZ7FqTCFeVLncsoLhIAJBnFidc6rg9LPtT0E4j6yxsEwK&#10;fsnBatluLTDWtuYDvY4+FWGEXYwKMu/LWEqXZGTQDWxJHLybrQz6IKtU6grrMG4KOYqiiTSYcyBk&#10;WNImo+RxfJoAuW/S6/edkvPsXO7rybBXXy5PpbqdZj0H4anx/+FPe6cVjL/g/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z3CLDAAAA2wAAAA8AAAAAAAAAAAAA&#10;AAAAoQIAAGRycy9kb3ducmV2LnhtbFBLBQYAAAAABAAEAPkAAACRAwAAAAA=&#10;" strokeweight="1pt"/>
                    <v:line id="Line 121" o:spid="_x0000_s1316" style="position:absolute;visibility:visible" from="4358,4073" to="4470,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group>
                  <v:line id="Ευθεία γραμμή σύνδεσης 57" o:spid="_x0000_s1317" style="position:absolute;flip:y;visibility:visible" from="1961,2747" to="1961,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" strokeweight="2pt">
                    <v:shadow on="t" color="black" opacity="24903f" origin=",.5" offset="0,.55556mm"/>
                  </v:line>
                  <v:rect id="Ορθογώνιο 58" o:spid="_x0000_s1318" style="position:absolute;left:4558;top:2794;width:415;height:40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" fillcolor="#93cddd" strokeweight="2pt"/>
                  <v:line id="Ευθεία γραμμή σύνδεσης 2" o:spid="_x0000_s1319" style="position:absolute;visibility:visible" from="1961,4273" to="6121,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" strokeweight="1.5pt">
                    <v:shadow on="t" color="black" opacity="24903f" origin=",.5" offset="0,.55556mm"/>
                  </v:line>
                  <v:line id="Ευθεία γραμμή σύνδεσης 59" o:spid="_x0000_s1320" style="position:absolute;flip:y;visibility:visible;mso-height-relative:margin" from="4558,1697" to="4558,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" strokeweight=".25pt">
                    <v:stroke dashstyle="dash"/>
                  </v:line>
                  <v:group id="_x0000_s1321" style="position:absolute;left:1980;top:3846;width:1548;height:374;rotation:180" coordorigin="3113,3930" coordsize="1357,293">
                    <v:rect id="_x0000_s1322" style="position:absolute;left:3165;top:3930;width:1245;height:293" strokecolor="white"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3" type="#_x0000_t19" style="position:absolute;left:3218;top:3939;width:324;height:277;flip:y" coordsize="43200,41662" adj="11541989,4472516,21600" path="wr,,43200,43200,50,23063,29606,41662nfewr,,43200,43200,50,23063,29606,41662l21600,21600nsxe" strokeweight="1pt">
                      <v:path o:connectlocs="50,23063;29606,41662;21600,21600"/>
                    </v:shape>
                    <v:shape id="_x0000_s1324" type="#_x0000_t19" style="position:absolute;left:3360;top:3938;width:309;height:277;flip:y" coordsize="43200,41674" adj="7318103,4472516,21600" path="wr,,43200,43200,13626,41674,29606,41662nfewr,,43200,43200,13626,41674,29606,41662l21600,21600nsxe" strokeweight="1pt">
                      <v:path o:connectlocs="13626,41674;29606,41662;21600,21600"/>
                    </v:shape>
                    <v:shape id="_x0000_s1325" type="#_x0000_t19" style="position:absolute;left:3473;top:3937;width:309;height:277;flip:y" coordsize="43200,41674" adj="7318103,4472516,21600" path="wr,,43200,43200,13626,41674,29606,41662nfewr,,43200,43200,13626,41674,29606,41662l21600,21600nsxe" strokeweight="1pt">
                      <v:path o:connectlocs="13626,41674;29606,41662;21600,21600"/>
                    </v:shape>
                    <v:shape id="_x0000_s1326" type="#_x0000_t19" style="position:absolute;left:3585;top:3937;width:309;height:277;flip:y" coordsize="43200,41674" adj="7318103,4472516,21600" path="wr,,43200,43200,13626,41674,29606,41662nfewr,,43200,43200,13626,41674,29606,41662l21600,21600nsxe" strokeweight="1pt">
                      <v:path o:connectlocs="13626,41674;29606,41662;21600,21600"/>
                    </v:shape>
                    <v:shape id="_x0000_s1327" type="#_x0000_t19" style="position:absolute;left:3707;top:3937;width:309;height:277;flip:y" coordsize="43200,41674" adj="7318103,4472516,21600" path="wr,,43200,43200,13626,41674,29606,41662nfewr,,43200,43200,13626,41674,29606,41662l21600,21600nsxe" strokeweight="1pt">
                      <v:path o:connectlocs="13626,41674;29606,41662;21600,21600"/>
                    </v:shape>
                    <v:shape id="_x0000_s1328" type="#_x0000_t19" style="position:absolute;left:3820;top:3937;width:309;height:277;flip:y" coordsize="43200,41674" adj="7318103,4472516,21600" path="wr,,43200,43200,13626,41674,29606,41662nfewr,,43200,43200,13626,41674,29606,41662l21600,21600nsxe" strokeweight="1pt">
                      <v:path o:connectlocs="13626,41674;29606,41662;21600,21600"/>
                    </v:shape>
                    <v:shape id="_x0000_s1329" type="#_x0000_t19" style="position:absolute;left:3940;top:3937;width:309;height:277;flip:y" coordsize="43200,41674" adj="7318103,4472516,21600" path="wr,,43200,43200,13626,41674,29606,41662nfewr,,43200,43200,13626,41674,29606,41662l21600,21600nsxe" strokeweight="1pt">
                      <v:path o:connectlocs="13626,41674;29606,41662;21600,21600"/>
                    </v:shape>
                    <v:shape id="_x0000_s1330" type="#_x0000_t19" style="position:absolute;left:4053;top:3937;width:309;height:277;flip:y" coordsize="43200,41674" adj="7318103,118034,21600" path="wr,,43200,43200,13626,41674,43189,22279nfewr,,43200,43200,13626,41674,43189,22279l21600,21600nsxe" strokeweight="1pt">
                      <v:path o:connectlocs="13626,41674;43189,22279;21600,21600"/>
                    </v:shape>
                    <v:line id="_x0000_s1331" style="position:absolute;flip:x" from="3113,4073" to="3210,4073" strokeweight="1pt"/>
                    <v:line id="_x0000_s1332" style="position:absolute" from="4358,4073" to="4470,4073" strokeweight="1pt"/>
                  </v:group>
                  <v:line id="Ευθεία γραμμή σύνδεσης 60" o:spid="_x0000_s1333" style="position:absolute;flip:y;visibility:visible;mso-height-relative:margin" from="3499,1743" to="3499,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" strokeweight=".25pt">
                    <v:stroke dashstyle="dash"/>
                  </v:line>
                  <v:line id="Ευθεία γραμμή σύνδεσης 56" o:spid="_x0000_s1334" style="position:absolute;flip:y;visibility:visible" from="1961,3207" to="612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" strokeweight="1.5pt">
                    <v:shadow on="t" color="black" opacity="24903f" origin=",.5" offset="0,.55556mm"/>
                  </v:line>
                  <v:shape id="_x0000_s1335" type="#_x0000_t75" style="position:absolute;left:4404;top:1301;width:421;height:283" filled="t">
                    <v:fill rotate="t"/>
                    <v:imagedata r:id="rId106" o:title=""/>
                  </v:shape>
                  <v:shape id="_x0000_s1336" type="#_x0000_t75" style="position:absolute;left:5418;top:2002;width:381;height:325" filled="t">
                    <v:fill rotate="t"/>
                    <v:imagedata r:id="rId107" o:title=""/>
                  </v:shape>
                  <v:shapetype id="_x0000_t32" coordsize="21600,21600" o:spt="32" o:oned="t" path="m,l21600,21600e" filled="f">
                    <v:path arrowok="t" fillok="f" o:connecttype="none"/>
                    <o:lock v:ext="edit" shapetype="t"/>
                  </v:shapetype>
                  <v:shape id="Ευθύγραμμο βέλος σύνδεσης 61" o:spid="_x0000_s1337" type="#_x0000_t32" style="position:absolute;left:3498;top:2189;width:1042;height: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">
                    <v:stroke startarrow="classic" endarrow="classic"/>
                  </v:shape>
                  <v:shape id="Ευθύγραμμο βέλος σύνδεσης 62" o:spid="_x0000_s1338" type="#_x0000_t32" style="position:absolute;left:5212;top:2385;width:77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">
                    <v:stroke endarrow="block"/>
                  </v:shape>
                </v:group>
                <v:rect id="_x0000_s1339" style="position:absolute;left:3477;top:2747;width:210;height:468" fillcolor="black" stroked="f">
                  <v:fill r:id="rId108" o:title="Πλατειά διαγώνιος προς τα κάτω" recolor="t" type="pattern"/>
                </v:rect>
                <v:rect id="_x0000_s1340" style="position:absolute;left:3457;top:3799;width:210;height:468" fillcolor="black" stroked="f">
                  <v:fill r:id="rId108" o:title="Πλατειά διαγώνιος προς τα κάτω" recolor="t" type="pattern"/>
                </v:rect>
              </v:group>
            </v:group>
            <v:shape id="_x0000_s1341" type="#_x0000_t75" style="position:absolute;left:5802;top:3239;width:294;height:360" wrapcoords="982 8100 982 12600 6873 17100 12764 17100 19636 17100 20618 16200 17673 11700 13745 8100 982 8100">
              <v:imagedata r:id="rId104" o:title=""/>
            </v:shape>
            <w10:wrap type="topAndBottom"/>
          </v:group>
          <o:OLEObject Type="Embed" ProgID="Equation.DSMT4" ShapeID="_x0000_s1298" DrawAspect="Content" ObjectID="_1681379711" r:id="rId109"/>
          <o:OLEObject Type="Embed" ProgID="Equation.DSMT4" ShapeID="_x0000_s1300" DrawAspect="Content" ObjectID="_1681379712" r:id="rId110"/>
          <o:OLEObject Type="Embed" ProgID="Equation.DSMT4" ShapeID="_x0000_s1335" DrawAspect="Content" ObjectID="_1681379713" r:id="rId111"/>
          <o:OLEObject Type="Embed" ProgID="Equation.DSMT4" ShapeID="_x0000_s1336" DrawAspect="Content" ObjectID="_1681379714" r:id="rId112"/>
          <o:OLEObject Type="Embed" ProgID="Equation.DSMT4" ShapeID="_x0000_s1341" DrawAspect="Content" ObjectID="_1681379715" r:id="rId113"/>
        </w:object>
      </w:r>
    </w:p>
    <w:p w:rsidR="00D827DF" w:rsidRPr="00F852EE" w:rsidRDefault="00D827DF" w:rsidP="00D827DF">
      <w:pPr>
        <w:spacing w:line="240" w:lineRule="auto"/>
        <w:rPr>
          <w:sz w:val="20"/>
        </w:rPr>
      </w:pPr>
    </w:p>
    <w:p w:rsidR="00D827DF" w:rsidRPr="00F852EE" w:rsidRDefault="00D827DF" w:rsidP="00D827DF">
      <w:pPr>
        <w:spacing w:line="240" w:lineRule="auto"/>
        <w:rPr>
          <w:sz w:val="20"/>
        </w:rPr>
      </w:pPr>
    </w:p>
    <w:p w:rsidR="00D827DF" w:rsidRPr="00F852EE" w:rsidRDefault="00D827DF" w:rsidP="00D827DF">
      <w:pPr>
        <w:rPr>
          <w:rStyle w:val="apple-style-span"/>
          <w:color w:val="000000"/>
          <w:sz w:val="20"/>
        </w:rPr>
      </w:pPr>
      <w:r w:rsidRPr="00F852EE">
        <w:t>Κάποια στιγμή και ενώ το Σ</w:t>
      </w:r>
      <w:r w:rsidRPr="00F852EE">
        <w:rPr>
          <w:vertAlign w:val="subscript"/>
        </w:rPr>
        <w:t>1</w:t>
      </w:r>
      <w:r w:rsidRPr="00F852EE">
        <w:t xml:space="preserve"> εκτελεί την ταλάντωσή του, τοποθετείται (χωρίς αρχική ταχύτητα) σώμα Σ</w:t>
      </w:r>
      <w:r w:rsidRPr="00F852EE">
        <w:rPr>
          <w:vertAlign w:val="subscript"/>
        </w:rPr>
        <w:t>2</w:t>
      </w:r>
      <w:r w:rsidRPr="00F852EE">
        <w:t xml:space="preserve"> μάζας </w:t>
      </w:r>
      <w:r w:rsidRPr="00F852EE">
        <w:rPr>
          <w:lang w:val="en-US"/>
        </w:rPr>
        <w:t>m</w:t>
      </w:r>
      <w:r w:rsidRPr="00F852EE">
        <w:rPr>
          <w:vertAlign w:val="subscript"/>
        </w:rPr>
        <w:t>2</w:t>
      </w:r>
      <w:r w:rsidRPr="00F852EE">
        <w:t>=3</w:t>
      </w:r>
      <w:r w:rsidRPr="00F852EE">
        <w:rPr>
          <w:lang w:val="en-US"/>
        </w:rPr>
        <w:t>Kgr</w:t>
      </w:r>
      <w:r w:rsidRPr="00F852EE">
        <w:t xml:space="preserve"> στη διεύθυνση κίνησης του Σ</w:t>
      </w:r>
      <w:r w:rsidRPr="00F852EE">
        <w:rPr>
          <w:vertAlign w:val="subscript"/>
        </w:rPr>
        <w:t>1</w:t>
      </w:r>
      <w:r w:rsidRPr="00F852EE">
        <w:t xml:space="preserve"> και ακολουθεί κεντρική κρούση, η διάρκεια της οποίας θεωρείται αμελητέα. </w:t>
      </w:r>
      <w:r w:rsidRPr="00F852EE">
        <w:rPr>
          <w:rStyle w:val="apple-style-span"/>
          <w:color w:val="000000"/>
          <w:sz w:val="20"/>
        </w:rPr>
        <w:t>Η γραφική παράσταση της απομάκρυνσης σε συνάρτηση με το χρόνο, για το Σ</w:t>
      </w:r>
      <w:r w:rsidRPr="00F852EE">
        <w:rPr>
          <w:rStyle w:val="apple-style-span"/>
          <w:color w:val="000000"/>
          <w:sz w:val="20"/>
          <w:vertAlign w:val="subscript"/>
        </w:rPr>
        <w:t>1</w:t>
      </w:r>
      <w:r w:rsidRPr="00F852EE">
        <w:rPr>
          <w:rStyle w:val="apple-style-span"/>
          <w:color w:val="000000"/>
          <w:sz w:val="20"/>
        </w:rPr>
        <w:t xml:space="preserve"> φαίνεται στο παρακάτω σχήμα</w:t>
      </w:r>
    </w:p>
    <w:p w:rsidR="00D827DF" w:rsidRPr="00F852EE" w:rsidRDefault="00D827DF" w:rsidP="00D827DF">
      <w:pPr>
        <w:spacing w:line="240" w:lineRule="auto"/>
        <w:rPr>
          <w:rStyle w:val="apple-style-span"/>
          <w:color w:val="000000"/>
          <w:sz w:val="20"/>
        </w:rPr>
      </w:pPr>
    </w:p>
    <w:p w:rsidR="00D827DF" w:rsidRPr="00F852EE" w:rsidRDefault="00531120" w:rsidP="00D827DF">
      <w:pPr>
        <w:spacing w:line="240" w:lineRule="auto"/>
        <w:rPr>
          <w:sz w:val="20"/>
        </w:rPr>
      </w:pPr>
      <w:r>
        <w:rPr>
          <w:noProof/>
          <w:sz w:val="20"/>
        </w:rPr>
        <w:lastRenderedPageBreak/>
        <w:object w:dxaOrig="954" w:dyaOrig="940">
          <v:group id="_x0000_s1275" style="position:absolute;margin-left:74.45pt;margin-top:1.55pt;width:312.6pt;height:115.65pt;z-index:251680768" coordorigin="2413,5033" coordsize="6252,2313">
            <v:shape id="_x0000_s1276" type="#_x0000_t75" style="position:absolute;left:2670;top:6202;width:154;height:214" wrapcoords="1029 8100 1029 12600 6171 17100 12343 17100 18514 17100 17486 12600 14400 8100 1029 8100">
              <v:imagedata r:id="rId114" o:title=""/>
            </v:shape>
            <v:group id="_x0000_s1277" style="position:absolute;left:2413;top:5033;width:6252;height:2313" coordorigin="5418,4269" coordsize="6252,2313">
              <v:shape id="_x0000_s1278" type="#_x0000_t75" style="position:absolute;left:7766;top:5273;width:370;height:230" filled="t">
                <v:fill rotate="t"/>
                <v:imagedata r:id="rId115" o:title=""/>
              </v:shape>
              <v:group id="_x0000_s1279" style="position:absolute;left:5418;top:4269;width:6252;height:2313" coordorigin="1774,4938" coordsize="6252,2313">
                <v:shape id="_x0000_s1280" type="#_x0000_t75" style="position:absolute;left:5156;top:5942;width:370;height:230" filled="t">
                  <v:fill rotate="t"/>
                  <v:imagedata r:id="rId116" o:title=""/>
                </v:shape>
                <v:shape id="_x0000_s1281" type="#_x0000_t75" style="position:absolute;left:1817;top:6977;width:342;height:230" filled="t">
                  <v:fill rotate="t"/>
                  <v:imagedata r:id="rId117" o:title=""/>
                </v:shape>
                <v:shape id="_x0000_s1282" type="#_x0000_t75" style="position:absolute;left:1817;top:6493;width:314;height:230" filled="t">
                  <v:fill rotate="t"/>
                  <v:imagedata r:id="rId118" o:title=""/>
                </v:shape>
                <v:shape id="_x0000_s1283" type="#_x0000_t75" style="position:absolute;left:1774;top:4938;width:385;height:230" filled="t">
                  <v:fill rotate="t"/>
                  <v:imagedata r:id="rId119" o:title=""/>
                </v:shape>
                <v:shape id="_x0000_s1284" type="#_x0000_t75" style="position:absolute;left:7584;top:6263;width:442;height:230" filled="t">
                  <v:fill rotate="t"/>
                  <v:imagedata r:id="rId120" o:title=""/>
                </v:shape>
                <v:group id="Ομάδα 67" o:spid="_x0000_s1285" style="position:absolute;left:2200;top:4991;width:5654;height:2260" coordorigin="5841,8118" coordsize="1531,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">
                  <v:line id="Line 130" o:spid="_x0000_s1286" style="position:absolute;visibility:visible" from="5848,8944" to="7372,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AVr8AAADbAAAADwAAAGRycy9kb3ducmV2LnhtbERPTYvCMBC9L/gfwgje1lQPWqpRRBDF&#10;w4KuB70NzdgWm0lJoq3++o0g7PHxvufLztTiQc5XlhWMhgkI4tzqigsFp9/NdwrCB2SNtWVS8CQP&#10;y0Xva46Zti0f6HEMhYgh7DNUUIbQZFL6vCSDfmgb4shdrTMYInSF1A7bGG5qOU6SiTRYcWwosaF1&#10;SfnteDfvklaP6vRufvaX9NyGrZMvnCo16HerGYhAXfgXf9w7rWASx8Yv8QfIx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bAVr8AAADbAAAADwAAAAAAAAAAAAAAAACh&#10;AgAAZHJzL2Rvd25yZXYueG1sUEsFBgAAAAAEAAQA+QAAAI0DAAAAAA==&#10;">
                    <v:stroke endarrow="classic" endarrowwidth="narrow" endarrowlength="short"/>
                  </v:line>
                  <v:line id="Line 131" o:spid="_x0000_s1287" style="position:absolute;rotation:-90;visibility:visible" from="5065,8894" to="6618,8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t48UAAADbAAAADwAAAGRycy9kb3ducmV2LnhtbESPQWvCQBSE7wX/w/IKvQSzMVLRNBvR&#10;QsFbNdqCt0f2NQnNvg3Zrab/vlsQPA4z8w2Tr0fTiQsNrrWsYBYnIIgrq1uuFZyOb9MlCOeRNXaW&#10;ScEvOVgXk4ccM22vfKBL6WsRIOwyVNB432dSuqohgy62PXHwvuxg0Ac51FIPeA1w08k0SRbSYMth&#10;ocGeXhuqvssfo+D5c3bezMdt1EXvpTMfadTu00ipp8dx8wLC0+jv4Vt7pxUsVvD/JfwA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Ot48UAAADbAAAADwAAAAAAAAAA&#10;AAAAAAChAgAAZHJzL2Rvd25yZXYueG1sUEsFBgAAAAAEAAQA+QAAAJMDAAAAAA==&#10;">
                    <v:stroke endarrow="classic" endarrowwidth="narrow" endarrowlength="short"/>
                  </v:line>
                </v:group>
                <v:shape id="Ελεύθερη σχεδίαση 70" o:spid="_x0000_s1288" style="position:absolute;left:2190;top:5237;width:2615;height:1872;flip:y;visibility:visible" coordsize="1518,14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" adj="-11796480,,5400" path="m,3c146,2,234,465,300,744v66,279,150,744,304,744c759,1488,839,1032,908,744,978,456,1071,,1212,v141,,200,270,306,731e" filled="f" strokecolor="red" strokeweight="1pt">
                  <v:stroke joinstyle="round"/>
                  <v:formulas/>
                  <v:path arrowok="t" o:connecttype="custom" o:connectlocs="0,2397;328163,594395;660702,1188790;993240,594395;1325779,0;1660505,584009" o:connectangles="0,0,0,0,0,0" textboxrect="0,0,1518,1488"/>
                  <v:textbox style="mso-next-textbox:#Ελεύθερη σχεδίαση 70">
                    <w:txbxContent>
                      <w:p w:rsidR="008A67DF" w:rsidRDefault="008A67DF" w:rsidP="00D827DF">
                        <w:pPr>
                          <w:jc w:val="center"/>
                        </w:pPr>
                      </w:p>
                    </w:txbxContent>
                  </v:textbox>
                </v:shape>
                <v:shape id="Ελεύθερη σχεδίαση 71" o:spid="_x0000_s1289" style="position:absolute;left:4803;top:5830;width:2500;height:775;rotation: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8,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" path="m,3c146,2,234,465,300,744v66,279,150,744,304,744c759,1488,839,1032,908,744,978,456,1071,,1212,v141,,200,270,306,731e" filled="f" strokecolor="red" strokeweight="1pt">
                  <v:path arrowok="t" o:connecttype="custom" o:connectlocs="0,992;313751,246063;631685,492125;949618,246063;1267552,0;1587578,241763" o:connectangles="0,0,0,0,0,0"/>
                </v:shape>
                <v:line id="Ευθεία γραμμή σύνδεσης 72" o:spid="_x0000_s1290" style="position:absolute;flip:y;visibility:visible;mso-height-relative:margin" from="4293,6193" to="4293,7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" strokeweight=".25pt">
                  <v:stroke dashstyle="dash"/>
                </v:line>
                <v:line id="Ευθεία γραμμή σύνδεσης 73" o:spid="_x0000_s1291" style="position:absolute;flip:y;visibility:visible;mso-height-relative:margin" from="5309,6193" to="5309,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" strokeweight=".25pt">
                  <v:stroke dashstyle="dash"/>
                </v:line>
                <v:line id="Ευθεία γραμμή σύνδεσης 74" o:spid="_x0000_s1292" style="position:absolute;flip:x;visibility:visible;mso-width-relative:margin;mso-height-relative:margin" from="2190,6606" to="5299,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" strokeweight=".25pt">
                  <v:stroke dashstyle="dash"/>
                </v:line>
                <v:line id="Ευθεία γραμμή σύνδεσης 74" o:spid="_x0000_s1293" style="position:absolute;flip:x;visibility:visible;mso-width-relative:margin;mso-height-relative:margin" from="2185,5237" to="3222,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" strokeweight=".25pt">
                  <v:stroke dashstyle="dash"/>
                </v:line>
                <v:shape id="_x0000_s1294" type="#_x0000_t75" style="position:absolute;left:1774;top:5168;width:385;height:230" filled="t">
                  <v:fill rotate="t"/>
                  <v:imagedata r:id="rId121" o:title=""/>
                </v:shape>
                <v:line id="Ευθεία γραμμή σύνδεσης 74" o:spid="_x0000_s1295" style="position:absolute;flip:x;visibility:visible;mso-width-relative:margin;mso-height-relative:margin" from="2206,5830" to="6331,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" strokeweight=".25pt">
                  <v:stroke dashstyle="dash"/>
                </v:line>
                <v:shape id="_x0000_s1296" type="#_x0000_t75" style="position:absolute;left:1829;top:5702;width:356;height:230" filled="t">
                  <v:fill rotate="t"/>
                  <v:imagedata r:id="rId122" o:title=""/>
                </v:shape>
              </v:group>
            </v:group>
            <w10:wrap type="topAndBottom"/>
          </v:group>
          <o:OLEObject Type="Embed" ProgID="Equation.DSMT4" ShapeID="_x0000_s1276" DrawAspect="Content" ObjectID="_1681379716" r:id="rId123"/>
          <o:OLEObject Type="Embed" ProgID="Equation.DSMT4" ShapeID="_x0000_s1278" DrawAspect="Content" ObjectID="_1681379717" r:id="rId124"/>
          <o:OLEObject Type="Embed" ProgID="Equation.DSMT4" ShapeID="_x0000_s1280" DrawAspect="Content" ObjectID="_1681379718" r:id="rId125"/>
          <o:OLEObject Type="Embed" ProgID="Equation.DSMT4" ShapeID="_x0000_s1281" DrawAspect="Content" ObjectID="_1681379719" r:id="rId126"/>
          <o:OLEObject Type="Embed" ProgID="Equation.DSMT4" ShapeID="_x0000_s1282" DrawAspect="Content" ObjectID="_1681379720" r:id="rId127"/>
          <o:OLEObject Type="Embed" ProgID="Equation.DSMT4" ShapeID="_x0000_s1283" DrawAspect="Content" ObjectID="_1681379721" r:id="rId128"/>
          <o:OLEObject Type="Embed" ProgID="Equation.DSMT4" ShapeID="_x0000_s1284" DrawAspect="Content" ObjectID="_1681379722" r:id="rId129"/>
          <o:OLEObject Type="Embed" ProgID="Equation.DSMT4" ShapeID="_x0000_s1294" DrawAspect="Content" ObjectID="_1681379723" r:id="rId130"/>
          <o:OLEObject Type="Embed" ProgID="Equation.DSMT4" ShapeID="_x0000_s1296" DrawAspect="Content" ObjectID="_1681379724" r:id="rId131"/>
        </w:object>
      </w:r>
    </w:p>
    <w:p w:rsidR="00D827DF" w:rsidRPr="00F852EE" w:rsidRDefault="00D827DF" w:rsidP="00D827DF">
      <w:pPr>
        <w:pStyle w:val="a0"/>
        <w:numPr>
          <w:ilvl w:val="0"/>
          <w:numId w:val="34"/>
        </w:numPr>
      </w:pPr>
      <w:r w:rsidRPr="00F852EE">
        <w:t>Να βρεθεί η σταθερά του ελατηρίου.</w:t>
      </w:r>
    </w:p>
    <w:p w:rsidR="00D827DF" w:rsidRPr="00F852EE" w:rsidRDefault="00D827DF" w:rsidP="00D827DF">
      <w:pPr>
        <w:pStyle w:val="a0"/>
      </w:pPr>
      <w:r w:rsidRPr="00F852EE">
        <w:rPr>
          <w:rStyle w:val="apple-style-span"/>
          <w:color w:val="000000"/>
          <w:sz w:val="20"/>
          <w:szCs w:val="20"/>
        </w:rPr>
        <w:t>Να βρεθεί η τιμή της ταχύτητας του σώματος Σ</w:t>
      </w:r>
      <w:r w:rsidRPr="00F852EE">
        <w:rPr>
          <w:rStyle w:val="apple-style-span"/>
          <w:color w:val="000000"/>
          <w:sz w:val="20"/>
          <w:szCs w:val="20"/>
          <w:vertAlign w:val="subscript"/>
        </w:rPr>
        <w:t>1</w:t>
      </w:r>
      <w:r w:rsidRPr="00F852EE">
        <w:rPr>
          <w:rStyle w:val="apple-converted-space"/>
          <w:color w:val="000000"/>
          <w:sz w:val="20"/>
          <w:szCs w:val="20"/>
        </w:rPr>
        <w:t> </w:t>
      </w:r>
      <w:r w:rsidRPr="00F852EE">
        <w:rPr>
          <w:rStyle w:val="apple-style-span"/>
          <w:color w:val="000000"/>
          <w:sz w:val="20"/>
          <w:szCs w:val="20"/>
        </w:rPr>
        <w:t>πριν και μετά την κρούση.</w:t>
      </w:r>
    </w:p>
    <w:p w:rsidR="00D827DF" w:rsidRPr="00F852EE" w:rsidRDefault="00D827DF" w:rsidP="00D827DF">
      <w:pPr>
        <w:pStyle w:val="a0"/>
      </w:pPr>
      <w:r w:rsidRPr="00F852EE">
        <w:t>Να διερευνήσετε αν η κρούση είναι ελαστική ή ανελαστική.</w:t>
      </w:r>
    </w:p>
    <w:p w:rsidR="00D827DF" w:rsidRPr="00F852EE" w:rsidRDefault="00D827DF" w:rsidP="00D827DF">
      <w:pPr>
        <w:pStyle w:val="a0"/>
      </w:pPr>
      <w:r w:rsidRPr="00F852EE">
        <w:t>Για ποια άλλη τιμή της μάζας του Σ</w:t>
      </w:r>
      <w:r w:rsidRPr="00F852EE">
        <w:rPr>
          <w:vertAlign w:val="subscript"/>
        </w:rPr>
        <w:t>2</w:t>
      </w:r>
      <w:r w:rsidRPr="00F852EE">
        <w:t xml:space="preserve"> η ολική ενέργεια της ταλάντωσης του Σ</w:t>
      </w:r>
      <w:r w:rsidRPr="00F852EE">
        <w:rPr>
          <w:vertAlign w:val="subscript"/>
        </w:rPr>
        <w:t>1</w:t>
      </w:r>
      <w:r w:rsidRPr="00F852EE">
        <w:t xml:space="preserve"> μετά την κρούση του με το Σ</w:t>
      </w:r>
      <w:r w:rsidRPr="00F852EE">
        <w:rPr>
          <w:vertAlign w:val="subscript"/>
        </w:rPr>
        <w:t>2</w:t>
      </w:r>
      <w:r w:rsidRPr="00F852EE">
        <w:t xml:space="preserve"> είναι η ίδια;</w:t>
      </w:r>
    </w:p>
    <w:p w:rsidR="00D827DF" w:rsidRPr="00F852EE" w:rsidRDefault="00D827DF" w:rsidP="00D827DF">
      <w:pPr>
        <w:pStyle w:val="a0"/>
      </w:pPr>
      <w:r w:rsidRPr="00F852EE">
        <w:t>Ποια η απόσταση των δύο σωμάτων όταν το μέτρο της ταχύτητας του Σ</w:t>
      </w:r>
      <w:r w:rsidRPr="00F852EE">
        <w:rPr>
          <w:vertAlign w:val="subscript"/>
        </w:rPr>
        <w:t>1</w:t>
      </w:r>
      <w:r w:rsidRPr="00F852EE">
        <w:t xml:space="preserve"> γίνει ίσο με υ</w:t>
      </w:r>
      <w:r w:rsidRPr="00F852EE">
        <w:rPr>
          <w:vertAlign w:val="subscript"/>
        </w:rPr>
        <w:t>1</w:t>
      </w:r>
      <w:r w:rsidRPr="00F852EE">
        <w:t>=υ</w:t>
      </w:r>
      <w:r w:rsidRPr="00F852EE">
        <w:rPr>
          <w:vertAlign w:val="subscript"/>
          <w:lang w:val="en-US"/>
        </w:rPr>
        <w:t>max</w:t>
      </w:r>
      <w:r w:rsidRPr="00F852EE">
        <w:t xml:space="preserve"> </w:t>
      </w:r>
      <w:r w:rsidRPr="00F852EE">
        <w:rPr>
          <w:position w:val="-8"/>
        </w:rPr>
        <w:object w:dxaOrig="360" w:dyaOrig="400">
          <v:shape id="_x0000_i1078" type="#_x0000_t75" style="width:13.2pt;height:15pt" o:ole="">
            <v:imagedata r:id="rId132" o:title=""/>
          </v:shape>
          <o:OLEObject Type="Embed" ProgID="Equation.DSMT4" ShapeID="_x0000_i1078" DrawAspect="Content" ObjectID="_1681379691" r:id="rId133"/>
        </w:object>
      </w:r>
      <w:r w:rsidRPr="00F852EE">
        <w:t>/2 για δεύτερη φορά μετά την κρούση;</w:t>
      </w:r>
    </w:p>
    <w:p w:rsidR="00D827DF" w:rsidRPr="00F852EE" w:rsidRDefault="00D827DF" w:rsidP="00D827DF">
      <w:pPr>
        <w:rPr>
          <w:color w:val="000000"/>
          <w:sz w:val="20"/>
        </w:rPr>
      </w:pPr>
      <w:r w:rsidRPr="00F852EE">
        <w:rPr>
          <w:rStyle w:val="apple-style-span"/>
          <w:color w:val="000000"/>
          <w:sz w:val="20"/>
        </w:rPr>
        <w:t>g=10m/s</w:t>
      </w:r>
      <w:r w:rsidRPr="00F852EE">
        <w:rPr>
          <w:rStyle w:val="apple-style-span"/>
          <w:color w:val="000000"/>
          <w:sz w:val="20"/>
          <w:vertAlign w:val="superscript"/>
        </w:rPr>
        <w:t>2</w:t>
      </w:r>
    </w:p>
    <w:p w:rsidR="00D827DF" w:rsidRDefault="00D827DF" w:rsidP="00D827DF">
      <w:pPr>
        <w:pStyle w:val="a1"/>
      </w:pPr>
      <w:r>
        <w:t>Μια κρούση με ταλάντωση και στροφική κίνηση.</w:t>
      </w:r>
    </w:p>
    <w:p w:rsidR="00D827DF" w:rsidRPr="009C5BA0" w:rsidRDefault="00D827DF" w:rsidP="00F30162">
      <w:pPr>
        <w:jc w:val="center"/>
      </w:pPr>
      <w:r>
        <w:object w:dxaOrig="2710" w:dyaOrig="3447">
          <v:shape id="_x0000_i1079" type="#_x0000_t75" style="width:135.6pt;height:172.8pt" o:ole="" filled="t">
            <v:imagedata r:id="rId134" o:title=""/>
          </v:shape>
          <o:OLEObject Type="Embed" ProgID="Visio.Drawing.11" ShapeID="_x0000_i1079" DrawAspect="Content" ObjectID="_1681379692" r:id="rId135"/>
        </w:object>
      </w:r>
    </w:p>
    <w:p w:rsidR="00D827DF" w:rsidRDefault="00D827DF" w:rsidP="00F30162">
      <w:pPr>
        <w:tabs>
          <w:tab w:val="left" w:pos="3278"/>
        </w:tabs>
      </w:pPr>
      <w:r>
        <w:t>Στο παραπάνω σχήμα το  κατακόρυφο ελατήριο έχει σταθερά Κ=400</w:t>
      </w:r>
      <w:r>
        <w:rPr>
          <w:lang w:val="en-US"/>
        </w:rPr>
        <w:t>N</w:t>
      </w:r>
      <w:r w:rsidRPr="009C5BA0">
        <w:t>/</w:t>
      </w:r>
      <w:r>
        <w:rPr>
          <w:lang w:val="en-US"/>
        </w:rPr>
        <w:t>m</w:t>
      </w:r>
      <w:r w:rsidRPr="009C5BA0">
        <w:t xml:space="preserve"> </w:t>
      </w:r>
      <w:r>
        <w:t xml:space="preserve">και φυσικό μήκος </w:t>
      </w:r>
      <w:r>
        <w:rPr>
          <w:lang w:val="en-US"/>
        </w:rPr>
        <w:t>L</w:t>
      </w:r>
      <w:r w:rsidRPr="0089338D">
        <w:rPr>
          <w:sz w:val="16"/>
          <w:szCs w:val="16"/>
        </w:rPr>
        <w:t>0</w:t>
      </w:r>
      <w:r>
        <w:t>=0,9</w:t>
      </w:r>
      <w:r>
        <w:rPr>
          <w:lang w:val="en-US"/>
        </w:rPr>
        <w:t>m</w:t>
      </w:r>
      <w:r w:rsidRPr="009C5BA0">
        <w:t xml:space="preserve">. </w:t>
      </w:r>
      <w:r>
        <w:rPr>
          <w:lang w:val="en-US"/>
        </w:rPr>
        <w:t>H</w:t>
      </w:r>
      <w:r w:rsidRPr="009C5BA0">
        <w:t xml:space="preserve"> </w:t>
      </w:r>
      <w:r>
        <w:t xml:space="preserve">οριζόντια πολύ λεπτή και ελαστική ράβδος </w:t>
      </w:r>
      <w:r w:rsidRPr="006B548A">
        <w:t xml:space="preserve">έχει </w:t>
      </w:r>
      <w:r>
        <w:t xml:space="preserve">μήκος </w:t>
      </w:r>
      <w:r>
        <w:rPr>
          <w:lang w:val="en-US"/>
        </w:rPr>
        <w:t>L</w:t>
      </w:r>
      <w:r>
        <w:t>=1</w:t>
      </w:r>
      <w:r>
        <w:rPr>
          <w:lang w:val="en-US"/>
        </w:rPr>
        <w:t>m</w:t>
      </w:r>
      <w:r w:rsidRPr="006D7D75">
        <w:t>,</w:t>
      </w:r>
      <w:r>
        <w:t xml:space="preserve"> μάζα Μ και μπορεί να περιστρέφεται γύρω από οριζόντιο καρφί που είναι στερεωμένο στο ανώτερο σημείο του ελατηρίου.</w:t>
      </w:r>
      <w:r w:rsidRPr="009C5BA0">
        <w:t xml:space="preserve"> </w:t>
      </w:r>
      <w:r>
        <w:t xml:space="preserve">Ένα μικρό σώμα μάζας </w:t>
      </w:r>
      <w:r>
        <w:rPr>
          <w:lang w:val="en-US"/>
        </w:rPr>
        <w:t>m</w:t>
      </w:r>
      <w:r w:rsidRPr="009C5BA0">
        <w:t xml:space="preserve"> </w:t>
      </w:r>
      <w:r>
        <w:t>αφήνεται  από τον Βασίλη, που σκέφτηκε αυτή την άσκηση, σε απόσταση Η= 1,6</w:t>
      </w:r>
      <w:r>
        <w:rPr>
          <w:lang w:val="en-US"/>
        </w:rPr>
        <w:t>m</w:t>
      </w:r>
      <w:r>
        <w:t xml:space="preserve"> από τ</w:t>
      </w:r>
      <w:r>
        <w:rPr>
          <w:lang w:val="en-US"/>
        </w:rPr>
        <w:t>o</w:t>
      </w:r>
      <w:r w:rsidRPr="00D827DF">
        <w:t xml:space="preserve"> </w:t>
      </w:r>
      <w:r>
        <w:t>έδαφος</w:t>
      </w:r>
      <w:r w:rsidRPr="006D7D75">
        <w:t xml:space="preserve"> </w:t>
      </w:r>
      <w:r>
        <w:t>και μετά την ελαστική στιγμιαία κρούση με το ένα άκρο της εκτελεί ελεύθερη πτώση.</w:t>
      </w:r>
    </w:p>
    <w:p w:rsidR="00D827DF" w:rsidRPr="009C5BA0" w:rsidRDefault="00D827DF" w:rsidP="00D827DF">
      <w:pPr>
        <w:pStyle w:val="1"/>
      </w:pPr>
      <w:r>
        <w:t>Ποια η σχέση των δύο μαζών που συγκρούονται ελαστικά</w:t>
      </w:r>
      <w:r w:rsidRPr="009C5BA0">
        <w:t>;</w:t>
      </w:r>
    </w:p>
    <w:p w:rsidR="00D827DF" w:rsidRPr="00E12EE0" w:rsidRDefault="00D827DF" w:rsidP="00D827DF">
      <w:pPr>
        <w:pStyle w:val="1"/>
      </w:pPr>
      <w:r>
        <w:rPr>
          <w:lang w:val="en-US"/>
        </w:rPr>
        <w:t>A</w:t>
      </w:r>
      <w:r>
        <w:t xml:space="preserve">ν </w:t>
      </w:r>
      <w:r>
        <w:rPr>
          <w:lang w:val="en-US"/>
        </w:rPr>
        <w:t>m</w:t>
      </w:r>
      <w:r w:rsidRPr="009C5BA0">
        <w:t>=1</w:t>
      </w:r>
      <w:r>
        <w:t>Κ</w:t>
      </w:r>
      <w:r>
        <w:rPr>
          <w:lang w:val="en-US"/>
        </w:rPr>
        <w:t>g</w:t>
      </w:r>
      <w:r w:rsidRPr="00D827DF">
        <w:t xml:space="preserve">, </w:t>
      </w:r>
      <w:r>
        <w:t>κινδυνεύει η οριζόντια ράβδος να  συγκρουστεί  με το έδαφος</w:t>
      </w:r>
      <w:r w:rsidRPr="00E12EE0">
        <w:t>;</w:t>
      </w:r>
    </w:p>
    <w:p w:rsidR="00D827DF" w:rsidRPr="009C5BA0" w:rsidRDefault="00D827DF" w:rsidP="00D827DF">
      <w:pPr>
        <w:pStyle w:val="1"/>
      </w:pPr>
      <w:r>
        <w:t>Πόσες περιστροφές έχει διαγράψει η ράβδος όταν το μικρό σώμα</w:t>
      </w:r>
      <w:r w:rsidRPr="009C5BA0">
        <w:t xml:space="preserve"> </w:t>
      </w:r>
      <w:r>
        <w:t>φτάνει στο έδαφος</w:t>
      </w:r>
      <w:r w:rsidRPr="009C5BA0">
        <w:t>;</w:t>
      </w:r>
    </w:p>
    <w:p w:rsidR="00D827DF" w:rsidRPr="00402ED0" w:rsidRDefault="00D827DF" w:rsidP="00D827DF">
      <w:pPr>
        <w:pStyle w:val="1"/>
      </w:pPr>
      <w:r>
        <w:t>Ποια η ταχύτητα του άκρου της ράβδου όπου έγινε η κρούση, όταν για πρώτη φορά η ράβδος γίνεται στιγμιαία κατακόρυφη</w:t>
      </w:r>
      <w:r w:rsidRPr="00402ED0">
        <w:t>;</w:t>
      </w:r>
    </w:p>
    <w:p w:rsidR="00D827DF" w:rsidRPr="008A67DF" w:rsidRDefault="00D827DF" w:rsidP="00F30162">
      <w:pPr>
        <w:tabs>
          <w:tab w:val="left" w:pos="3278"/>
        </w:tabs>
      </w:pPr>
      <w:r>
        <w:t>Δίνεται ότι το ελατήριο παραμένει συνεχώς κατακόρυφο, g=10m/</w:t>
      </w:r>
      <w:r w:rsidRPr="002176A7">
        <w:t>s</w:t>
      </w:r>
      <w:r>
        <w:rPr>
          <w:vertAlign w:val="superscript"/>
        </w:rPr>
        <w:t>2</w:t>
      </w:r>
      <w:r>
        <w:t xml:space="preserve"> ενώ για τη ράβδο </w:t>
      </w:r>
      <w:r w:rsidRPr="002176A7">
        <w:t>Ι</w:t>
      </w:r>
      <w:r w:rsidRPr="002176A7">
        <w:rPr>
          <w:lang w:val="en-US"/>
        </w:rPr>
        <w:t>cm</w:t>
      </w:r>
      <w:r w:rsidRPr="001D638C">
        <w:t>=</w:t>
      </w:r>
      <w:r>
        <w:rPr>
          <w:lang w:val="en-US"/>
        </w:rPr>
        <w:t>ML</w:t>
      </w:r>
      <w:r w:rsidRPr="001D638C">
        <w:rPr>
          <w:vertAlign w:val="superscript"/>
        </w:rPr>
        <w:t>2</w:t>
      </w:r>
      <w:r w:rsidRPr="001D638C">
        <w:t>/12.</w:t>
      </w:r>
    </w:p>
    <w:p w:rsidR="00A144A4" w:rsidRPr="007D3D56" w:rsidRDefault="00A144A4" w:rsidP="00A144A4">
      <w:pPr>
        <w:pStyle w:val="a1"/>
      </w:pPr>
      <w:r>
        <w:lastRenderedPageBreak/>
        <w:t xml:space="preserve">Μια άσκηση σε ένα </w:t>
      </w:r>
      <w:r>
        <w:rPr>
          <w:lang w:val="en-US"/>
        </w:rPr>
        <w:t>test</w:t>
      </w:r>
      <w:r w:rsidRPr="007D3D56">
        <w:t>.</w:t>
      </w:r>
    </w:p>
    <w:p w:rsidR="00A144A4" w:rsidRDefault="00A144A4" w:rsidP="00A144A4">
      <w:r>
        <w:t xml:space="preserve">Ένα σώμα μάζας 2kg ηρεμεί όπως στο σχήμα, </w:t>
      </w:r>
      <w:r w:rsidR="00531120">
        <w:rPr>
          <w:noProof/>
        </w:rPr>
        <w:object w:dxaOrig="954" w:dyaOrig="940">
          <v:shape id="_x0000_s1378" type="#_x0000_t75" style="position:absolute;margin-left:549.25pt;margin-top:5.7pt;width:77.3pt;height:154.15pt;z-index:-251632640;mso-wrap-distance-left:2.85pt;mso-wrap-distance-right:0;mso-position-horizontal:right;mso-position-horizontal-relative:margin;mso-position-vertical-relative:text" filled="t">
            <v:imagedata r:id="rId136" o:title=""/>
            <w10:wrap type="square" anchorx="margin"/>
            <w10:anchorlock/>
          </v:shape>
          <o:OLEObject Type="Embed" ProgID="Visio.Drawing.11" ShapeID="_x0000_s1378" DrawAspect="Content" ObjectID="_1681379725" r:id="rId137"/>
        </w:object>
      </w:r>
      <w:r>
        <w:t xml:space="preserve">επιμηκύνοντας το κατακόρυφο ελατήριο κατά Δℓ=0,2m, ενώ η τάση του νήματος είναι Τ=60Ν. </w:t>
      </w:r>
    </w:p>
    <w:p w:rsidR="00A144A4" w:rsidRDefault="00A144A4" w:rsidP="00A144A4">
      <w:pPr>
        <w:ind w:left="284" w:hanging="142"/>
      </w:pPr>
      <w:r>
        <w:t>α)  Να υπολογιστεί η σταθερά του ελατηρίου.</w:t>
      </w:r>
    </w:p>
    <w:p w:rsidR="00A144A4" w:rsidRDefault="00A144A4" w:rsidP="00A144A4">
      <w:pPr>
        <w:ind w:left="284" w:hanging="142"/>
      </w:pPr>
      <w:r>
        <w:t>β)  Σε μια στιγμή t=0, κόβουμε το νήμα.</w:t>
      </w:r>
    </w:p>
    <w:p w:rsidR="00A144A4" w:rsidRDefault="00A144A4" w:rsidP="00A144A4">
      <w:pPr>
        <w:ind w:left="567" w:hanging="284"/>
      </w:pPr>
      <w:r>
        <w:t>i)  Να αποδειχθεί ότι το σώμα θα εκτελέσει ΑΑΤ, βρίσκοντας πρώτα την θέση ισορροπίας και το πλάτος της ταλάντωσης.</w:t>
      </w:r>
    </w:p>
    <w:p w:rsidR="00A144A4" w:rsidRDefault="00A144A4" w:rsidP="00A144A4">
      <w:pPr>
        <w:ind w:left="567" w:hanging="284"/>
      </w:pPr>
      <w:r>
        <w:t>ii) Σε πόσο χρόνο το σώμα θα αποκτήσει μέγιστη ταχύτητα για πρώτη φορά; Να υπολογίστε την ταχύτητα αυτή.</w:t>
      </w:r>
    </w:p>
    <w:p w:rsidR="00A144A4" w:rsidRDefault="00A144A4" w:rsidP="00A144A4">
      <w:pPr>
        <w:ind w:left="567" w:hanging="284"/>
      </w:pPr>
      <w:r>
        <w:t>δύναμη του ελατηρίου.</w:t>
      </w:r>
    </w:p>
    <w:p w:rsidR="00A144A4" w:rsidRDefault="00A144A4" w:rsidP="00A144A4">
      <w:pPr>
        <w:ind w:left="284" w:hanging="142"/>
      </w:pPr>
      <w:r>
        <w:t>Δίνεται g=10m/s</w:t>
      </w:r>
      <w:r>
        <w:rPr>
          <w:vertAlign w:val="superscript"/>
        </w:rPr>
        <w:t>2</w:t>
      </w:r>
      <w:r>
        <w:t>.</w:t>
      </w:r>
    </w:p>
    <w:p w:rsidR="00A144A4" w:rsidRDefault="00A144A4" w:rsidP="00A144A4">
      <w:pPr>
        <w:pStyle w:val="a1"/>
      </w:pPr>
      <w:r w:rsidRPr="00774743">
        <w:t>Δύο ελατήρια με διαφορετικό αρχικό μήκος.</w:t>
      </w:r>
    </w:p>
    <w:p w:rsidR="00A144A4" w:rsidRDefault="00A144A4" w:rsidP="00A144A4">
      <w:pPr>
        <w:rPr>
          <w:szCs w:val="22"/>
        </w:rPr>
      </w:pPr>
      <w:r>
        <w:rPr>
          <w:szCs w:val="22"/>
        </w:rPr>
        <w:t xml:space="preserve">Δύο αβαρή ,ιδανικά, οριζόντια ελατήρια 1 και 2 έχουν φυσικά μήκη </w:t>
      </w:r>
      <w:r w:rsidRPr="005B615E">
        <w:rPr>
          <w:position w:val="-12"/>
          <w:szCs w:val="22"/>
        </w:rPr>
        <w:object w:dxaOrig="999" w:dyaOrig="360">
          <v:shape id="_x0000_i1081" type="#_x0000_t75" style="width:49.8pt;height:18pt" o:ole="">
            <v:imagedata r:id="rId138" o:title=""/>
          </v:shape>
          <o:OLEObject Type="Embed" ProgID="Equation.DSMT4" ShapeID="_x0000_i1081" DrawAspect="Content" ObjectID="_1681379693" r:id="rId139"/>
        </w:object>
      </w:r>
      <w:r>
        <w:rPr>
          <w:szCs w:val="22"/>
        </w:rPr>
        <w:t xml:space="preserve"> και </w:t>
      </w:r>
      <w:r w:rsidRPr="005B615E">
        <w:rPr>
          <w:position w:val="-12"/>
          <w:szCs w:val="22"/>
        </w:rPr>
        <w:object w:dxaOrig="780" w:dyaOrig="360">
          <v:shape id="_x0000_i1082" type="#_x0000_t75" style="width:39.6pt;height:18pt" o:ole="">
            <v:imagedata r:id="rId140" o:title=""/>
          </v:shape>
          <o:OLEObject Type="Embed" ProgID="Equation.DSMT4" ShapeID="_x0000_i1082" DrawAspect="Content" ObjectID="_1681379694" r:id="rId141"/>
        </w:object>
      </w:r>
      <w:r>
        <w:rPr>
          <w:szCs w:val="22"/>
        </w:rPr>
        <w:t xml:space="preserve">   </w:t>
      </w:r>
      <w:proofErr w:type="spellStart"/>
      <w:r>
        <w:rPr>
          <w:szCs w:val="22"/>
        </w:rPr>
        <w:t>και</w:t>
      </w:r>
      <w:proofErr w:type="spellEnd"/>
      <w:r>
        <w:rPr>
          <w:szCs w:val="22"/>
        </w:rPr>
        <w:t xml:space="preserve">  σταθερές  </w:t>
      </w:r>
      <w:r w:rsidRPr="005B615E">
        <w:rPr>
          <w:position w:val="-18"/>
          <w:szCs w:val="22"/>
        </w:rPr>
        <w:object w:dxaOrig="1280" w:dyaOrig="480">
          <v:shape id="_x0000_i1083" type="#_x0000_t75" style="width:64.2pt;height:24pt" o:ole="">
            <v:imagedata r:id="rId142" o:title=""/>
          </v:shape>
          <o:OLEObject Type="Embed" ProgID="Equation.DSMT4" ShapeID="_x0000_i1083" DrawAspect="Content" ObjectID="_1681379695" r:id="rId143"/>
        </w:object>
      </w:r>
      <w:r>
        <w:rPr>
          <w:szCs w:val="22"/>
        </w:rPr>
        <w:t xml:space="preserve"> και </w:t>
      </w:r>
      <w:r w:rsidRPr="005B615E">
        <w:rPr>
          <w:position w:val="-18"/>
          <w:szCs w:val="22"/>
        </w:rPr>
        <w:object w:dxaOrig="1320" w:dyaOrig="480">
          <v:shape id="_x0000_i1084" type="#_x0000_t75" style="width:66pt;height:24pt" o:ole="">
            <v:imagedata r:id="rId144" o:title=""/>
          </v:shape>
          <o:OLEObject Type="Embed" ProgID="Equation.DSMT4" ShapeID="_x0000_i1084" DrawAspect="Content" ObjectID="_1681379696" r:id="rId145"/>
        </w:object>
      </w:r>
      <w:r>
        <w:rPr>
          <w:szCs w:val="22"/>
        </w:rPr>
        <w:t xml:space="preserve">.Το  σώμα του σχήματος , μάζας </w:t>
      </w:r>
      <w:r w:rsidRPr="00984782">
        <w:rPr>
          <w:position w:val="-10"/>
          <w:szCs w:val="22"/>
        </w:rPr>
        <w:object w:dxaOrig="859" w:dyaOrig="320">
          <v:shape id="_x0000_i1085" type="#_x0000_t75" style="width:43.2pt;height:15.6pt" o:ole="">
            <v:imagedata r:id="rId146" o:title=""/>
          </v:shape>
          <o:OLEObject Type="Embed" ProgID="Equation.DSMT4" ShapeID="_x0000_i1085" DrawAspect="Content" ObjectID="_1681379697" r:id="rId147"/>
        </w:object>
      </w:r>
      <w:r>
        <w:rPr>
          <w:szCs w:val="22"/>
        </w:rPr>
        <w:t>, κινείται χωρίς τριβές στον οριζόντιο σωλήνα. Στερεώνονται τα ελατήρια πάνω σ’ αυτό,</w:t>
      </w:r>
      <w:r w:rsidRPr="0073267C">
        <w:rPr>
          <w:szCs w:val="22"/>
        </w:rPr>
        <w:t xml:space="preserve"> </w:t>
      </w:r>
      <w:r>
        <w:rPr>
          <w:szCs w:val="22"/>
        </w:rPr>
        <w:t xml:space="preserve">το εκτρέπουμε ώστε να απέχει </w:t>
      </w:r>
      <w:r w:rsidRPr="00984782">
        <w:rPr>
          <w:position w:val="-10"/>
          <w:szCs w:val="22"/>
        </w:rPr>
        <w:object w:dxaOrig="499" w:dyaOrig="320">
          <v:shape id="_x0000_i1086" type="#_x0000_t75" style="width:24.6pt;height:15.6pt" o:ole="">
            <v:imagedata r:id="rId148" o:title=""/>
          </v:shape>
          <o:OLEObject Type="Embed" ProgID="Equation.DSMT4" ShapeID="_x0000_i1086" DrawAspect="Content" ObjectID="_1681379698" r:id="rId149"/>
        </w:object>
      </w:r>
      <w:r>
        <w:rPr>
          <w:szCs w:val="22"/>
        </w:rPr>
        <w:t xml:space="preserve"> από το σημείο πρόσδεσης των ελατηρίων και το αφήνουμε να κινηθεί.</w:t>
      </w:r>
    </w:p>
    <w:p w:rsidR="0015155D" w:rsidRPr="00984782" w:rsidRDefault="0015155D" w:rsidP="0015155D">
      <w:pPr>
        <w:jc w:val="center"/>
        <w:rPr>
          <w:szCs w:val="22"/>
        </w:rPr>
      </w:pPr>
      <w:r>
        <w:rPr>
          <w:noProof/>
          <w:szCs w:val="22"/>
        </w:rPr>
        <w:drawing>
          <wp:inline distT="0" distB="0" distL="0" distR="0">
            <wp:extent cx="3687144" cy="4664857"/>
            <wp:effectExtent l="19050" t="0" r="8556" b="0"/>
            <wp:docPr id="382" name="Εικόνα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0" cstate="print"/>
                    <a:srcRect/>
                    <a:stretch>
                      <a:fillRect/>
                    </a:stretch>
                  </pic:blipFill>
                  <pic:spPr bwMode="auto">
                    <a:xfrm>
                      <a:off x="0" y="0"/>
                      <a:ext cx="3687144" cy="4664857"/>
                    </a:xfrm>
                    <a:prstGeom prst="rect">
                      <a:avLst/>
                    </a:prstGeom>
                    <a:noFill/>
                    <a:ln w="9525">
                      <a:noFill/>
                      <a:miter lim="800000"/>
                      <a:headEnd/>
                      <a:tailEnd/>
                    </a:ln>
                  </pic:spPr>
                </pic:pic>
              </a:graphicData>
            </a:graphic>
          </wp:inline>
        </w:drawing>
      </w:r>
    </w:p>
    <w:p w:rsidR="00A144A4" w:rsidRDefault="00A144A4" w:rsidP="00A144A4">
      <w:pPr>
        <w:pStyle w:val="a0"/>
        <w:numPr>
          <w:ilvl w:val="0"/>
          <w:numId w:val="36"/>
        </w:numPr>
      </w:pPr>
      <w:r>
        <w:lastRenderedPageBreak/>
        <w:t>Προσδιορίσατε τη θέση στην οποία το σώμα ισορροπεί και αποδείξατε ότι θα εκτελέσει απλή αρμονική ταλάντωση.</w:t>
      </w:r>
    </w:p>
    <w:p w:rsidR="00A144A4" w:rsidRDefault="00A144A4" w:rsidP="00A144A4">
      <w:pPr>
        <w:pStyle w:val="a0"/>
      </w:pPr>
      <w:r>
        <w:t>Γράψτε την εξίσωση  θέσης συναρτήσει του χρόνου. Χρονική στιγμή μηδέν αυτή που το αφήνουμε και θετική φορά η προς τα δεξιά.</w:t>
      </w:r>
    </w:p>
    <w:p w:rsidR="00A144A4" w:rsidRDefault="00A144A4" w:rsidP="00A144A4">
      <w:pPr>
        <w:pStyle w:val="a0"/>
      </w:pPr>
      <w:r>
        <w:t>Ποια χρονική στιγμή το ελατήριο 2 αποκτά για πρώτη φορά το φυσικό του μήκος;</w:t>
      </w:r>
    </w:p>
    <w:p w:rsidR="00A144A4" w:rsidRDefault="00A144A4" w:rsidP="00A144A4">
      <w:pPr>
        <w:pStyle w:val="a0"/>
      </w:pPr>
      <w:r>
        <w:t>Πόση είναι τη στιγμή εκείνη η ταχύτητα του σώματος;</w:t>
      </w:r>
    </w:p>
    <w:p w:rsidR="00A144A4" w:rsidRDefault="00A144A4" w:rsidP="00A144A4">
      <w:pPr>
        <w:pStyle w:val="a0"/>
      </w:pPr>
      <w:r>
        <w:t>Με ποιο ρυθμό μεταβάλλεται η δυναμική ενέργεια κάθε ελατηρίου τη στιγμή εκείνη;</w:t>
      </w:r>
    </w:p>
    <w:p w:rsidR="00A144A4" w:rsidRDefault="00A144A4" w:rsidP="00A144A4">
      <w:pPr>
        <w:pStyle w:val="a0"/>
      </w:pPr>
      <w:r>
        <w:t>Να γραφούν οι εξισώσεις των δυναμικών ενεργειών των ελατηρίων συναρτήσει του χρόνου.</w:t>
      </w:r>
    </w:p>
    <w:p w:rsidR="00A144A4" w:rsidRDefault="00A144A4" w:rsidP="00A144A4">
      <w:pPr>
        <w:pStyle w:val="a0"/>
      </w:pPr>
      <w:r>
        <w:t>Με ποιο ρυθμό μεταβάλλεται η κινητική ενέργεια του σώματος στη θέση του ερωτήματος 3 ;</w:t>
      </w:r>
    </w:p>
    <w:p w:rsidR="00A144A4" w:rsidRDefault="00A144A4" w:rsidP="00A144A4">
      <w:pPr>
        <w:pStyle w:val="a1"/>
      </w:pPr>
      <w:r>
        <w:t>Μια ταλάντωση με κρούση σε κεκλιμένο επίπεδο.</w:t>
      </w:r>
    </w:p>
    <w:p w:rsidR="00A144A4" w:rsidRDefault="00531120" w:rsidP="00A144A4">
      <w:r>
        <w:rPr>
          <w:noProof/>
        </w:rPr>
        <w:object w:dxaOrig="954" w:dyaOrig="940">
          <v:shape id="_x0000_s1907" type="#_x0000_t75" style="position:absolute;margin-left:938.05pt;margin-top:5.6pt;width:155.05pt;height:117.5pt;z-index:-251630592;mso-wrap-distance-left:2.85pt;mso-wrap-distance-right:0;mso-position-horizontal:right;mso-position-horizontal-relative:margin" filled="t">
            <v:imagedata r:id="rId151" o:title=""/>
            <w10:wrap type="square" anchorx="margin"/>
            <w10:anchorlock/>
          </v:shape>
          <o:OLEObject Type="Embed" ProgID="Visio.Drawing.11" ShapeID="_x0000_s1907" DrawAspect="Content" ObjectID="_1681379726" r:id="rId152"/>
        </w:object>
      </w:r>
      <w:r w:rsidR="00A144A4">
        <w:t>Ένα σώμα Σ</w:t>
      </w:r>
      <w:r w:rsidR="00A144A4">
        <w:rPr>
          <w:vertAlign w:val="subscript"/>
        </w:rPr>
        <w:t>1</w:t>
      </w:r>
      <w:r w:rsidR="00A144A4">
        <w:t xml:space="preserve"> μάζας m</w:t>
      </w:r>
      <w:r w:rsidR="00A144A4">
        <w:rPr>
          <w:vertAlign w:val="subscript"/>
        </w:rPr>
        <w:t>1</w:t>
      </w:r>
      <w:r w:rsidR="00A144A4">
        <w:t>=2kg ισορροπεί όπως στο σχήμα, όπου η τάση του νήματος έχει μέτρο Τ=50Ν. Δίνονται ακόμη η σταθερά του ελατηρίου k=200Ν/m, το κεκλιμένο επίπεδο είναι λείο με κλίση θ=30°, το νήμα είναι παράλληλο προς το επίπεδο και g=10m/s</w:t>
      </w:r>
      <w:r w:rsidR="00A144A4">
        <w:rPr>
          <w:vertAlign w:val="superscript"/>
        </w:rPr>
        <w:t>2</w:t>
      </w:r>
      <w:r w:rsidR="00A144A4">
        <w:t>.</w:t>
      </w:r>
    </w:p>
    <w:p w:rsidR="00A144A4" w:rsidRDefault="00A144A4" w:rsidP="00A144A4">
      <w:r>
        <w:t>Σε μια στιγμή κόβουμε το νήμα και το σώμα κινείται.</w:t>
      </w:r>
    </w:p>
    <w:p w:rsidR="00A144A4" w:rsidRDefault="00A144A4" w:rsidP="00A144A4">
      <w:pPr>
        <w:pStyle w:val="1"/>
        <w:widowControl w:val="0"/>
        <w:numPr>
          <w:ilvl w:val="3"/>
          <w:numId w:val="27"/>
        </w:numPr>
        <w:tabs>
          <w:tab w:val="num" w:pos="680"/>
        </w:tabs>
        <w:ind w:left="680"/>
        <w:jc w:val="both"/>
      </w:pPr>
      <w:r>
        <w:t>Να αποδείξτε ότι η κίνηση του σώματος είναι ΑΑΤ.</w:t>
      </w:r>
    </w:p>
    <w:p w:rsidR="00A144A4" w:rsidRDefault="00A144A4" w:rsidP="00A144A4">
      <w:pPr>
        <w:pStyle w:val="1"/>
        <w:widowControl w:val="0"/>
        <w:numPr>
          <w:ilvl w:val="3"/>
          <w:numId w:val="27"/>
        </w:numPr>
        <w:tabs>
          <w:tab w:val="num" w:pos="680"/>
        </w:tabs>
        <w:ind w:left="680"/>
        <w:jc w:val="both"/>
      </w:pPr>
      <w:r>
        <w:t>Να βρεθεί το πλάτος και η ενέργεια ταλάντωσης.</w:t>
      </w:r>
    </w:p>
    <w:p w:rsidR="00A144A4" w:rsidRDefault="00A144A4" w:rsidP="00A144A4">
      <w:pPr>
        <w:pStyle w:val="1"/>
        <w:widowControl w:val="0"/>
        <w:numPr>
          <w:ilvl w:val="3"/>
          <w:numId w:val="27"/>
        </w:numPr>
        <w:tabs>
          <w:tab w:val="num" w:pos="680"/>
        </w:tabs>
        <w:ind w:left="680"/>
        <w:jc w:val="both"/>
      </w:pPr>
      <w:r>
        <w:t>Αφού το σώμα συμπιέσει το ελατήριο, κινείται προς τα πάνω. Τη στιγμή που απέχει d=10</w:t>
      </w:r>
      <w:r>
        <w:rPr>
          <w:lang w:val="en-US"/>
        </w:rPr>
        <w:t>cm</w:t>
      </w:r>
      <w:r>
        <w:t xml:space="preserve"> από την αρχική του θέση, συγκρούεται κεντρικά και πλαστικά με ένα άλλο σώμα Σ</w:t>
      </w:r>
      <w:r>
        <w:rPr>
          <w:vertAlign w:val="subscript"/>
        </w:rPr>
        <w:t>2</w:t>
      </w:r>
      <w:r>
        <w:t>, μάζας m</w:t>
      </w:r>
      <w:r>
        <w:rPr>
          <w:vertAlign w:val="subscript"/>
        </w:rPr>
        <w:t>2</w:t>
      </w:r>
      <w:r>
        <w:t>=3kg, το οποίο κατέρχεται κατά μήκος του επιπέδου. Το συσσωμάτωμα αμέσως μετά την κρούση έχει μηδενική ταχύτητα.</w:t>
      </w:r>
    </w:p>
    <w:p w:rsidR="00A144A4" w:rsidRDefault="00A144A4" w:rsidP="00A144A4">
      <w:pPr>
        <w:pStyle w:val="a9"/>
        <w:ind w:left="851"/>
      </w:pPr>
      <w:r>
        <w:t>α) Ποια η ταχύτητα  του Σ</w:t>
      </w:r>
      <w:r>
        <w:rPr>
          <w:vertAlign w:val="subscript"/>
        </w:rPr>
        <w:t>2</w:t>
      </w:r>
      <w:r>
        <w:t>, ελάχιστα πριν την κρούση;</w:t>
      </w:r>
    </w:p>
    <w:p w:rsidR="00A144A4" w:rsidRDefault="00A144A4" w:rsidP="00A144A4">
      <w:pPr>
        <w:pStyle w:val="a9"/>
        <w:ind w:left="851"/>
      </w:pPr>
      <w:r>
        <w:t>β) Να βρεθεί το πλάτος της ταλάντωσης που θα πραγματοποιήσει το συσσωμάτωμα.</w:t>
      </w:r>
    </w:p>
    <w:p w:rsidR="00A144A4" w:rsidRDefault="00A144A4" w:rsidP="00A144A4">
      <w:pPr>
        <w:pStyle w:val="a1"/>
      </w:pPr>
      <w:r>
        <w:t>Η τάση του νήματος πριν την κρούση.</w:t>
      </w:r>
    </w:p>
    <w:p w:rsidR="00A144A4" w:rsidRDefault="00A144A4" w:rsidP="00F30162">
      <w:r>
        <w:t xml:space="preserve">Το </w:t>
      </w:r>
      <w:r w:rsidR="00531120">
        <w:rPr>
          <w:noProof/>
        </w:rPr>
        <w:object w:dxaOrig="954" w:dyaOrig="940">
          <v:shape id="_x0000_s1908" type="#_x0000_t75" style="position:absolute;margin-left:871.75pt;margin-top:5.65pt;width:141.8pt;height:45.05pt;z-index:-251628544;mso-wrap-distance-left:2.85pt;mso-wrap-distance-right:0;mso-position-horizontal:right;mso-position-horizontal-relative:margin;mso-position-vertical-relative:text" filled="t">
            <v:imagedata r:id="rId153" o:title=""/>
            <w10:wrap type="square" anchorx="margin"/>
            <w10:anchorlock/>
          </v:shape>
          <o:OLEObject Type="Embed" ProgID="Visio.Drawing.11" ShapeID="_x0000_s1908" DrawAspect="Content" ObjectID="_1681379727" r:id="rId154"/>
        </w:object>
      </w:r>
      <w:r>
        <w:t>σύστημα των σωμάτων Β και Γ, με μάζες m</w:t>
      </w:r>
      <w:r>
        <w:rPr>
          <w:vertAlign w:val="subscript"/>
        </w:rPr>
        <w:t>1</w:t>
      </w:r>
      <w:r>
        <w:t>=1kg και m</w:t>
      </w:r>
      <w:r>
        <w:rPr>
          <w:vertAlign w:val="subscript"/>
        </w:rPr>
        <w:t>2</w:t>
      </w:r>
      <w:r>
        <w:t>=3kg αντίστοιχα ηρεμούν σε λείο οριζόντιο επίπεδο, όπως στο σχήμα, όπου το ελατήριο έχει σταθερά k=400Ν/m και το νήμα μήκος d.  Τραβάμε το σώμα Γ προς τα αριστερά επιμηκύνοντας το ελατήριο κατά 0,4m και για t=0, αφήνουμε το σύστημα να εκτελέσει ΑΑΤ.</w:t>
      </w:r>
    </w:p>
    <w:p w:rsidR="00A144A4" w:rsidRDefault="00A144A4" w:rsidP="00F30162">
      <w:pPr>
        <w:pStyle w:val="a9"/>
        <w:ind w:left="340"/>
      </w:pPr>
      <w:r>
        <w:t>Α) Να βρεθεί η τάση του νήματος σε συνάρτηση με το χρόνο και να γίνει η γραφική της παράσταση.</w:t>
      </w:r>
    </w:p>
    <w:p w:rsidR="00A144A4" w:rsidRDefault="00A144A4" w:rsidP="00F30162">
      <w:pPr>
        <w:pStyle w:val="a9"/>
        <w:ind w:left="340"/>
      </w:pPr>
      <w:r>
        <w:t>Β) Αν τα δυο σώματα συγκρούονται πλαστικά και δημιουργείται συσσωμάτωμα τη χρονική στιγμή t</w:t>
      </w:r>
      <w:r>
        <w:rPr>
          <w:vertAlign w:val="subscript"/>
        </w:rPr>
        <w:t>1</w:t>
      </w:r>
      <w:r>
        <w:t>=</w:t>
      </w:r>
      <w:r w:rsidRPr="00C867A0">
        <w:rPr>
          <w:position w:val="-24"/>
        </w:rPr>
        <w:object w:dxaOrig="499" w:dyaOrig="620">
          <v:shape id="_x0000_i1089" type="#_x0000_t75" style="width:24.6pt;height:30.6pt" o:ole="">
            <v:imagedata r:id="rId155" o:title=""/>
          </v:shape>
          <o:OLEObject Type="Embed" ProgID="Equation.3" ShapeID="_x0000_i1089" DrawAspect="Content" ObjectID="_1681379699" r:id="rId156"/>
        </w:object>
      </w:r>
      <w:r>
        <w:t>, να βρεθούν:</w:t>
      </w:r>
    </w:p>
    <w:p w:rsidR="00A144A4" w:rsidRDefault="00A144A4" w:rsidP="00A144A4">
      <w:pPr>
        <w:pStyle w:val="1"/>
      </w:pPr>
      <w:r>
        <w:t>Το μήκος του νήματος που συνδέει τα δυο σώματα.</w:t>
      </w:r>
    </w:p>
    <w:p w:rsidR="00A144A4" w:rsidRDefault="00A144A4" w:rsidP="00A144A4">
      <w:pPr>
        <w:pStyle w:val="1"/>
      </w:pPr>
      <w:r>
        <w:t>Η ενέργεια ταλάντωσης τις χρονικές στιγμές:</w:t>
      </w:r>
    </w:p>
    <w:p w:rsidR="00A144A4" w:rsidRDefault="00A144A4" w:rsidP="00F30162">
      <w:pPr>
        <w:pStyle w:val="a9"/>
        <w:ind w:left="737" w:firstLine="0"/>
        <w:jc w:val="center"/>
      </w:pPr>
      <w:r>
        <w:t xml:space="preserve">α) </w:t>
      </w:r>
      <w:r w:rsidRPr="00C867A0">
        <w:rPr>
          <w:position w:val="-24"/>
        </w:rPr>
        <w:object w:dxaOrig="499" w:dyaOrig="620">
          <v:shape id="_x0000_i1090" type="#_x0000_t75" style="width:24.6pt;height:30.6pt" o:ole="">
            <v:imagedata r:id="rId157" o:title=""/>
          </v:shape>
          <o:OLEObject Type="Embed" ProgID="Equation.3" ShapeID="_x0000_i1090" DrawAspect="Content" ObjectID="_1681379700" r:id="rId158"/>
        </w:object>
      </w:r>
      <w:r>
        <w:t>,</w:t>
      </w:r>
      <w:r>
        <w:tab/>
      </w:r>
      <w:r>
        <w:tab/>
      </w:r>
      <w:r>
        <w:tab/>
        <w:t xml:space="preserve">β) </w:t>
      </w:r>
      <w:r w:rsidRPr="00C867A0">
        <w:rPr>
          <w:position w:val="-24"/>
        </w:rPr>
        <w:object w:dxaOrig="520" w:dyaOrig="620">
          <v:shape id="_x0000_i1091" type="#_x0000_t75" style="width:25.8pt;height:30.6pt" o:ole="">
            <v:imagedata r:id="rId159" o:title=""/>
          </v:shape>
          <o:OLEObject Type="Embed" ProgID="Equation.3" ShapeID="_x0000_i1091" DrawAspect="Content" ObjectID="_1681379701" r:id="rId160"/>
        </w:object>
      </w:r>
      <w:r>
        <w:t xml:space="preserve">, </w:t>
      </w:r>
      <w:r>
        <w:tab/>
      </w:r>
      <w:r>
        <w:tab/>
      </w:r>
      <w:r>
        <w:tab/>
        <w:t xml:space="preserve">γ) </w:t>
      </w:r>
      <w:r w:rsidRPr="00C867A0">
        <w:rPr>
          <w:position w:val="-24"/>
        </w:rPr>
        <w:object w:dxaOrig="499" w:dyaOrig="620">
          <v:shape id="_x0000_i1092" type="#_x0000_t75" style="width:24.6pt;height:30.6pt" o:ole="">
            <v:imagedata r:id="rId161" o:title=""/>
          </v:shape>
          <o:OLEObject Type="Embed" ProgID="Equation.3" ShapeID="_x0000_i1092" DrawAspect="Content" ObjectID="_1681379702" r:id="rId162"/>
        </w:object>
      </w:r>
    </w:p>
    <w:p w:rsidR="00A144A4" w:rsidRDefault="00A144A4" w:rsidP="00A144A4">
      <w:pPr>
        <w:pStyle w:val="1"/>
      </w:pPr>
      <w:r>
        <w:lastRenderedPageBreak/>
        <w:t>Να βρεθούν οι ρυθμοί μεταβολής της κινητικής και της δυναμικής ενέργειας, τη χρονική στιγμή αμέσως μετά την κρούση.</w:t>
      </w:r>
    </w:p>
    <w:p w:rsidR="00A61439" w:rsidRPr="00623236" w:rsidRDefault="00A61439" w:rsidP="008A67DF">
      <w:pPr>
        <w:rPr>
          <w:lang w:eastAsia="ko-KR"/>
        </w:rPr>
      </w:pPr>
    </w:p>
    <w:p w:rsidR="0015155D" w:rsidRDefault="009E6F10">
      <w:pPr>
        <w:jc w:val="right"/>
      </w:pPr>
      <w:r>
        <w:rPr>
          <w:noProof/>
          <w:szCs w:val="22"/>
        </w:rPr>
        <w:drawing>
          <wp:inline distT="0" distB="0" distL="0" distR="0">
            <wp:extent cx="2293620" cy="304800"/>
            <wp:effectExtent l="0" t="0" r="0" b="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93620" cy="304800"/>
                    </a:xfrm>
                    <a:prstGeom prst="rect">
                      <a:avLst/>
                    </a:prstGeom>
                    <a:noFill/>
                    <a:ln>
                      <a:noFill/>
                    </a:ln>
                  </pic:spPr>
                </pic:pic>
              </a:graphicData>
            </a:graphic>
          </wp:inline>
        </w:drawing>
      </w:r>
    </w:p>
    <w:p w:rsidR="00A144A4" w:rsidRPr="006C712A" w:rsidRDefault="00A144A4" w:rsidP="00A144A4">
      <w:pPr>
        <w:rPr>
          <w:szCs w:val="22"/>
        </w:rPr>
      </w:pPr>
    </w:p>
    <w:p w:rsidR="003C483E" w:rsidRPr="003C483E" w:rsidRDefault="003C483E" w:rsidP="003C483E"/>
    <w:sectPr w:rsidR="003C483E" w:rsidRPr="003C483E" w:rsidSect="002D03C0">
      <w:headerReference w:type="default" r:id="rId164"/>
      <w:footerReference w:type="even" r:id="rId165"/>
      <w:footerReference w:type="default" r:id="rId166"/>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120" w:rsidRDefault="00531120">
      <w:r>
        <w:separator/>
      </w:r>
    </w:p>
  </w:endnote>
  <w:endnote w:type="continuationSeparator" w:id="0">
    <w:p w:rsidR="00531120" w:rsidRDefault="00531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onsolas">
    <w:panose1 w:val="020B0609020204030204"/>
    <w:charset w:val="A1"/>
    <w:family w:val="modern"/>
    <w:pitch w:val="fixed"/>
    <w:sig w:usb0="E00006FF" w:usb1="0000FCFF" w:usb2="00000001" w:usb3="00000000" w:csb0="0000019F" w:csb1="00000000"/>
  </w:font>
  <w:font w:name="MgOldTimes UC Pol">
    <w:altName w:val="Times New Roman"/>
    <w:charset w:val="00"/>
    <w:family w:val="auto"/>
    <w:pitch w:val="variable"/>
    <w:sig w:usb0="00000087" w:usb1="00000000"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1"/>
    <w:family w:val="roman"/>
    <w:pitch w:val="variable"/>
    <w:sig w:usb0="E00006FF" w:usb1="420024FF" w:usb2="02000000" w:usb3="00000000" w:csb0="0000019F" w:csb1="00000000"/>
  </w:font>
  <w:font w:name="GungsuhChe">
    <w:charset w:val="81"/>
    <w:family w:val="modern"/>
    <w:pitch w:val="fixed"/>
    <w:sig w:usb0="B00002AF" w:usb1="69D77CFB" w:usb2="00000030" w:usb3="00000000" w:csb0="0008009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7DF" w:rsidRDefault="00EC1BC6" w:rsidP="00D56705">
    <w:pPr>
      <w:pStyle w:val="a6"/>
      <w:framePr w:wrap="around" w:vAnchor="text" w:hAnchor="margin" w:xAlign="right" w:y="1"/>
      <w:rPr>
        <w:rStyle w:val="a7"/>
      </w:rPr>
    </w:pPr>
    <w:r>
      <w:rPr>
        <w:rStyle w:val="a7"/>
      </w:rPr>
      <w:fldChar w:fldCharType="begin"/>
    </w:r>
    <w:r w:rsidR="008A67DF">
      <w:rPr>
        <w:rStyle w:val="a7"/>
      </w:rPr>
      <w:instrText xml:space="preserve">PAGE  </w:instrText>
    </w:r>
    <w:r>
      <w:rPr>
        <w:rStyle w:val="a7"/>
      </w:rPr>
      <w:fldChar w:fldCharType="end"/>
    </w:r>
  </w:p>
  <w:p w:rsidR="008A67DF" w:rsidRDefault="008A67DF" w:rsidP="00D56705">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7DF" w:rsidRDefault="00EC1BC6" w:rsidP="00D56705">
    <w:pPr>
      <w:pStyle w:val="a6"/>
      <w:framePr w:wrap="around" w:vAnchor="text" w:hAnchor="margin" w:xAlign="right" w:y="1"/>
      <w:rPr>
        <w:rStyle w:val="a7"/>
      </w:rPr>
    </w:pPr>
    <w:r>
      <w:rPr>
        <w:rStyle w:val="a7"/>
      </w:rPr>
      <w:fldChar w:fldCharType="begin"/>
    </w:r>
    <w:r w:rsidR="008A67DF">
      <w:rPr>
        <w:rStyle w:val="a7"/>
      </w:rPr>
      <w:instrText xml:space="preserve">PAGE  </w:instrText>
    </w:r>
    <w:r>
      <w:rPr>
        <w:rStyle w:val="a7"/>
      </w:rPr>
      <w:fldChar w:fldCharType="separate"/>
    </w:r>
    <w:r w:rsidR="00013DBA">
      <w:rPr>
        <w:rStyle w:val="a7"/>
        <w:noProof/>
      </w:rPr>
      <w:t>2</w:t>
    </w:r>
    <w:r>
      <w:rPr>
        <w:rStyle w:val="a7"/>
      </w:rPr>
      <w:fldChar w:fldCharType="end"/>
    </w:r>
  </w:p>
  <w:p w:rsidR="008A67DF" w:rsidRPr="00D56705" w:rsidRDefault="008A67DF" w:rsidP="00D56705">
    <w:pPr>
      <w:pStyle w:val="a6"/>
      <w:pBdr>
        <w:top w:val="single" w:sz="4" w:space="1" w:color="auto"/>
      </w:pBdr>
      <w:tabs>
        <w:tab w:val="clear" w:pos="4153"/>
        <w:tab w:val="center" w:pos="4862"/>
      </w:tabs>
      <w:rPr>
        <w:i/>
        <w:color w:val="0000FF"/>
        <w:lang w:val="en-US"/>
      </w:rPr>
    </w:pPr>
    <w:r>
      <w:rPr>
        <w:lang w:val="en-US"/>
      </w:rPr>
      <w:tab/>
    </w:r>
    <w:r w:rsidRPr="00D56705">
      <w:rPr>
        <w:i/>
        <w:color w:val="0000FF"/>
        <w:lang w:val="en-US"/>
      </w:rPr>
      <w:t>www.ylikonet.gr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120" w:rsidRDefault="00531120">
      <w:r>
        <w:separator/>
      </w:r>
    </w:p>
  </w:footnote>
  <w:footnote w:type="continuationSeparator" w:id="0">
    <w:p w:rsidR="00531120" w:rsidRDefault="00531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7DF" w:rsidRPr="00013DBA" w:rsidRDefault="008A67DF" w:rsidP="00D56705">
    <w:pPr>
      <w:pStyle w:val="a8"/>
      <w:pBdr>
        <w:bottom w:val="single" w:sz="4" w:space="1" w:color="auto"/>
      </w:pBdr>
      <w:tabs>
        <w:tab w:val="clear" w:pos="4153"/>
        <w:tab w:val="clear" w:pos="8306"/>
        <w:tab w:val="right" w:pos="9639"/>
      </w:tabs>
      <w:rPr>
        <w:i/>
        <w:lang w:val="en-US"/>
      </w:rPr>
    </w:pPr>
    <w:r w:rsidRPr="00013DBA">
      <w:rPr>
        <w:i/>
      </w:rPr>
      <w:t>Υλικό Φυσικής-Χημείας</w:t>
    </w:r>
    <w:r w:rsidRPr="00013DBA">
      <w:rPr>
        <w:i/>
      </w:rPr>
      <w:tab/>
      <w:t xml:space="preserve">   </w:t>
    </w:r>
    <w:r w:rsidR="00013DBA">
      <w:rPr>
        <w:i/>
      </w:rPr>
      <w:t>Επαναληπτικά θέματα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1E2C326"/>
    <w:lvl w:ilvl="0">
      <w:start w:val="1"/>
      <w:numFmt w:val="bullet"/>
      <w:pStyle w:val="a"/>
      <w:lvlText w:val=""/>
      <w:lvlJc w:val="left"/>
      <w:pPr>
        <w:tabs>
          <w:tab w:val="num" w:pos="700"/>
        </w:tabs>
        <w:ind w:left="700" w:hanging="360"/>
      </w:pPr>
      <w:rPr>
        <w:rFonts w:ascii="Symbol" w:hAnsi="Symbol" w:hint="default"/>
      </w:rPr>
    </w:lvl>
  </w:abstractNum>
  <w:abstractNum w:abstractNumId="1" w15:restartNumberingAfterBreak="0">
    <w:nsid w:val="01CA4FFE"/>
    <w:multiLevelType w:val="hybridMultilevel"/>
    <w:tmpl w:val="AD6EDD32"/>
    <w:lvl w:ilvl="0" w:tplc="4B9C1452">
      <w:start w:val="1"/>
      <w:numFmt w:val="decimal"/>
      <w:lvlText w:val="%1."/>
      <w:lvlJc w:val="right"/>
      <w:pPr>
        <w:tabs>
          <w:tab w:val="num" w:pos="489"/>
        </w:tabs>
        <w:ind w:left="454" w:hanging="227"/>
      </w:pPr>
      <w:rPr>
        <w:rFonts w:hint="default"/>
        <w:b/>
        <w:i/>
        <w:sz w:val="28"/>
        <w:szCs w:val="28"/>
      </w:rPr>
    </w:lvl>
    <w:lvl w:ilvl="1" w:tplc="04080019" w:tentative="1">
      <w:start w:val="1"/>
      <w:numFmt w:val="lowerLetter"/>
      <w:lvlText w:val="%2."/>
      <w:lvlJc w:val="left"/>
      <w:pPr>
        <w:tabs>
          <w:tab w:val="num" w:pos="1307"/>
        </w:tabs>
        <w:ind w:left="1307" w:hanging="360"/>
      </w:pPr>
    </w:lvl>
    <w:lvl w:ilvl="2" w:tplc="0408001B" w:tentative="1">
      <w:start w:val="1"/>
      <w:numFmt w:val="lowerRoman"/>
      <w:lvlText w:val="%3."/>
      <w:lvlJc w:val="right"/>
      <w:pPr>
        <w:tabs>
          <w:tab w:val="num" w:pos="2027"/>
        </w:tabs>
        <w:ind w:left="2027" w:hanging="180"/>
      </w:pPr>
    </w:lvl>
    <w:lvl w:ilvl="3" w:tplc="0408000F" w:tentative="1">
      <w:start w:val="1"/>
      <w:numFmt w:val="decimal"/>
      <w:lvlText w:val="%4."/>
      <w:lvlJc w:val="left"/>
      <w:pPr>
        <w:tabs>
          <w:tab w:val="num" w:pos="2747"/>
        </w:tabs>
        <w:ind w:left="2747" w:hanging="360"/>
      </w:pPr>
    </w:lvl>
    <w:lvl w:ilvl="4" w:tplc="04080019" w:tentative="1">
      <w:start w:val="1"/>
      <w:numFmt w:val="lowerLetter"/>
      <w:lvlText w:val="%5."/>
      <w:lvlJc w:val="left"/>
      <w:pPr>
        <w:tabs>
          <w:tab w:val="num" w:pos="3467"/>
        </w:tabs>
        <w:ind w:left="3467" w:hanging="360"/>
      </w:pPr>
    </w:lvl>
    <w:lvl w:ilvl="5" w:tplc="0408001B" w:tentative="1">
      <w:start w:val="1"/>
      <w:numFmt w:val="lowerRoman"/>
      <w:lvlText w:val="%6."/>
      <w:lvlJc w:val="right"/>
      <w:pPr>
        <w:tabs>
          <w:tab w:val="num" w:pos="4187"/>
        </w:tabs>
        <w:ind w:left="4187" w:hanging="180"/>
      </w:pPr>
    </w:lvl>
    <w:lvl w:ilvl="6" w:tplc="0408000F" w:tentative="1">
      <w:start w:val="1"/>
      <w:numFmt w:val="decimal"/>
      <w:lvlText w:val="%7."/>
      <w:lvlJc w:val="left"/>
      <w:pPr>
        <w:tabs>
          <w:tab w:val="num" w:pos="4907"/>
        </w:tabs>
        <w:ind w:left="4907" w:hanging="360"/>
      </w:pPr>
    </w:lvl>
    <w:lvl w:ilvl="7" w:tplc="04080019" w:tentative="1">
      <w:start w:val="1"/>
      <w:numFmt w:val="lowerLetter"/>
      <w:lvlText w:val="%8."/>
      <w:lvlJc w:val="left"/>
      <w:pPr>
        <w:tabs>
          <w:tab w:val="num" w:pos="5627"/>
        </w:tabs>
        <w:ind w:left="5627" w:hanging="360"/>
      </w:pPr>
    </w:lvl>
    <w:lvl w:ilvl="8" w:tplc="0408001B" w:tentative="1">
      <w:start w:val="1"/>
      <w:numFmt w:val="lowerRoman"/>
      <w:lvlText w:val="%9."/>
      <w:lvlJc w:val="right"/>
      <w:pPr>
        <w:tabs>
          <w:tab w:val="num" w:pos="6347"/>
        </w:tabs>
        <w:ind w:left="6347" w:hanging="180"/>
      </w:pPr>
    </w:lvl>
  </w:abstractNum>
  <w:abstractNum w:abstractNumId="2" w15:restartNumberingAfterBreak="0">
    <w:nsid w:val="05DD0E5B"/>
    <w:multiLevelType w:val="singleLevel"/>
    <w:tmpl w:val="4E14CF42"/>
    <w:lvl w:ilvl="0">
      <w:start w:val="1"/>
      <w:numFmt w:val="lowerRoman"/>
      <w:pStyle w:val="a0"/>
      <w:lvlText w:val="%1)"/>
      <w:lvlJc w:val="left"/>
      <w:pPr>
        <w:tabs>
          <w:tab w:val="num" w:pos="397"/>
        </w:tabs>
        <w:ind w:left="397" w:hanging="284"/>
      </w:pPr>
      <w:rPr>
        <w:rFonts w:ascii="Times New Roman" w:hAnsi="Times New Roman" w:hint="default"/>
        <w:b w:val="0"/>
        <w:i w:val="0"/>
        <w:color w:val="auto"/>
        <w:sz w:val="22"/>
        <w:szCs w:val="22"/>
      </w:rPr>
    </w:lvl>
  </w:abstractNum>
  <w:abstractNum w:abstractNumId="3" w15:restartNumberingAfterBreak="0">
    <w:nsid w:val="0D3439F6"/>
    <w:multiLevelType w:val="hybridMultilevel"/>
    <w:tmpl w:val="9D7C0650"/>
    <w:lvl w:ilvl="0" w:tplc="4B9C1452">
      <w:start w:val="1"/>
      <w:numFmt w:val="decimal"/>
      <w:lvlText w:val="%1."/>
      <w:lvlJc w:val="right"/>
      <w:pPr>
        <w:tabs>
          <w:tab w:val="num" w:pos="489"/>
        </w:tabs>
        <w:ind w:left="454" w:hanging="227"/>
      </w:pPr>
      <w:rPr>
        <w:rFonts w:hint="default"/>
        <w:b/>
        <w:i/>
        <w:sz w:val="28"/>
        <w:szCs w:val="28"/>
      </w:rPr>
    </w:lvl>
    <w:lvl w:ilvl="1" w:tplc="04080019" w:tentative="1">
      <w:start w:val="1"/>
      <w:numFmt w:val="lowerLetter"/>
      <w:lvlText w:val="%2."/>
      <w:lvlJc w:val="left"/>
      <w:pPr>
        <w:tabs>
          <w:tab w:val="num" w:pos="1497"/>
        </w:tabs>
        <w:ind w:left="1497" w:hanging="360"/>
      </w:pPr>
    </w:lvl>
    <w:lvl w:ilvl="2" w:tplc="0408001B" w:tentative="1">
      <w:start w:val="1"/>
      <w:numFmt w:val="lowerRoman"/>
      <w:lvlText w:val="%3."/>
      <w:lvlJc w:val="right"/>
      <w:pPr>
        <w:tabs>
          <w:tab w:val="num" w:pos="2217"/>
        </w:tabs>
        <w:ind w:left="2217" w:hanging="180"/>
      </w:pPr>
    </w:lvl>
    <w:lvl w:ilvl="3" w:tplc="0408000F" w:tentative="1">
      <w:start w:val="1"/>
      <w:numFmt w:val="decimal"/>
      <w:lvlText w:val="%4."/>
      <w:lvlJc w:val="left"/>
      <w:pPr>
        <w:tabs>
          <w:tab w:val="num" w:pos="2937"/>
        </w:tabs>
        <w:ind w:left="2937" w:hanging="360"/>
      </w:pPr>
    </w:lvl>
    <w:lvl w:ilvl="4" w:tplc="04080019" w:tentative="1">
      <w:start w:val="1"/>
      <w:numFmt w:val="lowerLetter"/>
      <w:lvlText w:val="%5."/>
      <w:lvlJc w:val="left"/>
      <w:pPr>
        <w:tabs>
          <w:tab w:val="num" w:pos="3657"/>
        </w:tabs>
        <w:ind w:left="3657" w:hanging="360"/>
      </w:pPr>
    </w:lvl>
    <w:lvl w:ilvl="5" w:tplc="0408001B" w:tentative="1">
      <w:start w:val="1"/>
      <w:numFmt w:val="lowerRoman"/>
      <w:lvlText w:val="%6."/>
      <w:lvlJc w:val="right"/>
      <w:pPr>
        <w:tabs>
          <w:tab w:val="num" w:pos="4377"/>
        </w:tabs>
        <w:ind w:left="4377" w:hanging="180"/>
      </w:pPr>
    </w:lvl>
    <w:lvl w:ilvl="6" w:tplc="0408000F" w:tentative="1">
      <w:start w:val="1"/>
      <w:numFmt w:val="decimal"/>
      <w:lvlText w:val="%7."/>
      <w:lvlJc w:val="left"/>
      <w:pPr>
        <w:tabs>
          <w:tab w:val="num" w:pos="5097"/>
        </w:tabs>
        <w:ind w:left="5097" w:hanging="360"/>
      </w:pPr>
    </w:lvl>
    <w:lvl w:ilvl="7" w:tplc="04080019" w:tentative="1">
      <w:start w:val="1"/>
      <w:numFmt w:val="lowerLetter"/>
      <w:lvlText w:val="%8."/>
      <w:lvlJc w:val="left"/>
      <w:pPr>
        <w:tabs>
          <w:tab w:val="num" w:pos="5817"/>
        </w:tabs>
        <w:ind w:left="5817" w:hanging="360"/>
      </w:pPr>
    </w:lvl>
    <w:lvl w:ilvl="8" w:tplc="0408001B" w:tentative="1">
      <w:start w:val="1"/>
      <w:numFmt w:val="lowerRoman"/>
      <w:lvlText w:val="%9."/>
      <w:lvlJc w:val="right"/>
      <w:pPr>
        <w:tabs>
          <w:tab w:val="num" w:pos="6537"/>
        </w:tabs>
        <w:ind w:left="6537" w:hanging="180"/>
      </w:pPr>
    </w:lvl>
  </w:abstractNum>
  <w:abstractNum w:abstractNumId="4" w15:restartNumberingAfterBreak="0">
    <w:nsid w:val="12A9180D"/>
    <w:multiLevelType w:val="multilevel"/>
    <w:tmpl w:val="0408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8413C94"/>
    <w:multiLevelType w:val="multilevel"/>
    <w:tmpl w:val="6B1A3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C546AE"/>
    <w:multiLevelType w:val="hybridMultilevel"/>
    <w:tmpl w:val="9C585BD8"/>
    <w:lvl w:ilvl="0" w:tplc="D1A8A69C">
      <w:start w:val="1"/>
      <w:numFmt w:val="decimal"/>
      <w:lvlText w:val="%1."/>
      <w:lvlJc w:val="left"/>
      <w:pPr>
        <w:ind w:left="757" w:hanging="360"/>
      </w:pPr>
      <w:rPr>
        <w:b/>
      </w:rPr>
    </w:lvl>
    <w:lvl w:ilvl="1" w:tplc="04080019" w:tentative="1">
      <w:start w:val="1"/>
      <w:numFmt w:val="lowerLetter"/>
      <w:lvlText w:val="%2."/>
      <w:lvlJc w:val="left"/>
      <w:pPr>
        <w:ind w:left="1477" w:hanging="360"/>
      </w:pPr>
    </w:lvl>
    <w:lvl w:ilvl="2" w:tplc="0408001B" w:tentative="1">
      <w:start w:val="1"/>
      <w:numFmt w:val="lowerRoman"/>
      <w:lvlText w:val="%3."/>
      <w:lvlJc w:val="right"/>
      <w:pPr>
        <w:ind w:left="2197" w:hanging="180"/>
      </w:pPr>
    </w:lvl>
    <w:lvl w:ilvl="3" w:tplc="0408000F" w:tentative="1">
      <w:start w:val="1"/>
      <w:numFmt w:val="decimal"/>
      <w:lvlText w:val="%4."/>
      <w:lvlJc w:val="left"/>
      <w:pPr>
        <w:ind w:left="2917" w:hanging="360"/>
      </w:pPr>
    </w:lvl>
    <w:lvl w:ilvl="4" w:tplc="04080019" w:tentative="1">
      <w:start w:val="1"/>
      <w:numFmt w:val="lowerLetter"/>
      <w:lvlText w:val="%5."/>
      <w:lvlJc w:val="left"/>
      <w:pPr>
        <w:ind w:left="3637" w:hanging="360"/>
      </w:pPr>
    </w:lvl>
    <w:lvl w:ilvl="5" w:tplc="0408001B" w:tentative="1">
      <w:start w:val="1"/>
      <w:numFmt w:val="lowerRoman"/>
      <w:lvlText w:val="%6."/>
      <w:lvlJc w:val="right"/>
      <w:pPr>
        <w:ind w:left="4357" w:hanging="180"/>
      </w:pPr>
    </w:lvl>
    <w:lvl w:ilvl="6" w:tplc="0408000F" w:tentative="1">
      <w:start w:val="1"/>
      <w:numFmt w:val="decimal"/>
      <w:lvlText w:val="%7."/>
      <w:lvlJc w:val="left"/>
      <w:pPr>
        <w:ind w:left="5077" w:hanging="360"/>
      </w:pPr>
    </w:lvl>
    <w:lvl w:ilvl="7" w:tplc="04080019" w:tentative="1">
      <w:start w:val="1"/>
      <w:numFmt w:val="lowerLetter"/>
      <w:lvlText w:val="%8."/>
      <w:lvlJc w:val="left"/>
      <w:pPr>
        <w:ind w:left="5797" w:hanging="360"/>
      </w:pPr>
    </w:lvl>
    <w:lvl w:ilvl="8" w:tplc="0408001B" w:tentative="1">
      <w:start w:val="1"/>
      <w:numFmt w:val="lowerRoman"/>
      <w:lvlText w:val="%9."/>
      <w:lvlJc w:val="right"/>
      <w:pPr>
        <w:ind w:left="6517" w:hanging="180"/>
      </w:pPr>
    </w:lvl>
  </w:abstractNum>
  <w:abstractNum w:abstractNumId="7" w15:restartNumberingAfterBreak="0">
    <w:nsid w:val="2C66717D"/>
    <w:multiLevelType w:val="hybridMultilevel"/>
    <w:tmpl w:val="4E5C7334"/>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F90F46"/>
    <w:multiLevelType w:val="hybridMultilevel"/>
    <w:tmpl w:val="5128CE80"/>
    <w:lvl w:ilvl="0" w:tplc="2D1E56DA">
      <w:numFmt w:val="decimal"/>
      <w:lvlText w:val="%1."/>
      <w:lvlJc w:val="left"/>
      <w:pPr>
        <w:ind w:left="2061" w:hanging="360"/>
      </w:pPr>
      <w:rPr>
        <w:rFonts w:hint="default"/>
      </w:rPr>
    </w:lvl>
    <w:lvl w:ilvl="1" w:tplc="04080019" w:tentative="1">
      <w:start w:val="1"/>
      <w:numFmt w:val="lowerLetter"/>
      <w:lvlText w:val="%2."/>
      <w:lvlJc w:val="left"/>
      <w:pPr>
        <w:ind w:left="2781" w:hanging="360"/>
      </w:pPr>
    </w:lvl>
    <w:lvl w:ilvl="2" w:tplc="0408001B" w:tentative="1">
      <w:start w:val="1"/>
      <w:numFmt w:val="lowerRoman"/>
      <w:lvlText w:val="%3."/>
      <w:lvlJc w:val="right"/>
      <w:pPr>
        <w:ind w:left="3501" w:hanging="180"/>
      </w:pPr>
    </w:lvl>
    <w:lvl w:ilvl="3" w:tplc="0408000F" w:tentative="1">
      <w:start w:val="1"/>
      <w:numFmt w:val="decimal"/>
      <w:lvlText w:val="%4."/>
      <w:lvlJc w:val="left"/>
      <w:pPr>
        <w:ind w:left="4221" w:hanging="360"/>
      </w:pPr>
    </w:lvl>
    <w:lvl w:ilvl="4" w:tplc="04080019" w:tentative="1">
      <w:start w:val="1"/>
      <w:numFmt w:val="lowerLetter"/>
      <w:lvlText w:val="%5."/>
      <w:lvlJc w:val="left"/>
      <w:pPr>
        <w:ind w:left="4941" w:hanging="360"/>
      </w:pPr>
    </w:lvl>
    <w:lvl w:ilvl="5" w:tplc="0408001B" w:tentative="1">
      <w:start w:val="1"/>
      <w:numFmt w:val="lowerRoman"/>
      <w:lvlText w:val="%6."/>
      <w:lvlJc w:val="right"/>
      <w:pPr>
        <w:ind w:left="5661" w:hanging="180"/>
      </w:pPr>
    </w:lvl>
    <w:lvl w:ilvl="6" w:tplc="0408000F" w:tentative="1">
      <w:start w:val="1"/>
      <w:numFmt w:val="decimal"/>
      <w:lvlText w:val="%7."/>
      <w:lvlJc w:val="left"/>
      <w:pPr>
        <w:ind w:left="6381" w:hanging="360"/>
      </w:pPr>
    </w:lvl>
    <w:lvl w:ilvl="7" w:tplc="04080019" w:tentative="1">
      <w:start w:val="1"/>
      <w:numFmt w:val="lowerLetter"/>
      <w:lvlText w:val="%8."/>
      <w:lvlJc w:val="left"/>
      <w:pPr>
        <w:ind w:left="7101" w:hanging="360"/>
      </w:pPr>
    </w:lvl>
    <w:lvl w:ilvl="8" w:tplc="0408001B" w:tentative="1">
      <w:start w:val="1"/>
      <w:numFmt w:val="lowerRoman"/>
      <w:lvlText w:val="%9."/>
      <w:lvlJc w:val="right"/>
      <w:pPr>
        <w:ind w:left="7821" w:hanging="180"/>
      </w:pPr>
    </w:lvl>
  </w:abstractNum>
  <w:abstractNum w:abstractNumId="9" w15:restartNumberingAfterBreak="0">
    <w:nsid w:val="40094E04"/>
    <w:multiLevelType w:val="multilevel"/>
    <w:tmpl w:val="4C421362"/>
    <w:styleLink w:val="1ia"/>
    <w:lvl w:ilvl="0">
      <w:start w:val="1"/>
      <w:numFmt w:val="none"/>
      <w:lvlText w:val=""/>
      <w:lvlJc w:val="left"/>
      <w:pPr>
        <w:tabs>
          <w:tab w:val="num" w:pos="360"/>
        </w:tabs>
        <w:ind w:left="360" w:hanging="360"/>
      </w:pPr>
      <w:rPr>
        <w:rFonts w:hint="default"/>
      </w:rPr>
    </w:lvl>
    <w:lvl w:ilvl="1">
      <w:start w:val="1"/>
      <w:numFmt w:val="none"/>
      <w:lvlText w:val=""/>
      <w:lvlJc w:val="left"/>
      <w:pPr>
        <w:tabs>
          <w:tab w:val="num" w:pos="357"/>
        </w:tabs>
        <w:ind w:left="0" w:firstLine="567"/>
      </w:pPr>
      <w:rPr>
        <w:rFonts w:hint="default"/>
      </w:rPr>
    </w:lvl>
    <w:lvl w:ilvl="2">
      <w:start w:val="1"/>
      <w:numFmt w:val="decimal"/>
      <w:lvlText w:val="%3)"/>
      <w:lvlJc w:val="left"/>
      <w:pPr>
        <w:tabs>
          <w:tab w:val="num" w:pos="397"/>
        </w:tabs>
        <w:ind w:left="397" w:hanging="397"/>
      </w:pPr>
      <w:rPr>
        <w:rFonts w:ascii="Times New Roman" w:hAnsi="Times New Roman"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737"/>
        </w:tabs>
        <w:ind w:left="737" w:hanging="340"/>
      </w:pPr>
      <w:rPr>
        <w:rFonts w:hint="default"/>
      </w:rPr>
    </w:lvl>
    <w:lvl w:ilvl="4">
      <w:start w:val="1"/>
      <w:numFmt w:val="lowerLetter"/>
      <w:lvlText w:val="%5)"/>
      <w:lvlJc w:val="left"/>
      <w:pPr>
        <w:tabs>
          <w:tab w:val="num" w:pos="1021"/>
        </w:tabs>
        <w:ind w:left="1021" w:hanging="28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40A53D7C"/>
    <w:multiLevelType w:val="hybridMultilevel"/>
    <w:tmpl w:val="5C326592"/>
    <w:lvl w:ilvl="0" w:tplc="1F8A4B16">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29A59D7"/>
    <w:multiLevelType w:val="hybridMultilevel"/>
    <w:tmpl w:val="9410C4B0"/>
    <w:lvl w:ilvl="0" w:tplc="C7AEED5C">
      <w:start w:val="1"/>
      <w:numFmt w:val="lowerRoman"/>
      <w:lvlText w:val="%1)"/>
      <w:lvlJc w:val="left"/>
      <w:pPr>
        <w:tabs>
          <w:tab w:val="num" w:pos="680"/>
        </w:tabs>
        <w:ind w:left="680" w:hanging="34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15:restartNumberingAfterBreak="0">
    <w:nsid w:val="495C24B4"/>
    <w:multiLevelType w:val="multilevel"/>
    <w:tmpl w:val="BD748562"/>
    <w:styleLink w:val="1i"/>
    <w:lvl w:ilvl="0">
      <w:start w:val="1"/>
      <w:numFmt w:val="decimal"/>
      <w:pStyle w:val="a1"/>
      <w:lvlText w:val="%1)"/>
      <w:lvlJc w:val="left"/>
      <w:pPr>
        <w:tabs>
          <w:tab w:val="num" w:pos="360"/>
        </w:tabs>
        <w:ind w:left="360" w:hanging="360"/>
      </w:pPr>
      <w:rPr>
        <w:rFonts w:ascii="Times New Roman" w:hAnsi="Times New Roman" w:hint="default"/>
        <w:sz w:val="22"/>
        <w:szCs w:val="22"/>
      </w:rPr>
    </w:lvl>
    <w:lvl w:ilvl="1">
      <w:start w:val="1"/>
      <w:numFmt w:val="lowerRoman"/>
      <w:pStyle w:val="1"/>
      <w:lvlText w:val="%2)"/>
      <w:lvlJc w:val="left"/>
      <w:pPr>
        <w:tabs>
          <w:tab w:val="num" w:pos="680"/>
        </w:tabs>
        <w:ind w:left="680" w:hanging="3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D05027E"/>
    <w:multiLevelType w:val="hybridMultilevel"/>
    <w:tmpl w:val="633C6ECA"/>
    <w:lvl w:ilvl="0" w:tplc="FA60EF0E">
      <w:start w:val="1"/>
      <w:numFmt w:val="lowerRoman"/>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4DD65D7D"/>
    <w:multiLevelType w:val="hybridMultilevel"/>
    <w:tmpl w:val="A7BE9E4A"/>
    <w:lvl w:ilvl="0" w:tplc="0318F620">
      <w:start w:val="1"/>
      <w:numFmt w:val="decimal"/>
      <w:lvlText w:val="%1)"/>
      <w:lvlJc w:val="left"/>
      <w:pPr>
        <w:tabs>
          <w:tab w:val="num" w:pos="340"/>
        </w:tabs>
        <w:ind w:left="340" w:hanging="340"/>
      </w:pPr>
      <w:rPr>
        <w:rFonts w:hint="default"/>
      </w:rPr>
    </w:lvl>
    <w:lvl w:ilvl="1" w:tplc="AFB41B98" w:tentative="1">
      <w:start w:val="1"/>
      <w:numFmt w:val="lowerLetter"/>
      <w:lvlText w:val="%2."/>
      <w:lvlJc w:val="left"/>
      <w:pPr>
        <w:tabs>
          <w:tab w:val="num" w:pos="1440"/>
        </w:tabs>
        <w:ind w:left="1440" w:hanging="360"/>
      </w:pPr>
    </w:lvl>
    <w:lvl w:ilvl="2" w:tplc="06F8A680" w:tentative="1">
      <w:start w:val="1"/>
      <w:numFmt w:val="lowerRoman"/>
      <w:lvlText w:val="%3."/>
      <w:lvlJc w:val="right"/>
      <w:pPr>
        <w:tabs>
          <w:tab w:val="num" w:pos="2160"/>
        </w:tabs>
        <w:ind w:left="2160" w:hanging="180"/>
      </w:pPr>
    </w:lvl>
    <w:lvl w:ilvl="3" w:tplc="30BC1B96" w:tentative="1">
      <w:start w:val="1"/>
      <w:numFmt w:val="decimal"/>
      <w:lvlText w:val="%4."/>
      <w:lvlJc w:val="left"/>
      <w:pPr>
        <w:tabs>
          <w:tab w:val="num" w:pos="2880"/>
        </w:tabs>
        <w:ind w:left="2880" w:hanging="360"/>
      </w:pPr>
    </w:lvl>
    <w:lvl w:ilvl="4" w:tplc="8AE021DC" w:tentative="1">
      <w:start w:val="1"/>
      <w:numFmt w:val="lowerLetter"/>
      <w:lvlText w:val="%5."/>
      <w:lvlJc w:val="left"/>
      <w:pPr>
        <w:tabs>
          <w:tab w:val="num" w:pos="3600"/>
        </w:tabs>
        <w:ind w:left="3600" w:hanging="360"/>
      </w:pPr>
    </w:lvl>
    <w:lvl w:ilvl="5" w:tplc="352A18C8" w:tentative="1">
      <w:start w:val="1"/>
      <w:numFmt w:val="lowerRoman"/>
      <w:lvlText w:val="%6."/>
      <w:lvlJc w:val="right"/>
      <w:pPr>
        <w:tabs>
          <w:tab w:val="num" w:pos="4320"/>
        </w:tabs>
        <w:ind w:left="4320" w:hanging="180"/>
      </w:pPr>
    </w:lvl>
    <w:lvl w:ilvl="6" w:tplc="F63CF5F6" w:tentative="1">
      <w:start w:val="1"/>
      <w:numFmt w:val="decimal"/>
      <w:lvlText w:val="%7."/>
      <w:lvlJc w:val="left"/>
      <w:pPr>
        <w:tabs>
          <w:tab w:val="num" w:pos="5040"/>
        </w:tabs>
        <w:ind w:left="5040" w:hanging="360"/>
      </w:pPr>
    </w:lvl>
    <w:lvl w:ilvl="7" w:tplc="9DCC08E6" w:tentative="1">
      <w:start w:val="1"/>
      <w:numFmt w:val="lowerLetter"/>
      <w:lvlText w:val="%8."/>
      <w:lvlJc w:val="left"/>
      <w:pPr>
        <w:tabs>
          <w:tab w:val="num" w:pos="5760"/>
        </w:tabs>
        <w:ind w:left="5760" w:hanging="360"/>
      </w:pPr>
    </w:lvl>
    <w:lvl w:ilvl="8" w:tplc="9A9E3D92" w:tentative="1">
      <w:start w:val="1"/>
      <w:numFmt w:val="lowerRoman"/>
      <w:lvlText w:val="%9."/>
      <w:lvlJc w:val="right"/>
      <w:pPr>
        <w:tabs>
          <w:tab w:val="num" w:pos="6480"/>
        </w:tabs>
        <w:ind w:left="6480" w:hanging="180"/>
      </w:pPr>
    </w:lvl>
  </w:abstractNum>
  <w:abstractNum w:abstractNumId="15" w15:restartNumberingAfterBreak="0">
    <w:nsid w:val="5B51050E"/>
    <w:multiLevelType w:val="hybridMultilevel"/>
    <w:tmpl w:val="FD5C7F8C"/>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15:restartNumberingAfterBreak="0">
    <w:nsid w:val="61A13BA7"/>
    <w:multiLevelType w:val="multilevel"/>
    <w:tmpl w:val="0732423E"/>
    <w:lvl w:ilvl="0">
      <w:start w:val="1"/>
      <w:numFmt w:val="decimal"/>
      <w:lvlText w:val="%1)"/>
      <w:lvlJc w:val="left"/>
      <w:pPr>
        <w:tabs>
          <w:tab w:val="num" w:pos="360"/>
        </w:tabs>
        <w:ind w:left="360" w:hanging="360"/>
      </w:pPr>
      <w:rPr>
        <w:rFonts w:ascii="Times New Roman" w:hAnsi="Times New Roman" w:hint="default"/>
        <w:sz w:val="22"/>
        <w:szCs w:val="22"/>
      </w:rPr>
    </w:lvl>
    <w:lvl w:ilvl="1">
      <w:start w:val="1"/>
      <w:numFmt w:val="lowerRoman"/>
      <w:lvlText w:val="%2)"/>
      <w:lvlJc w:val="left"/>
      <w:pPr>
        <w:tabs>
          <w:tab w:val="num" w:pos="680"/>
        </w:tabs>
        <w:ind w:left="680" w:hanging="3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68903BB9"/>
    <w:multiLevelType w:val="hybridMultilevel"/>
    <w:tmpl w:val="F0B276F8"/>
    <w:lvl w:ilvl="0" w:tplc="7918FB36">
      <w:start w:val="1"/>
      <w:numFmt w:val="lowerRoman"/>
      <w:pStyle w:val="10"/>
      <w:lvlText w:val="%1)"/>
      <w:lvlJc w:val="left"/>
      <w:pPr>
        <w:ind w:left="1080" w:hanging="360"/>
      </w:pPr>
      <w:rPr>
        <w:rFonts w:cs="Times New Roman" w:hint="default"/>
      </w:rPr>
    </w:lvl>
    <w:lvl w:ilvl="1" w:tplc="04080019">
      <w:start w:val="1"/>
      <w:numFmt w:val="lowerLetter"/>
      <w:lvlText w:val="%2."/>
      <w:lvlJc w:val="left"/>
      <w:pPr>
        <w:ind w:left="1800" w:hanging="360"/>
      </w:pPr>
      <w:rPr>
        <w:rFonts w:cs="Times New Roman"/>
      </w:rPr>
    </w:lvl>
    <w:lvl w:ilvl="2" w:tplc="0408001B">
      <w:start w:val="1"/>
      <w:numFmt w:val="lowerRoman"/>
      <w:lvlText w:val="%3."/>
      <w:lvlJc w:val="right"/>
      <w:pPr>
        <w:ind w:left="2520" w:hanging="180"/>
      </w:pPr>
      <w:rPr>
        <w:rFonts w:cs="Times New Roman"/>
      </w:rPr>
    </w:lvl>
    <w:lvl w:ilvl="3" w:tplc="0408000F">
      <w:start w:val="1"/>
      <w:numFmt w:val="decimal"/>
      <w:lvlText w:val="%4."/>
      <w:lvlJc w:val="left"/>
      <w:pPr>
        <w:ind w:left="3240" w:hanging="360"/>
      </w:pPr>
      <w:rPr>
        <w:rFonts w:cs="Times New Roman"/>
      </w:rPr>
    </w:lvl>
    <w:lvl w:ilvl="4" w:tplc="04080019">
      <w:start w:val="1"/>
      <w:numFmt w:val="lowerLetter"/>
      <w:lvlText w:val="%5."/>
      <w:lvlJc w:val="left"/>
      <w:pPr>
        <w:ind w:left="3960" w:hanging="360"/>
      </w:pPr>
      <w:rPr>
        <w:rFonts w:cs="Times New Roman"/>
      </w:rPr>
    </w:lvl>
    <w:lvl w:ilvl="5" w:tplc="0408001B">
      <w:start w:val="1"/>
      <w:numFmt w:val="lowerRoman"/>
      <w:lvlText w:val="%6."/>
      <w:lvlJc w:val="right"/>
      <w:pPr>
        <w:ind w:left="4680" w:hanging="180"/>
      </w:pPr>
      <w:rPr>
        <w:rFonts w:cs="Times New Roman"/>
      </w:rPr>
    </w:lvl>
    <w:lvl w:ilvl="6" w:tplc="0408000F">
      <w:start w:val="1"/>
      <w:numFmt w:val="decimal"/>
      <w:lvlText w:val="%7."/>
      <w:lvlJc w:val="left"/>
      <w:pPr>
        <w:ind w:left="5400" w:hanging="360"/>
      </w:pPr>
      <w:rPr>
        <w:rFonts w:cs="Times New Roman"/>
      </w:rPr>
    </w:lvl>
    <w:lvl w:ilvl="7" w:tplc="04080019">
      <w:start w:val="1"/>
      <w:numFmt w:val="lowerLetter"/>
      <w:lvlText w:val="%8."/>
      <w:lvlJc w:val="left"/>
      <w:pPr>
        <w:ind w:left="6120" w:hanging="360"/>
      </w:pPr>
      <w:rPr>
        <w:rFonts w:cs="Times New Roman"/>
      </w:rPr>
    </w:lvl>
    <w:lvl w:ilvl="8" w:tplc="0408001B">
      <w:start w:val="1"/>
      <w:numFmt w:val="lowerRoman"/>
      <w:lvlText w:val="%9."/>
      <w:lvlJc w:val="right"/>
      <w:pPr>
        <w:ind w:left="6840" w:hanging="180"/>
      </w:pPr>
      <w:rPr>
        <w:rFonts w:cs="Times New Roman"/>
      </w:rPr>
    </w:lvl>
  </w:abstractNum>
  <w:abstractNum w:abstractNumId="18" w15:restartNumberingAfterBreak="0">
    <w:nsid w:val="6EE35ACE"/>
    <w:multiLevelType w:val="multilevel"/>
    <w:tmpl w:val="F59AC49A"/>
    <w:lvl w:ilvl="0">
      <w:start w:val="1"/>
      <w:numFmt w:val="none"/>
      <w:suff w:val="space"/>
      <w:lvlText w:val="Μονάδες"/>
      <w:lvlJc w:val="left"/>
      <w:pPr>
        <w:ind w:left="0" w:firstLine="0"/>
      </w:pPr>
      <w:rPr>
        <w:rFonts w:hint="default"/>
      </w:rPr>
    </w:lvl>
    <w:lvl w:ilvl="1">
      <w:start w:val="1"/>
      <w:numFmt w:val="decimalZero"/>
      <w:isLgl/>
      <w:lvlText w:val="Ενότητα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 w15:restartNumberingAfterBreak="0">
    <w:nsid w:val="762827FD"/>
    <w:multiLevelType w:val="hybridMultilevel"/>
    <w:tmpl w:val="0B787CFC"/>
    <w:lvl w:ilvl="0" w:tplc="1C4AA4A4">
      <w:numFmt w:val="decimal"/>
      <w:lvlText w:val="(%1)"/>
      <w:lvlJc w:val="left"/>
      <w:pPr>
        <w:tabs>
          <w:tab w:val="num" w:pos="360"/>
        </w:tabs>
        <w:ind w:left="360" w:hanging="360"/>
      </w:pPr>
      <w:rPr>
        <w:rFonts w:hint="default"/>
      </w:rPr>
    </w:lvl>
    <w:lvl w:ilvl="1" w:tplc="DB84FA00" w:tentative="1">
      <w:start w:val="1"/>
      <w:numFmt w:val="lowerLetter"/>
      <w:lvlText w:val="%2."/>
      <w:lvlJc w:val="left"/>
      <w:pPr>
        <w:tabs>
          <w:tab w:val="num" w:pos="1080"/>
        </w:tabs>
        <w:ind w:left="1080" w:hanging="360"/>
      </w:pPr>
    </w:lvl>
    <w:lvl w:ilvl="2" w:tplc="8904DE14" w:tentative="1">
      <w:start w:val="1"/>
      <w:numFmt w:val="lowerRoman"/>
      <w:lvlText w:val="%3."/>
      <w:lvlJc w:val="right"/>
      <w:pPr>
        <w:tabs>
          <w:tab w:val="num" w:pos="1800"/>
        </w:tabs>
        <w:ind w:left="1800" w:hanging="180"/>
      </w:pPr>
    </w:lvl>
    <w:lvl w:ilvl="3" w:tplc="2CB8F9F0" w:tentative="1">
      <w:start w:val="1"/>
      <w:numFmt w:val="decimal"/>
      <w:lvlText w:val="%4."/>
      <w:lvlJc w:val="left"/>
      <w:pPr>
        <w:tabs>
          <w:tab w:val="num" w:pos="2520"/>
        </w:tabs>
        <w:ind w:left="2520" w:hanging="360"/>
      </w:pPr>
    </w:lvl>
    <w:lvl w:ilvl="4" w:tplc="15DCFC08" w:tentative="1">
      <w:start w:val="1"/>
      <w:numFmt w:val="lowerLetter"/>
      <w:lvlText w:val="%5."/>
      <w:lvlJc w:val="left"/>
      <w:pPr>
        <w:tabs>
          <w:tab w:val="num" w:pos="3240"/>
        </w:tabs>
        <w:ind w:left="3240" w:hanging="360"/>
      </w:pPr>
    </w:lvl>
    <w:lvl w:ilvl="5" w:tplc="6E00739A" w:tentative="1">
      <w:start w:val="1"/>
      <w:numFmt w:val="lowerRoman"/>
      <w:lvlText w:val="%6."/>
      <w:lvlJc w:val="right"/>
      <w:pPr>
        <w:tabs>
          <w:tab w:val="num" w:pos="3960"/>
        </w:tabs>
        <w:ind w:left="3960" w:hanging="180"/>
      </w:pPr>
    </w:lvl>
    <w:lvl w:ilvl="6" w:tplc="422E70BE" w:tentative="1">
      <w:start w:val="1"/>
      <w:numFmt w:val="decimal"/>
      <w:lvlText w:val="%7."/>
      <w:lvlJc w:val="left"/>
      <w:pPr>
        <w:tabs>
          <w:tab w:val="num" w:pos="4680"/>
        </w:tabs>
        <w:ind w:left="4680" w:hanging="360"/>
      </w:pPr>
    </w:lvl>
    <w:lvl w:ilvl="7" w:tplc="C964925E" w:tentative="1">
      <w:start w:val="1"/>
      <w:numFmt w:val="lowerLetter"/>
      <w:lvlText w:val="%8."/>
      <w:lvlJc w:val="left"/>
      <w:pPr>
        <w:tabs>
          <w:tab w:val="num" w:pos="5400"/>
        </w:tabs>
        <w:ind w:left="5400" w:hanging="360"/>
      </w:pPr>
    </w:lvl>
    <w:lvl w:ilvl="8" w:tplc="9F6C6BF2" w:tentative="1">
      <w:start w:val="1"/>
      <w:numFmt w:val="lowerRoman"/>
      <w:lvlText w:val="%9."/>
      <w:lvlJc w:val="right"/>
      <w:pPr>
        <w:tabs>
          <w:tab w:val="num" w:pos="6120"/>
        </w:tabs>
        <w:ind w:left="6120" w:hanging="180"/>
      </w:pPr>
    </w:lvl>
  </w:abstractNum>
  <w:num w:numId="1">
    <w:abstractNumId w:val="14"/>
  </w:num>
  <w:num w:numId="2">
    <w:abstractNumId w:val="14"/>
  </w:num>
  <w:num w:numId="3">
    <w:abstractNumId w:val="11"/>
  </w:num>
  <w:num w:numId="4">
    <w:abstractNumId w:val="11"/>
  </w:num>
  <w:num w:numId="5">
    <w:abstractNumId w:val="16"/>
  </w:num>
  <w:num w:numId="6">
    <w:abstractNumId w:val="16"/>
  </w:num>
  <w:num w:numId="7">
    <w:abstractNumId w:val="4"/>
  </w:num>
  <w:num w:numId="8">
    <w:abstractNumId w:val="12"/>
  </w:num>
  <w:num w:numId="9">
    <w:abstractNumId w:val="12"/>
  </w:num>
  <w:num w:numId="10">
    <w:abstractNumId w:val="12"/>
  </w:num>
  <w:num w:numId="11">
    <w:abstractNumId w:val="8"/>
  </w:num>
  <w:num w:numId="12">
    <w:abstractNumId w:val="2"/>
  </w:num>
  <w:num w:numId="13">
    <w:abstractNumId w:val="2"/>
    <w:lvlOverride w:ilvl="0">
      <w:startOverride w:val="1"/>
    </w:lvlOverride>
  </w:num>
  <w:num w:numId="14">
    <w:abstractNumId w:val="0"/>
  </w:num>
  <w:num w:numId="15">
    <w:abstractNumId w:val="2"/>
    <w:lvlOverride w:ilvl="0">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2"/>
    <w:lvlOverride w:ilvl="0">
      <w:startOverride w:val="1"/>
    </w:lvlOverride>
  </w:num>
  <w:num w:numId="19">
    <w:abstractNumId w:val="18"/>
  </w:num>
  <w:num w:numId="20">
    <w:abstractNumId w:val="19"/>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9"/>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num>
  <w:num w:numId="30">
    <w:abstractNumId w:val="1"/>
  </w:num>
  <w:num w:numId="31">
    <w:abstractNumId w:val="3"/>
  </w:num>
  <w:num w:numId="32">
    <w:abstractNumId w:val="13"/>
  </w:num>
  <w:num w:numId="33">
    <w:abstractNumId w:val="5"/>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6"/>
  </w:num>
  <w:num w:numId="38">
    <w:abstractNumId w:val="10"/>
  </w:num>
  <w:num w:numId="39">
    <w:abstractNumId w:val="17"/>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BB6"/>
    <w:rsid w:val="00013DBA"/>
    <w:rsid w:val="00085BC0"/>
    <w:rsid w:val="00110FF6"/>
    <w:rsid w:val="001369E1"/>
    <w:rsid w:val="0015155D"/>
    <w:rsid w:val="00197DE4"/>
    <w:rsid w:val="001A5291"/>
    <w:rsid w:val="00252475"/>
    <w:rsid w:val="002B5946"/>
    <w:rsid w:val="002C610A"/>
    <w:rsid w:val="002D03C0"/>
    <w:rsid w:val="003169B6"/>
    <w:rsid w:val="003C483E"/>
    <w:rsid w:val="004A56CE"/>
    <w:rsid w:val="004D202F"/>
    <w:rsid w:val="005049F2"/>
    <w:rsid w:val="00531120"/>
    <w:rsid w:val="00531B8E"/>
    <w:rsid w:val="005531BA"/>
    <w:rsid w:val="005B2AF3"/>
    <w:rsid w:val="00640419"/>
    <w:rsid w:val="006753EF"/>
    <w:rsid w:val="006B6197"/>
    <w:rsid w:val="006C712A"/>
    <w:rsid w:val="007503C3"/>
    <w:rsid w:val="00782BA2"/>
    <w:rsid w:val="007B156A"/>
    <w:rsid w:val="007C2F54"/>
    <w:rsid w:val="008A67DF"/>
    <w:rsid w:val="008E227E"/>
    <w:rsid w:val="009901C0"/>
    <w:rsid w:val="009E6F10"/>
    <w:rsid w:val="00A144A4"/>
    <w:rsid w:val="00A61439"/>
    <w:rsid w:val="00A9387B"/>
    <w:rsid w:val="00AA16D4"/>
    <w:rsid w:val="00B13CFE"/>
    <w:rsid w:val="00B85AC9"/>
    <w:rsid w:val="00B908FF"/>
    <w:rsid w:val="00B95CD1"/>
    <w:rsid w:val="00C277C7"/>
    <w:rsid w:val="00C67BB6"/>
    <w:rsid w:val="00CE3582"/>
    <w:rsid w:val="00CE710A"/>
    <w:rsid w:val="00D27196"/>
    <w:rsid w:val="00D56705"/>
    <w:rsid w:val="00D827DF"/>
    <w:rsid w:val="00DD3AF6"/>
    <w:rsid w:val="00DE61D7"/>
    <w:rsid w:val="00DE6A8A"/>
    <w:rsid w:val="00E23185"/>
    <w:rsid w:val="00EA440E"/>
    <w:rsid w:val="00EC1BC6"/>
    <w:rsid w:val="00EE7115"/>
    <w:rsid w:val="00F30162"/>
    <w:rsid w:val="00F4419D"/>
    <w:rsid w:val="00F47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09"/>
    <o:shapelayout v:ext="edit">
      <o:idmap v:ext="edit" data="1"/>
      <o:rules v:ext="edit">
        <o:r id="V:Rule1" type="arc" idref="#_x0000_s1323"/>
        <o:r id="V:Rule2" type="arc" idref="#_x0000_s1324"/>
        <o:r id="V:Rule3" type="arc" idref="#_x0000_s1325"/>
        <o:r id="V:Rule4" type="arc" idref="#_x0000_s1326"/>
        <o:r id="V:Rule5" type="arc" idref="#_x0000_s1327"/>
        <o:r id="V:Rule6" type="arc" idref="#_x0000_s1328"/>
        <o:r id="V:Rule7" type="arc" idref="#_x0000_s1329"/>
        <o:r id="V:Rule8" type="arc" idref="#_x0000_s1330"/>
        <o:r id="V:Rule9" type="connector" idref="#Line 120"/>
        <o:r id="V:Rule10" type="connector" idref="#Line 130"/>
        <o:r id="V:Rule11" type="connector" idref="#Ευθύγραμμο βέλος σύνδεσης 62"/>
        <o:r id="V:Rule12" type="connector" idref="#Ευθύγραμμο βέλος σύνδεσης 61"/>
        <o:r id="V:Rule13" type="connector" idref="#Line 131"/>
        <o:r id="V:Rule14" type="connector" idref="#Line 121"/>
      </o:rules>
    </o:shapelayout>
  </w:shapeDefaults>
  <w:decimalSymbol w:val=","/>
  <w:listSeparator w:val=";"/>
  <w15:docId w15:val="{2AE6FA08-5EA0-4137-A304-44B2BF8D1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5B2AF3"/>
    <w:pPr>
      <w:spacing w:line="360" w:lineRule="auto"/>
    </w:pPr>
    <w:rPr>
      <w:sz w:val="22"/>
      <w:szCs w:val="24"/>
    </w:rPr>
  </w:style>
  <w:style w:type="paragraph" w:styleId="11">
    <w:name w:val="heading 1"/>
    <w:basedOn w:val="a2"/>
    <w:next w:val="a2"/>
    <w:link w:val="1Char"/>
    <w:qFormat/>
    <w:rsid w:val="00013DBA"/>
    <w:pPr>
      <w:keepNext/>
      <w:pBdr>
        <w:bottom w:val="double" w:sz="6" w:space="1" w:color="FF0000"/>
      </w:pBdr>
      <w:shd w:val="clear" w:color="auto" w:fill="FFFF00"/>
      <w:spacing w:before="120" w:after="120"/>
      <w:ind w:left="1701" w:right="1701"/>
      <w:jc w:val="center"/>
      <w:outlineLvl w:val="0"/>
    </w:pPr>
    <w:rPr>
      <w:rFonts w:cs="Arial"/>
      <w:b/>
      <w:bCs/>
      <w:i/>
      <w:color w:val="548DD4" w:themeColor="text2" w:themeTint="99"/>
      <w:kern w:val="32"/>
      <w:sz w:val="28"/>
      <w:szCs w:val="28"/>
    </w:rPr>
  </w:style>
  <w:style w:type="paragraph" w:styleId="2">
    <w:name w:val="heading 2"/>
    <w:basedOn w:val="a2"/>
    <w:next w:val="a2"/>
    <w:link w:val="2Char"/>
    <w:qFormat/>
    <w:rsid w:val="00A144A4"/>
    <w:pPr>
      <w:keepNext/>
      <w:pageBreakBefore/>
      <w:widowControl w:val="0"/>
      <w:pBdr>
        <w:bottom w:val="double" w:sz="6" w:space="1" w:color="auto"/>
      </w:pBdr>
      <w:shd w:val="pct35" w:color="FFFF00" w:fill="00FF00"/>
      <w:tabs>
        <w:tab w:val="num" w:pos="0"/>
      </w:tabs>
      <w:spacing w:after="120"/>
      <w:ind w:right="1701"/>
      <w:jc w:val="center"/>
      <w:outlineLvl w:val="1"/>
    </w:pPr>
    <w:rPr>
      <w:b/>
      <w:i/>
      <w:spacing w:val="20"/>
      <w:sz w:val="28"/>
      <w:szCs w:val="28"/>
    </w:rPr>
  </w:style>
  <w:style w:type="paragraph" w:styleId="3">
    <w:name w:val="heading 3"/>
    <w:basedOn w:val="a2"/>
    <w:next w:val="a2"/>
    <w:link w:val="3Char"/>
    <w:qFormat/>
    <w:rsid w:val="003C483E"/>
    <w:pPr>
      <w:keepNext/>
      <w:widowControl w:val="0"/>
      <w:pBdr>
        <w:bottom w:val="double" w:sz="6" w:space="1" w:color="FF0000"/>
      </w:pBdr>
      <w:shd w:val="clear" w:color="auto" w:fill="FFFF00"/>
      <w:spacing w:after="120"/>
      <w:ind w:left="1361" w:right="1361"/>
      <w:jc w:val="center"/>
      <w:outlineLvl w:val="2"/>
    </w:pPr>
    <w:rPr>
      <w:rFonts w:cs="Arial"/>
      <w:b/>
      <w:bCs/>
      <w:i/>
      <w:spacing w:val="2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1">
    <w:name w:val="Αριθμός"/>
    <w:basedOn w:val="a2"/>
    <w:link w:val="Char"/>
    <w:rsid w:val="00013DBA"/>
    <w:pPr>
      <w:numPr>
        <w:numId w:val="10"/>
      </w:numPr>
      <w:ind w:left="641" w:hanging="357"/>
    </w:pPr>
    <w:rPr>
      <w:b/>
      <w:i/>
      <w:color w:val="548DD4" w:themeColor="text2" w:themeTint="99"/>
      <w:sz w:val="24"/>
      <w:shd w:val="clear" w:color="auto" w:fill="FFFFFF"/>
    </w:rPr>
  </w:style>
  <w:style w:type="paragraph" w:customStyle="1" w:styleId="1">
    <w:name w:val="Αριθμός 1"/>
    <w:basedOn w:val="a2"/>
    <w:link w:val="1Char0"/>
    <w:rsid w:val="00640419"/>
    <w:pPr>
      <w:numPr>
        <w:ilvl w:val="1"/>
        <w:numId w:val="10"/>
      </w:numPr>
      <w:ind w:left="488" w:hanging="318"/>
    </w:pPr>
  </w:style>
  <w:style w:type="numbering" w:styleId="1i">
    <w:name w:val="Outline List 1"/>
    <w:basedOn w:val="a5"/>
    <w:rsid w:val="00DE61D7"/>
    <w:pPr>
      <w:numPr>
        <w:numId w:val="8"/>
      </w:numPr>
    </w:pPr>
  </w:style>
  <w:style w:type="paragraph" w:styleId="a6">
    <w:name w:val="footer"/>
    <w:basedOn w:val="a2"/>
    <w:rsid w:val="00D56705"/>
    <w:pPr>
      <w:tabs>
        <w:tab w:val="center" w:pos="4153"/>
        <w:tab w:val="right" w:pos="8306"/>
      </w:tabs>
    </w:pPr>
  </w:style>
  <w:style w:type="character" w:styleId="a7">
    <w:name w:val="page number"/>
    <w:basedOn w:val="a3"/>
    <w:rsid w:val="00D56705"/>
  </w:style>
  <w:style w:type="paragraph" w:styleId="a8">
    <w:name w:val="header"/>
    <w:basedOn w:val="a2"/>
    <w:link w:val="Char0"/>
    <w:rsid w:val="00D56705"/>
    <w:pPr>
      <w:tabs>
        <w:tab w:val="center" w:pos="4153"/>
        <w:tab w:val="right" w:pos="8306"/>
      </w:tabs>
    </w:pPr>
    <w:rPr>
      <w:szCs w:val="22"/>
    </w:rPr>
  </w:style>
  <w:style w:type="character" w:customStyle="1" w:styleId="Char0">
    <w:name w:val="Κεφαλίδα Char"/>
    <w:link w:val="a8"/>
    <w:rsid w:val="00D56705"/>
    <w:rPr>
      <w:sz w:val="22"/>
      <w:szCs w:val="22"/>
      <w:lang w:val="el-GR" w:eastAsia="el-GR" w:bidi="ar-SA"/>
    </w:rPr>
  </w:style>
  <w:style w:type="paragraph" w:customStyle="1" w:styleId="a9">
    <w:name w:val="αβγ"/>
    <w:basedOn w:val="a2"/>
    <w:rsid w:val="00F47CE3"/>
    <w:pPr>
      <w:ind w:left="680" w:hanging="340"/>
    </w:pPr>
    <w:rPr>
      <w:rFonts w:eastAsia="MS Mincho"/>
      <w:lang w:eastAsia="ja-JP"/>
    </w:rPr>
  </w:style>
  <w:style w:type="paragraph" w:customStyle="1" w:styleId="20">
    <w:name w:val="Επικεφαλίδα 2α"/>
    <w:basedOn w:val="11"/>
    <w:qFormat/>
    <w:rsid w:val="00C277C7"/>
    <w:pPr>
      <w:shd w:val="clear" w:color="auto" w:fill="auto"/>
      <w:spacing w:line="240" w:lineRule="auto"/>
      <w:ind w:left="1134" w:right="2835"/>
      <w:jc w:val="left"/>
    </w:pPr>
    <w:rPr>
      <w:rFonts w:ascii="Calibri" w:eastAsia="Calibri" w:hAnsi="Calibri"/>
      <w:sz w:val="24"/>
      <w:lang w:eastAsia="en-US"/>
    </w:rPr>
  </w:style>
  <w:style w:type="character" w:styleId="-">
    <w:name w:val="Hyperlink"/>
    <w:basedOn w:val="a3"/>
    <w:unhideWhenUsed/>
    <w:rsid w:val="003C483E"/>
    <w:rPr>
      <w:color w:val="0000FF"/>
      <w:u w:val="single"/>
    </w:rPr>
  </w:style>
  <w:style w:type="character" w:customStyle="1" w:styleId="apple-converted-space">
    <w:name w:val="apple-converted-space"/>
    <w:basedOn w:val="a3"/>
    <w:rsid w:val="003C483E"/>
  </w:style>
  <w:style w:type="character" w:customStyle="1" w:styleId="3Char">
    <w:name w:val="Επικεφαλίδα 3 Char"/>
    <w:basedOn w:val="a3"/>
    <w:link w:val="3"/>
    <w:rsid w:val="003C483E"/>
    <w:rPr>
      <w:rFonts w:cs="Arial"/>
      <w:b/>
      <w:bCs/>
      <w:i/>
      <w:spacing w:val="20"/>
      <w:sz w:val="28"/>
      <w:szCs w:val="28"/>
      <w:shd w:val="clear" w:color="auto" w:fill="FFFF00"/>
    </w:rPr>
  </w:style>
  <w:style w:type="paragraph" w:customStyle="1" w:styleId="a0">
    <w:name w:val="ερώτημα"/>
    <w:basedOn w:val="a2"/>
    <w:rsid w:val="003C483E"/>
    <w:pPr>
      <w:widowControl w:val="0"/>
      <w:numPr>
        <w:numId w:val="12"/>
      </w:numPr>
      <w:jc w:val="both"/>
    </w:pPr>
    <w:rPr>
      <w:szCs w:val="22"/>
    </w:rPr>
  </w:style>
  <w:style w:type="paragraph" w:styleId="a">
    <w:name w:val="List Bullet"/>
    <w:basedOn w:val="a2"/>
    <w:autoRedefine/>
    <w:rsid w:val="003C483E"/>
    <w:pPr>
      <w:widowControl w:val="0"/>
      <w:numPr>
        <w:numId w:val="14"/>
      </w:numPr>
      <w:jc w:val="both"/>
    </w:pPr>
    <w:rPr>
      <w:szCs w:val="20"/>
    </w:rPr>
  </w:style>
  <w:style w:type="paragraph" w:customStyle="1" w:styleId="CharCharChar">
    <w:name w:val="εσοχή Char Char Char"/>
    <w:basedOn w:val="a2"/>
    <w:link w:val="CharCharCharChar"/>
    <w:rsid w:val="003C483E"/>
    <w:pPr>
      <w:widowControl w:val="0"/>
      <w:ind w:left="425"/>
      <w:jc w:val="both"/>
    </w:pPr>
    <w:rPr>
      <w:szCs w:val="22"/>
    </w:rPr>
  </w:style>
  <w:style w:type="character" w:customStyle="1" w:styleId="CharCharCharChar">
    <w:name w:val="εσοχή Char Char Char Char"/>
    <w:basedOn w:val="a3"/>
    <w:link w:val="CharCharChar"/>
    <w:rsid w:val="003C483E"/>
    <w:rPr>
      <w:sz w:val="22"/>
      <w:szCs w:val="22"/>
    </w:rPr>
  </w:style>
  <w:style w:type="paragraph" w:styleId="aa">
    <w:name w:val="Balloon Text"/>
    <w:basedOn w:val="a2"/>
    <w:link w:val="Char1"/>
    <w:uiPriority w:val="99"/>
    <w:semiHidden/>
    <w:unhideWhenUsed/>
    <w:rsid w:val="00C67BB6"/>
    <w:pPr>
      <w:spacing w:line="240" w:lineRule="auto"/>
    </w:pPr>
    <w:rPr>
      <w:rFonts w:ascii="Tahoma" w:hAnsi="Tahoma" w:cs="Tahoma"/>
      <w:sz w:val="16"/>
      <w:szCs w:val="16"/>
    </w:rPr>
  </w:style>
  <w:style w:type="character" w:customStyle="1" w:styleId="Char1">
    <w:name w:val="Κείμενο πλαισίου Char"/>
    <w:basedOn w:val="a3"/>
    <w:link w:val="aa"/>
    <w:uiPriority w:val="99"/>
    <w:semiHidden/>
    <w:rsid w:val="00C67BB6"/>
    <w:rPr>
      <w:rFonts w:ascii="Tahoma" w:hAnsi="Tahoma" w:cs="Tahoma"/>
      <w:sz w:val="16"/>
      <w:szCs w:val="16"/>
    </w:rPr>
  </w:style>
  <w:style w:type="table" w:styleId="ab">
    <w:name w:val="Table Grid"/>
    <w:basedOn w:val="a4"/>
    <w:rsid w:val="00E23185"/>
    <w:pPr>
      <w:spacing w:line="280" w:lineRule="atLeast"/>
      <w:jc w:val="center"/>
    </w:pPr>
    <w:tblPr>
      <w:jc w:val="center"/>
    </w:tblPr>
    <w:trPr>
      <w:jc w:val="center"/>
    </w:trPr>
  </w:style>
  <w:style w:type="paragraph" w:customStyle="1" w:styleId="CharChar">
    <w:name w:val="εσοχή Char Char"/>
    <w:basedOn w:val="a2"/>
    <w:rsid w:val="00D27196"/>
    <w:pPr>
      <w:widowControl w:val="0"/>
      <w:ind w:left="425"/>
      <w:jc w:val="both"/>
    </w:pPr>
    <w:rPr>
      <w:szCs w:val="22"/>
    </w:rPr>
  </w:style>
  <w:style w:type="numbering" w:customStyle="1" w:styleId="1ia">
    <w:name w:val="1.i.a."/>
    <w:basedOn w:val="a5"/>
    <w:rsid w:val="00D27196"/>
    <w:pPr>
      <w:numPr>
        <w:numId w:val="27"/>
      </w:numPr>
    </w:pPr>
  </w:style>
  <w:style w:type="paragraph" w:customStyle="1" w:styleId="ac">
    <w:name w:val="εσοχή"/>
    <w:basedOn w:val="a2"/>
    <w:rsid w:val="00D27196"/>
    <w:pPr>
      <w:widowControl w:val="0"/>
      <w:ind w:left="425"/>
      <w:jc w:val="both"/>
    </w:pPr>
    <w:rPr>
      <w:szCs w:val="22"/>
    </w:rPr>
  </w:style>
  <w:style w:type="paragraph" w:customStyle="1" w:styleId="12">
    <w:name w:val="Παράγραφος λίστας1"/>
    <w:basedOn w:val="a2"/>
    <w:rsid w:val="007C2F54"/>
    <w:pPr>
      <w:spacing w:line="240" w:lineRule="auto"/>
      <w:ind w:left="720"/>
      <w:contextualSpacing/>
    </w:pPr>
    <w:rPr>
      <w:rFonts w:eastAsia="Calibri"/>
      <w:sz w:val="24"/>
    </w:rPr>
  </w:style>
  <w:style w:type="character" w:customStyle="1" w:styleId="apple-style-span">
    <w:name w:val="apple-style-span"/>
    <w:rsid w:val="00D827DF"/>
  </w:style>
  <w:style w:type="paragraph" w:customStyle="1" w:styleId="KORMOS">
    <w:name w:val="KORMOS"/>
    <w:basedOn w:val="ad"/>
    <w:next w:val="ad"/>
    <w:link w:val="KORMOSChar"/>
    <w:autoRedefine/>
    <w:rsid w:val="00D827DF"/>
    <w:pPr>
      <w:jc w:val="center"/>
    </w:pPr>
    <w:rPr>
      <w:rFonts w:ascii="Arial" w:eastAsia="BatangChe" w:hAnsi="Arial" w:cs="Courier New"/>
      <w:sz w:val="22"/>
      <w:szCs w:val="22"/>
    </w:rPr>
  </w:style>
  <w:style w:type="character" w:customStyle="1" w:styleId="KORMOSChar">
    <w:name w:val="KORMOS Char"/>
    <w:basedOn w:val="a3"/>
    <w:link w:val="KORMOS"/>
    <w:rsid w:val="00D827DF"/>
    <w:rPr>
      <w:rFonts w:ascii="Arial" w:eastAsia="BatangChe" w:hAnsi="Arial" w:cs="Courier New"/>
      <w:sz w:val="22"/>
      <w:szCs w:val="22"/>
    </w:rPr>
  </w:style>
  <w:style w:type="paragraph" w:styleId="ad">
    <w:name w:val="Plain Text"/>
    <w:basedOn w:val="a2"/>
    <w:link w:val="Char2"/>
    <w:uiPriority w:val="99"/>
    <w:semiHidden/>
    <w:unhideWhenUsed/>
    <w:rsid w:val="00D827DF"/>
    <w:pPr>
      <w:spacing w:line="240" w:lineRule="auto"/>
    </w:pPr>
    <w:rPr>
      <w:rFonts w:ascii="Consolas" w:hAnsi="Consolas"/>
      <w:sz w:val="21"/>
      <w:szCs w:val="21"/>
    </w:rPr>
  </w:style>
  <w:style w:type="character" w:customStyle="1" w:styleId="Char2">
    <w:name w:val="Απλό κείμενο Char"/>
    <w:basedOn w:val="a3"/>
    <w:link w:val="ad"/>
    <w:uiPriority w:val="99"/>
    <w:semiHidden/>
    <w:rsid w:val="00D827DF"/>
    <w:rPr>
      <w:rFonts w:ascii="Consolas" w:hAnsi="Consolas"/>
      <w:sz w:val="21"/>
      <w:szCs w:val="21"/>
    </w:rPr>
  </w:style>
  <w:style w:type="character" w:customStyle="1" w:styleId="1Char0">
    <w:name w:val="Αριθμός 1 Char"/>
    <w:basedOn w:val="a3"/>
    <w:link w:val="1"/>
    <w:rsid w:val="00A144A4"/>
    <w:rPr>
      <w:sz w:val="22"/>
      <w:szCs w:val="24"/>
    </w:rPr>
  </w:style>
  <w:style w:type="character" w:customStyle="1" w:styleId="Char">
    <w:name w:val="Αριθμός Char"/>
    <w:basedOn w:val="a3"/>
    <w:link w:val="a1"/>
    <w:rsid w:val="00013DBA"/>
    <w:rPr>
      <w:b/>
      <w:i/>
      <w:color w:val="548DD4" w:themeColor="text2" w:themeTint="99"/>
      <w:sz w:val="24"/>
      <w:szCs w:val="24"/>
    </w:rPr>
  </w:style>
  <w:style w:type="character" w:customStyle="1" w:styleId="2Char">
    <w:name w:val="Επικεφαλίδα 2 Char"/>
    <w:basedOn w:val="a3"/>
    <w:link w:val="2"/>
    <w:rsid w:val="00A144A4"/>
    <w:rPr>
      <w:b/>
      <w:i/>
      <w:spacing w:val="20"/>
      <w:sz w:val="28"/>
      <w:szCs w:val="28"/>
      <w:shd w:val="pct35" w:color="FFFF00" w:fill="00FF00"/>
    </w:rPr>
  </w:style>
  <w:style w:type="paragraph" w:customStyle="1" w:styleId="abc">
    <w:name w:val="abc"/>
    <w:basedOn w:val="a2"/>
    <w:rsid w:val="00A144A4"/>
    <w:pPr>
      <w:widowControl w:val="0"/>
      <w:tabs>
        <w:tab w:val="num" w:pos="1021"/>
      </w:tabs>
      <w:ind w:left="1021" w:hanging="341"/>
      <w:jc w:val="both"/>
    </w:pPr>
    <w:rPr>
      <w:szCs w:val="20"/>
    </w:rPr>
  </w:style>
  <w:style w:type="paragraph" w:customStyle="1" w:styleId="MTDisplayEquation">
    <w:name w:val="MTDisplayEquation"/>
    <w:basedOn w:val="a2"/>
    <w:next w:val="a2"/>
    <w:rsid w:val="00A144A4"/>
    <w:pPr>
      <w:tabs>
        <w:tab w:val="center" w:pos="4900"/>
        <w:tab w:val="right" w:pos="9800"/>
      </w:tabs>
      <w:spacing w:line="240" w:lineRule="auto"/>
    </w:pPr>
    <w:rPr>
      <w:sz w:val="24"/>
    </w:rPr>
  </w:style>
  <w:style w:type="character" w:customStyle="1" w:styleId="1Char">
    <w:name w:val="Επικεφαλίδα 1 Char"/>
    <w:basedOn w:val="a3"/>
    <w:link w:val="11"/>
    <w:rsid w:val="00013DBA"/>
    <w:rPr>
      <w:rFonts w:cs="Arial"/>
      <w:b/>
      <w:bCs/>
      <w:i/>
      <w:color w:val="548DD4" w:themeColor="text2" w:themeTint="99"/>
      <w:kern w:val="32"/>
      <w:sz w:val="28"/>
      <w:szCs w:val="28"/>
      <w:shd w:val="clear" w:color="auto" w:fill="FFFF00"/>
    </w:rPr>
  </w:style>
  <w:style w:type="paragraph" w:styleId="ae">
    <w:name w:val="List Paragraph"/>
    <w:basedOn w:val="a2"/>
    <w:uiPriority w:val="34"/>
    <w:qFormat/>
    <w:rsid w:val="00F30162"/>
    <w:pPr>
      <w:spacing w:after="200" w:line="276" w:lineRule="auto"/>
      <w:ind w:left="720"/>
      <w:contextualSpacing/>
    </w:pPr>
    <w:rPr>
      <w:rFonts w:asciiTheme="minorHAnsi" w:eastAsiaTheme="minorHAnsi" w:hAnsiTheme="minorHAnsi" w:cstheme="minorBidi"/>
      <w:szCs w:val="22"/>
      <w:lang w:eastAsia="en-US"/>
    </w:rPr>
  </w:style>
  <w:style w:type="paragraph" w:customStyle="1" w:styleId="10">
    <w:name w:val="αριθμός 1"/>
    <w:basedOn w:val="a1"/>
    <w:rsid w:val="00F30162"/>
    <w:pPr>
      <w:widowControl w:val="0"/>
      <w:numPr>
        <w:numId w:val="39"/>
      </w:numPr>
      <w:tabs>
        <w:tab w:val="left" w:pos="340"/>
      </w:tabs>
      <w:spacing w:after="120"/>
      <w:jc w:val="both"/>
    </w:pPr>
    <w:rPr>
      <w:b w:val="0"/>
      <w:i w:val="0"/>
      <w:sz w:val="22"/>
      <w:szCs w:val="20"/>
      <w:shd w:val="clear" w:color="auto" w:fill="auto"/>
      <w:lang w:eastAsia="en-US"/>
    </w:rPr>
  </w:style>
  <w:style w:type="paragraph" w:customStyle="1" w:styleId="Default">
    <w:name w:val="Default"/>
    <w:rsid w:val="00A61439"/>
    <w:pPr>
      <w:autoSpaceDE w:val="0"/>
      <w:autoSpaceDN w:val="0"/>
      <w:adjustRightInd w:val="0"/>
    </w:pPr>
    <w:rPr>
      <w:rFonts w:ascii="MgOldTimes UC Pol" w:eastAsia="Batang" w:hAnsi="MgOldTimes UC Pol" w:cs="MgOldTimes UC P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13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3.bp.blogspot.com/_BdRE94s86zo/SAIwU0SXipI/AAAAAAAAB2E/z57uQCG4VyA/s1600-h/image004.gif" TargetMode="External"/><Relationship Id="rId117" Type="http://schemas.openxmlformats.org/officeDocument/2006/relationships/image" Target="media/image61.wmf"/><Relationship Id="rId21" Type="http://schemas.openxmlformats.org/officeDocument/2006/relationships/image" Target="media/image10.emf"/><Relationship Id="rId42" Type="http://schemas.openxmlformats.org/officeDocument/2006/relationships/oleObject" Target="embeddings/oleObject9.bin"/><Relationship Id="rId47" Type="http://schemas.openxmlformats.org/officeDocument/2006/relationships/image" Target="media/image23.wmf"/><Relationship Id="rId63" Type="http://schemas.openxmlformats.org/officeDocument/2006/relationships/image" Target="media/image32.wmf"/><Relationship Id="rId68" Type="http://schemas.openxmlformats.org/officeDocument/2006/relationships/oleObject" Target="embeddings/Microsoft_Visio_2003-2010_Drawing7.vsd"/><Relationship Id="rId84" Type="http://schemas.openxmlformats.org/officeDocument/2006/relationships/image" Target="media/image41.png"/><Relationship Id="rId89" Type="http://schemas.openxmlformats.org/officeDocument/2006/relationships/oleObject" Target="embeddings/Microsoft_Visio_2003-2010_Drawing8.vsd"/><Relationship Id="rId112" Type="http://schemas.openxmlformats.org/officeDocument/2006/relationships/oleObject" Target="embeddings/oleObject34.bin"/><Relationship Id="rId133" Type="http://schemas.openxmlformats.org/officeDocument/2006/relationships/oleObject" Target="embeddings/oleObject45.bin"/><Relationship Id="rId138" Type="http://schemas.openxmlformats.org/officeDocument/2006/relationships/image" Target="media/image70.wmf"/><Relationship Id="rId154" Type="http://schemas.openxmlformats.org/officeDocument/2006/relationships/oleObject" Target="embeddings/Microsoft_Visio_2003-2010_Drawing12.vsd"/><Relationship Id="rId159" Type="http://schemas.openxmlformats.org/officeDocument/2006/relationships/image" Target="media/image81.wmf"/><Relationship Id="rId16" Type="http://schemas.openxmlformats.org/officeDocument/2006/relationships/oleObject" Target="embeddings/Microsoft_Visio_2003-2010_Drawing2.vsd"/><Relationship Id="rId107" Type="http://schemas.openxmlformats.org/officeDocument/2006/relationships/image" Target="media/image56.wmf"/><Relationship Id="rId11" Type="http://schemas.openxmlformats.org/officeDocument/2006/relationships/oleObject" Target="embeddings/oleObject1.bin"/><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oleObject" Target="embeddings/oleObject13.bin"/><Relationship Id="rId58" Type="http://schemas.openxmlformats.org/officeDocument/2006/relationships/image" Target="media/image31.png"/><Relationship Id="rId74" Type="http://schemas.openxmlformats.org/officeDocument/2006/relationships/image" Target="media/image37.jpeg"/><Relationship Id="rId79" Type="http://schemas.openxmlformats.org/officeDocument/2006/relationships/image" Target="media/image38.wmf"/><Relationship Id="rId102" Type="http://schemas.openxmlformats.org/officeDocument/2006/relationships/image" Target="media/image52.wmf"/><Relationship Id="rId123" Type="http://schemas.openxmlformats.org/officeDocument/2006/relationships/oleObject" Target="embeddings/oleObject36.bin"/><Relationship Id="rId128" Type="http://schemas.openxmlformats.org/officeDocument/2006/relationships/oleObject" Target="embeddings/oleObject41.bin"/><Relationship Id="rId144" Type="http://schemas.openxmlformats.org/officeDocument/2006/relationships/image" Target="media/image73.wmf"/><Relationship Id="rId149" Type="http://schemas.openxmlformats.org/officeDocument/2006/relationships/oleObject" Target="embeddings/oleObject51.bin"/><Relationship Id="rId5" Type="http://schemas.openxmlformats.org/officeDocument/2006/relationships/footnotes" Target="footnotes.xml"/><Relationship Id="rId90" Type="http://schemas.openxmlformats.org/officeDocument/2006/relationships/image" Target="media/image45.png"/><Relationship Id="rId95" Type="http://schemas.openxmlformats.org/officeDocument/2006/relationships/oleObject" Target="embeddings/oleObject25.bin"/><Relationship Id="rId160" Type="http://schemas.openxmlformats.org/officeDocument/2006/relationships/oleObject" Target="embeddings/oleObject54.bin"/><Relationship Id="rId165" Type="http://schemas.openxmlformats.org/officeDocument/2006/relationships/footer" Target="footer1.xml"/><Relationship Id="rId22" Type="http://schemas.openxmlformats.org/officeDocument/2006/relationships/oleObject" Target="embeddings/Microsoft_Visio_2003-2010_Drawing4.vsd"/><Relationship Id="rId27" Type="http://schemas.openxmlformats.org/officeDocument/2006/relationships/image" Target="media/image13.png"/><Relationship Id="rId43" Type="http://schemas.openxmlformats.org/officeDocument/2006/relationships/image" Target="media/image21.wmf"/><Relationship Id="rId48"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34.wmf"/><Relationship Id="rId113" Type="http://schemas.openxmlformats.org/officeDocument/2006/relationships/oleObject" Target="embeddings/oleObject35.bin"/><Relationship Id="rId118" Type="http://schemas.openxmlformats.org/officeDocument/2006/relationships/image" Target="media/image62.wmf"/><Relationship Id="rId134" Type="http://schemas.openxmlformats.org/officeDocument/2006/relationships/image" Target="media/image68.emf"/><Relationship Id="rId139" Type="http://schemas.openxmlformats.org/officeDocument/2006/relationships/oleObject" Target="embeddings/oleObject46.bin"/><Relationship Id="rId80" Type="http://schemas.openxmlformats.org/officeDocument/2006/relationships/oleObject" Target="embeddings/oleObject22.bin"/><Relationship Id="rId85" Type="http://schemas.openxmlformats.org/officeDocument/2006/relationships/image" Target="media/image42.wmf"/><Relationship Id="rId150" Type="http://schemas.openxmlformats.org/officeDocument/2006/relationships/image" Target="media/image76.png"/><Relationship Id="rId155" Type="http://schemas.openxmlformats.org/officeDocument/2006/relationships/image" Target="media/image79.wmf"/><Relationship Id="rId12" Type="http://schemas.openxmlformats.org/officeDocument/2006/relationships/image" Target="media/image4.emf"/><Relationship Id="rId17" Type="http://schemas.openxmlformats.org/officeDocument/2006/relationships/image" Target="media/image7.emf"/><Relationship Id="rId33" Type="http://schemas.openxmlformats.org/officeDocument/2006/relationships/oleObject" Target="embeddings/oleObject4.bin"/><Relationship Id="rId38" Type="http://schemas.openxmlformats.org/officeDocument/2006/relationships/oleObject" Target="embeddings/oleObject7.bin"/><Relationship Id="rId59" Type="http://schemas.openxmlformats.org/officeDocument/2006/relationships/image" Target="media/image29.wmf"/><Relationship Id="rId103" Type="http://schemas.openxmlformats.org/officeDocument/2006/relationships/oleObject" Target="embeddings/oleObject30.bin"/><Relationship Id="rId108" Type="http://schemas.openxmlformats.org/officeDocument/2006/relationships/image" Target="media/image57.gif"/><Relationship Id="rId124" Type="http://schemas.openxmlformats.org/officeDocument/2006/relationships/oleObject" Target="embeddings/oleObject37.bin"/><Relationship Id="rId129" Type="http://schemas.openxmlformats.org/officeDocument/2006/relationships/oleObject" Target="embeddings/oleObject42.bin"/><Relationship Id="rId54" Type="http://schemas.openxmlformats.org/officeDocument/2006/relationships/image" Target="media/image27.png"/><Relationship Id="rId70" Type="http://schemas.openxmlformats.org/officeDocument/2006/relationships/oleObject" Target="embeddings/oleObject18.bin"/><Relationship Id="rId75" Type="http://schemas.openxmlformats.org/officeDocument/2006/relationships/image" Target="media/image36.wmf"/><Relationship Id="rId91" Type="http://schemas.openxmlformats.org/officeDocument/2006/relationships/image" Target="media/image46.gif"/><Relationship Id="rId96" Type="http://schemas.openxmlformats.org/officeDocument/2006/relationships/oleObject" Target="embeddings/oleObject26.bin"/><Relationship Id="rId140" Type="http://schemas.openxmlformats.org/officeDocument/2006/relationships/image" Target="media/image71.wmf"/><Relationship Id="rId145" Type="http://schemas.openxmlformats.org/officeDocument/2006/relationships/oleObject" Target="embeddings/oleObject49.bin"/><Relationship Id="rId161" Type="http://schemas.openxmlformats.org/officeDocument/2006/relationships/image" Target="media/image82.wmf"/><Relationship Id="rId16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4.emf"/><Relationship Id="rId57" Type="http://schemas.openxmlformats.org/officeDocument/2006/relationships/image" Target="media/image30.png"/><Relationship Id="rId106" Type="http://schemas.openxmlformats.org/officeDocument/2006/relationships/image" Target="media/image55.wmf"/><Relationship Id="rId114" Type="http://schemas.openxmlformats.org/officeDocument/2006/relationships/image" Target="media/image58.wmf"/><Relationship Id="rId119" Type="http://schemas.openxmlformats.org/officeDocument/2006/relationships/image" Target="media/image63.wmf"/><Relationship Id="rId127" Type="http://schemas.openxmlformats.org/officeDocument/2006/relationships/oleObject" Target="embeddings/oleObject40.bin"/><Relationship Id="rId10" Type="http://schemas.openxmlformats.org/officeDocument/2006/relationships/image" Target="media/image3.wmf"/><Relationship Id="rId31" Type="http://schemas.openxmlformats.org/officeDocument/2006/relationships/oleObject" Target="embeddings/oleObject3.bin"/><Relationship Id="rId44" Type="http://schemas.openxmlformats.org/officeDocument/2006/relationships/oleObject" Target="embeddings/oleObject10.bin"/><Relationship Id="rId52" Type="http://schemas.openxmlformats.org/officeDocument/2006/relationships/image" Target="media/image26.png"/><Relationship Id="rId60" Type="http://schemas.openxmlformats.org/officeDocument/2006/relationships/oleObject" Target="embeddings/oleObject14.bin"/><Relationship Id="rId65" Type="http://schemas.openxmlformats.org/officeDocument/2006/relationships/image" Target="media/image33.wmf"/><Relationship Id="rId73" Type="http://schemas.openxmlformats.org/officeDocument/2006/relationships/oleObject" Target="embeddings/oleObject19.bin"/><Relationship Id="rId78" Type="http://schemas.openxmlformats.org/officeDocument/2006/relationships/oleObject" Target="embeddings/oleObject21.bin"/><Relationship Id="rId81" Type="http://schemas.openxmlformats.org/officeDocument/2006/relationships/image" Target="media/image39.png"/><Relationship Id="rId86" Type="http://schemas.openxmlformats.org/officeDocument/2006/relationships/oleObject" Target="embeddings/oleObject24.bin"/><Relationship Id="rId94" Type="http://schemas.openxmlformats.org/officeDocument/2006/relationships/image" Target="media/image49.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66.wmf"/><Relationship Id="rId130" Type="http://schemas.openxmlformats.org/officeDocument/2006/relationships/oleObject" Target="embeddings/oleObject43.bin"/><Relationship Id="rId135" Type="http://schemas.openxmlformats.org/officeDocument/2006/relationships/oleObject" Target="embeddings/Microsoft_Visio_2003-2010_Drawing9.vsd"/><Relationship Id="rId143" Type="http://schemas.openxmlformats.org/officeDocument/2006/relationships/oleObject" Target="embeddings/oleObject48.bin"/><Relationship Id="rId148" Type="http://schemas.openxmlformats.org/officeDocument/2006/relationships/image" Target="media/image75.wmf"/><Relationship Id="rId151" Type="http://schemas.openxmlformats.org/officeDocument/2006/relationships/image" Target="media/image77.emf"/><Relationship Id="rId156" Type="http://schemas.openxmlformats.org/officeDocument/2006/relationships/oleObject" Target="embeddings/oleObject52.bin"/><Relationship Id="rId16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oleObject" Target="embeddings/Microsoft_Visio_2003-2010_Drawing1.vsd"/><Relationship Id="rId18" Type="http://schemas.openxmlformats.org/officeDocument/2006/relationships/oleObject" Target="embeddings/Microsoft_Visio_2003-2010_Drawing3.vsd"/><Relationship Id="rId39" Type="http://schemas.openxmlformats.org/officeDocument/2006/relationships/image" Target="media/image19.wmf"/><Relationship Id="rId109" Type="http://schemas.openxmlformats.org/officeDocument/2006/relationships/oleObject" Target="embeddings/oleObject31.bin"/><Relationship Id="rId34" Type="http://schemas.openxmlformats.org/officeDocument/2006/relationships/image" Target="media/image17.wmf"/><Relationship Id="rId50" Type="http://schemas.openxmlformats.org/officeDocument/2006/relationships/oleObject" Target="embeddings/Microsoft_Visio_2003-2010_Drawing6.vsd"/><Relationship Id="rId55" Type="http://schemas.openxmlformats.org/officeDocument/2006/relationships/image" Target="media/image28.png"/><Relationship Id="rId76" Type="http://schemas.openxmlformats.org/officeDocument/2006/relationships/oleObject" Target="embeddings/oleObject20.bin"/><Relationship Id="rId97" Type="http://schemas.openxmlformats.org/officeDocument/2006/relationships/oleObject" Target="embeddings/oleObject27.bin"/><Relationship Id="rId104" Type="http://schemas.openxmlformats.org/officeDocument/2006/relationships/image" Target="media/image53.wmf"/><Relationship Id="rId120" Type="http://schemas.openxmlformats.org/officeDocument/2006/relationships/image" Target="media/image64.wmf"/><Relationship Id="rId125" Type="http://schemas.openxmlformats.org/officeDocument/2006/relationships/oleObject" Target="embeddings/oleObject38.bin"/><Relationship Id="rId141" Type="http://schemas.openxmlformats.org/officeDocument/2006/relationships/oleObject" Target="embeddings/oleObject47.bin"/><Relationship Id="rId146" Type="http://schemas.openxmlformats.org/officeDocument/2006/relationships/image" Target="media/image74.wmf"/><Relationship Id="rId167"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35.jpeg"/><Relationship Id="rId92" Type="http://schemas.openxmlformats.org/officeDocument/2006/relationships/image" Target="media/image47.wmf"/><Relationship Id="rId162" Type="http://schemas.openxmlformats.org/officeDocument/2006/relationships/oleObject" Target="embeddings/oleObject55.bin"/><Relationship Id="rId2" Type="http://schemas.openxmlformats.org/officeDocument/2006/relationships/styles" Target="styles.xml"/><Relationship Id="rId29" Type="http://schemas.openxmlformats.org/officeDocument/2006/relationships/oleObject" Target="embeddings/oleObject2.bin"/><Relationship Id="rId24" Type="http://schemas.openxmlformats.org/officeDocument/2006/relationships/oleObject" Target="embeddings/Microsoft_Visio_2003-2010_Drawing5.vsd"/><Relationship Id="rId40"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17.bin"/><Relationship Id="rId87" Type="http://schemas.openxmlformats.org/officeDocument/2006/relationships/image" Target="media/image43.jpeg"/><Relationship Id="rId110" Type="http://schemas.openxmlformats.org/officeDocument/2006/relationships/oleObject" Target="embeddings/oleObject32.bin"/><Relationship Id="rId115" Type="http://schemas.openxmlformats.org/officeDocument/2006/relationships/image" Target="media/image59.wmf"/><Relationship Id="rId131" Type="http://schemas.openxmlformats.org/officeDocument/2006/relationships/oleObject" Target="embeddings/oleObject44.bin"/><Relationship Id="rId136" Type="http://schemas.openxmlformats.org/officeDocument/2006/relationships/image" Target="media/image69.emf"/><Relationship Id="rId157" Type="http://schemas.openxmlformats.org/officeDocument/2006/relationships/image" Target="media/image80.wmf"/><Relationship Id="rId61" Type="http://schemas.openxmlformats.org/officeDocument/2006/relationships/image" Target="media/image30.wmf"/><Relationship Id="rId82" Type="http://schemas.openxmlformats.org/officeDocument/2006/relationships/image" Target="media/image40.wmf"/><Relationship Id="rId152" Type="http://schemas.openxmlformats.org/officeDocument/2006/relationships/oleObject" Target="embeddings/Microsoft_Visio_2003-2010_Drawing11.vsd"/><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5.wmf"/><Relationship Id="rId35" Type="http://schemas.openxmlformats.org/officeDocument/2006/relationships/oleObject" Target="embeddings/oleObject5.bin"/><Relationship Id="rId56" Type="http://schemas.openxmlformats.org/officeDocument/2006/relationships/image" Target="media/image29.gif"/><Relationship Id="rId77" Type="http://schemas.openxmlformats.org/officeDocument/2006/relationships/image" Target="media/image37.wmf"/><Relationship Id="rId100" Type="http://schemas.openxmlformats.org/officeDocument/2006/relationships/image" Target="media/image51.wmf"/><Relationship Id="rId105" Type="http://schemas.openxmlformats.org/officeDocument/2006/relationships/image" Target="media/image54.wmf"/><Relationship Id="rId126" Type="http://schemas.openxmlformats.org/officeDocument/2006/relationships/oleObject" Target="embeddings/oleObject39.bin"/><Relationship Id="rId147" Type="http://schemas.openxmlformats.org/officeDocument/2006/relationships/oleObject" Target="embeddings/oleObject50.bin"/><Relationship Id="rId168" Type="http://schemas.openxmlformats.org/officeDocument/2006/relationships/theme" Target="theme/theme1.xml"/><Relationship Id="rId8" Type="http://schemas.openxmlformats.org/officeDocument/2006/relationships/oleObject" Target="embeddings/Microsoft_Visio_2003-2010_Drawing.vsd"/><Relationship Id="rId51" Type="http://schemas.openxmlformats.org/officeDocument/2006/relationships/image" Target="media/image25.emf"/><Relationship Id="rId72" Type="http://schemas.openxmlformats.org/officeDocument/2006/relationships/image" Target="media/image35.wmf"/><Relationship Id="rId93" Type="http://schemas.openxmlformats.org/officeDocument/2006/relationships/image" Target="media/image48.wmf"/><Relationship Id="rId98" Type="http://schemas.openxmlformats.org/officeDocument/2006/relationships/image" Target="media/image50.wmf"/><Relationship Id="rId121" Type="http://schemas.openxmlformats.org/officeDocument/2006/relationships/image" Target="media/image65.wmf"/><Relationship Id="rId142" Type="http://schemas.openxmlformats.org/officeDocument/2006/relationships/image" Target="media/image72.wmf"/><Relationship Id="rId163" Type="http://schemas.openxmlformats.org/officeDocument/2006/relationships/image" Target="media/image83.png"/><Relationship Id="rId3" Type="http://schemas.openxmlformats.org/officeDocument/2006/relationships/settings" Target="settings.xml"/><Relationship Id="rId25" Type="http://schemas.openxmlformats.org/officeDocument/2006/relationships/image" Target="media/image12.emf"/><Relationship Id="rId46" Type="http://schemas.openxmlformats.org/officeDocument/2006/relationships/oleObject" Target="embeddings/oleObject11.bin"/><Relationship Id="rId67" Type="http://schemas.openxmlformats.org/officeDocument/2006/relationships/image" Target="media/image31.emf"/><Relationship Id="rId116" Type="http://schemas.openxmlformats.org/officeDocument/2006/relationships/image" Target="media/image60.wmf"/><Relationship Id="rId137" Type="http://schemas.openxmlformats.org/officeDocument/2006/relationships/oleObject" Target="embeddings/Microsoft_Visio_2003-2010_Drawing10.vsd"/><Relationship Id="rId158" Type="http://schemas.openxmlformats.org/officeDocument/2006/relationships/oleObject" Target="embeddings/oleObject53.bin"/><Relationship Id="rId20" Type="http://schemas.openxmlformats.org/officeDocument/2006/relationships/image" Target="media/image9.png"/><Relationship Id="rId41" Type="http://schemas.openxmlformats.org/officeDocument/2006/relationships/image" Target="media/image20.wmf"/><Relationship Id="rId62" Type="http://schemas.openxmlformats.org/officeDocument/2006/relationships/oleObject" Target="embeddings/oleObject15.bin"/><Relationship Id="rId83" Type="http://schemas.openxmlformats.org/officeDocument/2006/relationships/oleObject" Target="embeddings/oleObject23.bin"/><Relationship Id="rId88" Type="http://schemas.openxmlformats.org/officeDocument/2006/relationships/image" Target="media/image44.emf"/><Relationship Id="rId111" Type="http://schemas.openxmlformats.org/officeDocument/2006/relationships/oleObject" Target="embeddings/oleObject33.bin"/><Relationship Id="rId132" Type="http://schemas.openxmlformats.org/officeDocument/2006/relationships/image" Target="media/image67.wmf"/><Relationship Id="rId153" Type="http://schemas.openxmlformats.org/officeDocument/2006/relationships/image" Target="media/image78.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916;&#953;&#959;&#957;&#973;&#963;&#951;&#962;\Application%20Data\Microsoft\&#928;&#961;&#972;&#964;&#965;&#960;&#945;\&#913;&#957;&#940;&#961;&#964;&#951;&#963;&#951;.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Ανάρτηση</Template>
  <TotalTime>5</TotalTime>
  <Pages>17</Pages>
  <Words>4615</Words>
  <Characters>24924</Characters>
  <Application>Microsoft Office Word</Application>
  <DocSecurity>0</DocSecurity>
  <Lines>207</Lines>
  <Paragraphs>58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Διονύσης Laptop</dc:creator>
  <cp:keywords/>
  <dc:description/>
  <cp:lastModifiedBy>dmarg</cp:lastModifiedBy>
  <cp:revision>3</cp:revision>
  <cp:lastPrinted>1899-12-31T22:00:00Z</cp:lastPrinted>
  <dcterms:created xsi:type="dcterms:W3CDTF">2021-05-01T09:48:00Z</dcterms:created>
  <dcterms:modified xsi:type="dcterms:W3CDTF">2021-05-01T09:57:00Z</dcterms:modified>
</cp:coreProperties>
</file>